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4C0D8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 w:rsidP="00FF5C05">
      <w:r>
        <w:rPr>
          <w:b/>
          <w:u w:val="single"/>
        </w:rPr>
        <w:t xml:space="preserve">MOSH </w:t>
      </w:r>
      <w:r w:rsidR="00F24330">
        <w:rPr>
          <w:b/>
          <w:u w:val="single"/>
        </w:rPr>
        <w:t xml:space="preserve">NOISE TEAM </w:t>
      </w:r>
      <w:r>
        <w:rPr>
          <w:b/>
          <w:u w:val="single"/>
        </w:rPr>
        <w:t>CIRCULAR NO</w:t>
      </w:r>
      <w:r w:rsidR="00357513">
        <w:rPr>
          <w:b/>
          <w:u w:val="single"/>
        </w:rPr>
        <w:t xml:space="preserve">. </w:t>
      </w:r>
      <w:r w:rsidR="00C6293A">
        <w:rPr>
          <w:b/>
          <w:u w:val="single"/>
        </w:rPr>
        <w:t>1/13</w:t>
      </w:r>
    </w:p>
    <w:p w:rsidR="00FF5C05" w:rsidRDefault="00FF5C05" w:rsidP="00FF5C05">
      <w:pPr>
        <w:rPr>
          <w:i/>
        </w:rPr>
      </w:pPr>
      <w:r>
        <w:rPr>
          <w:i/>
        </w:rPr>
        <w:t>(For communication and action)</w:t>
      </w:r>
    </w:p>
    <w:p w:rsidR="00FF5C05" w:rsidRDefault="00FF5C05" w:rsidP="00FF5C05">
      <w:pPr>
        <w:rPr>
          <w:i/>
        </w:rPr>
      </w:pPr>
    </w:p>
    <w:p w:rsidR="00FF5C05" w:rsidRDefault="00C6293A" w:rsidP="005C7C64">
      <w:pPr>
        <w:jc w:val="both"/>
        <w:rPr>
          <w:b/>
        </w:rPr>
      </w:pPr>
      <w:r>
        <w:rPr>
          <w:b/>
        </w:rPr>
        <w:t xml:space="preserve">UPDATED MOSH NOISE TEAM SOURCE ELIMINATION REPOSITORY </w:t>
      </w:r>
    </w:p>
    <w:p w:rsidR="00FF5C05" w:rsidRDefault="00FF5C05" w:rsidP="005C7C64">
      <w:pPr>
        <w:jc w:val="both"/>
        <w:rPr>
          <w:b/>
        </w:rPr>
      </w:pPr>
    </w:p>
    <w:tbl>
      <w:tblPr>
        <w:tblW w:w="0" w:type="auto"/>
        <w:tblLook w:val="04A0"/>
      </w:tblPr>
      <w:tblGrid>
        <w:gridCol w:w="8522"/>
      </w:tblGrid>
      <w:tr w:rsidR="00FF5C05" w:rsidRPr="007D1013" w:rsidTr="0080201D">
        <w:tc>
          <w:tcPr>
            <w:tcW w:w="8522" w:type="dxa"/>
          </w:tcPr>
          <w:p w:rsidR="00FF5C05" w:rsidRPr="007D1013" w:rsidRDefault="00FF5C05" w:rsidP="00134228">
            <w:pPr>
              <w:jc w:val="both"/>
              <w:rPr>
                <w:b/>
                <w:i/>
              </w:rPr>
            </w:pPr>
            <w:r w:rsidRPr="007D1013">
              <w:rPr>
                <w:b/>
                <w:i/>
              </w:rPr>
              <w:t>Purpose:</w:t>
            </w:r>
            <w:r w:rsidRPr="007D1013">
              <w:rPr>
                <w:i/>
              </w:rPr>
              <w:t xml:space="preserve"> The purpose of this circu</w:t>
            </w:r>
            <w:r w:rsidR="00B66594" w:rsidRPr="007D1013">
              <w:rPr>
                <w:i/>
              </w:rPr>
              <w:t xml:space="preserve">lar is to </w:t>
            </w:r>
            <w:r w:rsidR="00134228">
              <w:rPr>
                <w:i/>
              </w:rPr>
              <w:t>inform</w:t>
            </w:r>
            <w:r w:rsidR="00127F60" w:rsidRPr="007D1013">
              <w:rPr>
                <w:i/>
              </w:rPr>
              <w:t xml:space="preserve"> members </w:t>
            </w:r>
            <w:r w:rsidR="00476E96">
              <w:rPr>
                <w:i/>
              </w:rPr>
              <w:t>of the updated MOSH Noise Team s</w:t>
            </w:r>
            <w:r w:rsidR="00134228">
              <w:rPr>
                <w:i/>
              </w:rPr>
              <w:t xml:space="preserve">ource elimination repository. Members are also requested  to provide the </w:t>
            </w:r>
            <w:r w:rsidR="00476E96">
              <w:rPr>
                <w:i/>
              </w:rPr>
              <w:t xml:space="preserve">MOSH </w:t>
            </w:r>
            <w:r w:rsidR="00134228">
              <w:rPr>
                <w:i/>
              </w:rPr>
              <w:t xml:space="preserve">Noise Team with more </w:t>
            </w:r>
            <w:r w:rsidR="00476E96">
              <w:rPr>
                <w:i/>
              </w:rPr>
              <w:t xml:space="preserve">source elimination </w:t>
            </w:r>
            <w:r w:rsidR="00134228">
              <w:rPr>
                <w:i/>
              </w:rPr>
              <w:t>initiatives that are currently being used in the South African Mining Industry</w:t>
            </w:r>
          </w:p>
        </w:tc>
      </w:tr>
    </w:tbl>
    <w:p w:rsidR="0059775D" w:rsidRPr="007D1013" w:rsidRDefault="00B66594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color w:val="auto"/>
        </w:rPr>
      </w:pPr>
      <w:r w:rsidRPr="007D1013">
        <w:rPr>
          <w:color w:val="auto"/>
        </w:rPr>
        <w:t xml:space="preserve"> </w:t>
      </w:r>
    </w:p>
    <w:p w:rsidR="008D6DDC" w:rsidRPr="007D1013" w:rsidRDefault="001B727D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b/>
          <w:bCs/>
          <w:color w:val="auto"/>
        </w:rPr>
      </w:pPr>
      <w:bookmarkStart w:id="0" w:name="_GoBack"/>
      <w:bookmarkEnd w:id="0"/>
      <w:r w:rsidRPr="001B727D">
        <w:rPr>
          <w:noProof/>
          <w:color w:val="auto"/>
          <w:lang w:val="en-ZA" w:eastAsia="en-ZA"/>
        </w:rPr>
        <w:pict>
          <v:rect id="Rectangle 2" o:spid="_x0000_s1026" style="position:absolute;left:0;text-align:left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="001E1BEE" w:rsidRPr="00D146B3">
                      <w:rPr>
                        <w:rStyle w:val="Hyperlink"/>
                        <w:sz w:val="16"/>
                        <w:szCs w:val="16"/>
                      </w:rPr>
                      <w:t>hgumede@chamberofmines.org.za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Pr="001B727D">
        <w:rPr>
          <w:noProof/>
          <w:color w:val="auto"/>
          <w:lang w:val="en-ZA" w:eastAsia="en-ZA"/>
        </w:rPr>
        <w:pict>
          <v:rect id="Rectangle 3" o:spid="_x0000_s1027" style="position:absolute;left:0;text-align:left;margin-left:5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5 Hollard Street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8D6DDC" w:rsidRPr="007D1013" w:rsidRDefault="008D6DDC" w:rsidP="005C7C64">
      <w:pPr>
        <w:numPr>
          <w:ilvl w:val="0"/>
          <w:numId w:val="2"/>
        </w:numPr>
        <w:ind w:hanging="720"/>
        <w:jc w:val="both"/>
        <w:rPr>
          <w:b/>
          <w:bCs/>
        </w:rPr>
      </w:pPr>
      <w:r w:rsidRPr="007D1013">
        <w:rPr>
          <w:b/>
          <w:bCs/>
        </w:rPr>
        <w:t xml:space="preserve">INTRODUCTION </w:t>
      </w:r>
    </w:p>
    <w:p w:rsidR="008D6DDC" w:rsidRPr="007D1013" w:rsidRDefault="008D6DDC" w:rsidP="005C7C64">
      <w:pPr>
        <w:jc w:val="both"/>
      </w:pPr>
    </w:p>
    <w:p w:rsidR="0008219F" w:rsidRPr="007D1013" w:rsidRDefault="00134228" w:rsidP="0008219F">
      <w:pPr>
        <w:jc w:val="both"/>
        <w:rPr>
          <w:rFonts w:eastAsia="Calibri"/>
          <w:lang w:val="en-GB"/>
        </w:rPr>
      </w:pPr>
      <w:r>
        <w:rPr>
          <w:rFonts w:eastAsia="Calibri"/>
          <w:lang w:val="en-GB"/>
        </w:rPr>
        <w:t>One of the MOSH Noise Team‘s ongoing initiative is to create noise source elimination repository</w:t>
      </w:r>
      <w:r w:rsidRPr="00134228">
        <w:rPr>
          <w:rFonts w:eastAsia="Calibri"/>
          <w:lang w:val="en-GB"/>
        </w:rPr>
        <w:t xml:space="preserve"> </w:t>
      </w:r>
      <w:r w:rsidR="00476E96">
        <w:rPr>
          <w:rFonts w:eastAsia="Calibri"/>
          <w:lang w:val="en-GB"/>
        </w:rPr>
        <w:t>for the mining i</w:t>
      </w:r>
      <w:r>
        <w:rPr>
          <w:rFonts w:eastAsia="Calibri"/>
          <w:lang w:val="en-GB"/>
        </w:rPr>
        <w:t>ndustry. This source elimination repository is for silencing current machines and it should not be confused with the source elimination initiatives for future machines</w:t>
      </w:r>
      <w:r w:rsidR="007929B2">
        <w:rPr>
          <w:rFonts w:eastAsia="Calibri"/>
          <w:lang w:val="en-GB"/>
        </w:rPr>
        <w:t xml:space="preserve"> which includes </w:t>
      </w:r>
      <w:r w:rsidR="00476E96">
        <w:rPr>
          <w:rFonts w:eastAsia="Calibri"/>
          <w:lang w:val="en-GB"/>
        </w:rPr>
        <w:t>an industry-wide buy-</w:t>
      </w:r>
      <w:r w:rsidR="007929B2">
        <w:rPr>
          <w:rFonts w:eastAsia="Calibri"/>
          <w:lang w:val="en-GB"/>
        </w:rPr>
        <w:t xml:space="preserve">quiet policy, quieter drilling mechanisms etc. </w:t>
      </w:r>
      <w:r>
        <w:rPr>
          <w:rFonts w:eastAsia="Calibri"/>
          <w:lang w:val="en-GB"/>
        </w:rPr>
        <w:t xml:space="preserve">The </w:t>
      </w:r>
      <w:r w:rsidR="007929B2">
        <w:rPr>
          <w:rFonts w:eastAsia="Calibri"/>
          <w:lang w:val="en-GB"/>
        </w:rPr>
        <w:t xml:space="preserve">MOSH </w:t>
      </w:r>
      <w:r>
        <w:rPr>
          <w:rFonts w:eastAsia="Calibri"/>
          <w:lang w:val="en-GB"/>
        </w:rPr>
        <w:t>Noise Tea</w:t>
      </w:r>
      <w:r w:rsidR="007929B2">
        <w:rPr>
          <w:rFonts w:eastAsia="Calibri"/>
          <w:lang w:val="en-GB"/>
        </w:rPr>
        <w:t>m has experienced some challenges in getting the source elimination initiatives from the m</w:t>
      </w:r>
      <w:r>
        <w:rPr>
          <w:rFonts w:eastAsia="Calibri"/>
          <w:lang w:val="en-GB"/>
        </w:rPr>
        <w:t xml:space="preserve">ining </w:t>
      </w:r>
      <w:r w:rsidR="007929B2">
        <w:rPr>
          <w:rFonts w:eastAsia="Calibri"/>
          <w:lang w:val="en-GB"/>
        </w:rPr>
        <w:t>industry</w:t>
      </w:r>
      <w:r>
        <w:rPr>
          <w:rFonts w:eastAsia="Calibri"/>
          <w:lang w:val="en-GB"/>
        </w:rPr>
        <w:t xml:space="preserve">. </w:t>
      </w:r>
      <w:r w:rsidR="00476E96">
        <w:rPr>
          <w:rFonts w:eastAsia="Calibri"/>
          <w:lang w:val="en-GB"/>
        </w:rPr>
        <w:t>T</w:t>
      </w:r>
      <w:r w:rsidR="007929B2">
        <w:rPr>
          <w:rFonts w:eastAsia="Calibri"/>
          <w:lang w:val="en-GB"/>
        </w:rPr>
        <w:t xml:space="preserve">he source elimination repository has therefore been populated with latest international source elimination initiatives. A total of nineteen (19) surface mining and </w:t>
      </w:r>
      <w:r w:rsidR="0008219F">
        <w:rPr>
          <w:rFonts w:eastAsia="Calibri"/>
          <w:lang w:val="en-GB"/>
        </w:rPr>
        <w:t xml:space="preserve">fifteen </w:t>
      </w:r>
      <w:r w:rsidR="007929B2">
        <w:rPr>
          <w:rFonts w:eastAsia="Calibri"/>
          <w:lang w:val="en-GB"/>
        </w:rPr>
        <w:t>(15)</w:t>
      </w:r>
      <w:r w:rsidR="0008219F" w:rsidRPr="0008219F">
        <w:rPr>
          <w:rFonts w:eastAsia="Calibri"/>
          <w:lang w:val="en-GB"/>
        </w:rPr>
        <w:t xml:space="preserve"> </w:t>
      </w:r>
      <w:r w:rsidR="0008219F">
        <w:rPr>
          <w:rFonts w:eastAsia="Calibri"/>
          <w:lang w:val="en-GB"/>
        </w:rPr>
        <w:t xml:space="preserve">underground mining source elimination initiatives have been added to the repository. A few of these initiatives are already being applied in the South African mining industry.  </w:t>
      </w:r>
    </w:p>
    <w:p w:rsidR="0008219F" w:rsidRDefault="0008219F" w:rsidP="005C7C64">
      <w:pPr>
        <w:jc w:val="both"/>
        <w:rPr>
          <w:rFonts w:eastAsia="Calibri"/>
          <w:lang w:val="en-GB"/>
        </w:rPr>
      </w:pPr>
    </w:p>
    <w:p w:rsidR="007B5F55" w:rsidRPr="007D1013" w:rsidRDefault="007B5F55" w:rsidP="005C7C64">
      <w:pPr>
        <w:numPr>
          <w:ilvl w:val="0"/>
          <w:numId w:val="2"/>
        </w:numPr>
        <w:ind w:hanging="720"/>
        <w:jc w:val="both"/>
        <w:rPr>
          <w:b/>
          <w:bCs/>
        </w:rPr>
      </w:pPr>
      <w:r w:rsidRPr="007D1013">
        <w:rPr>
          <w:b/>
          <w:bCs/>
        </w:rPr>
        <w:t>REQUEST TO MEMBERS</w:t>
      </w:r>
    </w:p>
    <w:p w:rsidR="007B5F55" w:rsidRPr="007D1013" w:rsidRDefault="007B5F55" w:rsidP="005C7C64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0"/>
          <w:szCs w:val="20"/>
        </w:rPr>
      </w:pPr>
    </w:p>
    <w:p w:rsidR="00352C92" w:rsidRDefault="0008219F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To familiarise themselves with the updated source elimination repository</w:t>
      </w:r>
      <w:r w:rsidR="00476E96">
        <w:rPr>
          <w:rFonts w:ascii="Times New Roman" w:hAnsi="Times New Roman"/>
          <w:sz w:val="24"/>
          <w:szCs w:val="24"/>
          <w:lang w:val="en-GB"/>
        </w:rPr>
        <w:t xml:space="preserve">. The repository </w:t>
      </w:r>
      <w:r>
        <w:rPr>
          <w:rFonts w:ascii="Times New Roman" w:hAnsi="Times New Roman"/>
          <w:sz w:val="24"/>
          <w:szCs w:val="24"/>
          <w:lang w:val="en-GB"/>
        </w:rPr>
        <w:t xml:space="preserve">can be accessed through the MOSH website on </w:t>
      </w:r>
      <w:hyperlink r:id="rId11" w:history="1">
        <w:r w:rsidRPr="0008219F">
          <w:rPr>
            <w:rStyle w:val="Hyperlink"/>
            <w:szCs w:val="20"/>
          </w:rPr>
          <w:t>http://www.mosh.org.za/</w:t>
        </w:r>
      </w:hyperlink>
      <w:r w:rsidRPr="0008219F">
        <w:rPr>
          <w:rStyle w:val="Hyperlink"/>
          <w:szCs w:val="20"/>
        </w:rPr>
        <w:t xml:space="preserve"> </w:t>
      </w:r>
      <w:hyperlink r:id="rId12" w:history="1">
        <w:r w:rsidRPr="0008219F">
          <w:rPr>
            <w:rStyle w:val="Hyperlink"/>
            <w:szCs w:val="20"/>
          </w:rPr>
          <w:t>MOSH Public</w:t>
        </w:r>
      </w:hyperlink>
      <w:r w:rsidRPr="0008219F">
        <w:rPr>
          <w:rStyle w:val="Hyperlink"/>
          <w:szCs w:val="20"/>
        </w:rPr>
        <w:t>&gt;</w:t>
      </w:r>
      <w:hyperlink r:id="rId13" w:history="1">
        <w:r w:rsidRPr="0008219F">
          <w:rPr>
            <w:rStyle w:val="Hyperlink"/>
            <w:szCs w:val="20"/>
          </w:rPr>
          <w:t>Noise</w:t>
        </w:r>
      </w:hyperlink>
      <w:r w:rsidRPr="0008219F">
        <w:rPr>
          <w:rStyle w:val="Hyperlink"/>
          <w:szCs w:val="20"/>
        </w:rPr>
        <w:t>&gt;</w:t>
      </w:r>
      <w:hyperlink r:id="rId14" w:history="1">
        <w:r w:rsidRPr="0008219F">
          <w:rPr>
            <w:rStyle w:val="Hyperlink"/>
            <w:szCs w:val="20"/>
          </w:rPr>
          <w:t>Source Elimination Repository</w:t>
        </w:r>
      </w:hyperlink>
      <w:r>
        <w:t xml:space="preserve"> </w:t>
      </w:r>
    </w:p>
    <w:p w:rsidR="0008219F" w:rsidRDefault="0008219F" w:rsidP="0008219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8219F" w:rsidRPr="007D1013" w:rsidRDefault="0008219F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To use relevant source elimination initiatives </w:t>
      </w:r>
      <w:r w:rsidR="00476E96">
        <w:rPr>
          <w:rFonts w:ascii="Times New Roman" w:hAnsi="Times New Roman"/>
          <w:sz w:val="24"/>
          <w:szCs w:val="24"/>
          <w:lang w:val="en-GB"/>
        </w:rPr>
        <w:t>in</w:t>
      </w:r>
      <w:r>
        <w:rPr>
          <w:rFonts w:ascii="Times New Roman" w:hAnsi="Times New Roman"/>
          <w:sz w:val="24"/>
          <w:szCs w:val="24"/>
          <w:lang w:val="en-GB"/>
        </w:rPr>
        <w:t xml:space="preserve"> their </w:t>
      </w:r>
      <w:r w:rsidR="00476E96">
        <w:rPr>
          <w:rFonts w:ascii="Times New Roman" w:hAnsi="Times New Roman"/>
          <w:sz w:val="24"/>
          <w:szCs w:val="24"/>
          <w:lang w:val="en-GB"/>
        </w:rPr>
        <w:t xml:space="preserve">mining </w:t>
      </w:r>
      <w:r>
        <w:rPr>
          <w:rFonts w:ascii="Times New Roman" w:hAnsi="Times New Roman"/>
          <w:sz w:val="24"/>
          <w:szCs w:val="24"/>
          <w:lang w:val="en-GB"/>
        </w:rPr>
        <w:t>operations</w:t>
      </w:r>
      <w:r w:rsidR="00476E96">
        <w:rPr>
          <w:rFonts w:ascii="Times New Roman" w:hAnsi="Times New Roman"/>
          <w:sz w:val="24"/>
          <w:szCs w:val="24"/>
          <w:lang w:val="en-GB"/>
        </w:rPr>
        <w:t xml:space="preserve"> and provide feedback to the MOSH Noise Team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352C92" w:rsidRPr="00352C92" w:rsidRDefault="00352C92" w:rsidP="00352C9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7B5F55" w:rsidRPr="00352C92" w:rsidRDefault="0008219F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To supply the MOSH Noise Team with more noise </w:t>
      </w:r>
      <w:r w:rsidR="00C6293A">
        <w:rPr>
          <w:rFonts w:ascii="Times New Roman" w:hAnsi="Times New Roman"/>
          <w:sz w:val="24"/>
          <w:szCs w:val="24"/>
          <w:lang w:val="en-GB"/>
        </w:rPr>
        <w:t>source elimination initia</w:t>
      </w:r>
      <w:r>
        <w:rPr>
          <w:rFonts w:ascii="Times New Roman" w:hAnsi="Times New Roman"/>
          <w:sz w:val="24"/>
          <w:szCs w:val="24"/>
          <w:lang w:val="en-GB"/>
        </w:rPr>
        <w:t>tives</w:t>
      </w:r>
      <w:r w:rsidR="00C6293A">
        <w:rPr>
          <w:rFonts w:ascii="Times New Roman" w:hAnsi="Times New Roman"/>
          <w:sz w:val="24"/>
          <w:szCs w:val="24"/>
          <w:lang w:val="en-GB"/>
        </w:rPr>
        <w:t xml:space="preserve">. Potential source elimination initiatives can be emailed to </w:t>
      </w:r>
      <w:r w:rsidR="007B5F55" w:rsidRPr="00352C92">
        <w:rPr>
          <w:rFonts w:ascii="Times New Roman" w:hAnsi="Times New Roman"/>
          <w:sz w:val="24"/>
          <w:szCs w:val="24"/>
          <w:lang w:val="en-GB"/>
        </w:rPr>
        <w:t xml:space="preserve">Dick Coutts at </w:t>
      </w:r>
      <w:hyperlink r:id="rId15" w:history="1">
        <w:r w:rsidR="007B5F55" w:rsidRPr="00352C92">
          <w:rPr>
            <w:rStyle w:val="Hyperlink"/>
            <w:szCs w:val="20"/>
          </w:rPr>
          <w:t>Dick.Coutts@Harmony.co.za</w:t>
        </w:r>
      </w:hyperlink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; </w:t>
      </w:r>
      <w:r w:rsidR="007B5F55" w:rsidRPr="00352C92">
        <w:rPr>
          <w:rFonts w:ascii="Times New Roman" w:hAnsi="Times New Roman"/>
          <w:sz w:val="24"/>
          <w:szCs w:val="24"/>
          <w:lang w:val="en-GB"/>
        </w:rPr>
        <w:t>Jose De Beer at</w:t>
      </w:r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hyperlink r:id="rId16" w:history="1">
        <w:r w:rsidR="007B5F55" w:rsidRPr="00352C92">
          <w:rPr>
            <w:rStyle w:val="Hyperlink"/>
            <w:szCs w:val="20"/>
          </w:rPr>
          <w:t>jdebeer01@xstrata.co.za</w:t>
        </w:r>
      </w:hyperlink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7B5F55" w:rsidRPr="00352C92">
        <w:rPr>
          <w:rFonts w:ascii="Times New Roman" w:hAnsi="Times New Roman"/>
          <w:sz w:val="24"/>
          <w:szCs w:val="24"/>
          <w:lang w:val="en-GB"/>
        </w:rPr>
        <w:t xml:space="preserve">and Sharks Gumede at </w:t>
      </w:r>
      <w:hyperlink r:id="rId17" w:history="1">
        <w:r w:rsidR="007B5F55" w:rsidRPr="00352C92">
          <w:rPr>
            <w:rStyle w:val="Hyperlink"/>
            <w:szCs w:val="20"/>
          </w:rPr>
          <w:t>hgumede@chamberofmines.org.za</w:t>
        </w:r>
      </w:hyperlink>
      <w:r w:rsidR="007B5F55" w:rsidRPr="00352C92">
        <w:rPr>
          <w:sz w:val="20"/>
          <w:szCs w:val="20"/>
        </w:rPr>
        <w:t>.</w:t>
      </w:r>
    </w:p>
    <w:p w:rsidR="007B5F55" w:rsidRPr="00652312" w:rsidRDefault="007B5F55" w:rsidP="005C7C64">
      <w:pPr>
        <w:pStyle w:val="ListParagraph"/>
        <w:jc w:val="both"/>
        <w:rPr>
          <w:b/>
          <w:bCs/>
          <w:sz w:val="20"/>
          <w:szCs w:val="20"/>
        </w:rPr>
      </w:pPr>
    </w:p>
    <w:p w:rsidR="007B5F55" w:rsidRPr="00E47ED3" w:rsidRDefault="00E47ED3" w:rsidP="005C7C64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E47ED3">
        <w:rPr>
          <w:rFonts w:eastAsia="Calibri"/>
          <w:lang w:val="en-GB"/>
        </w:rPr>
        <w:t xml:space="preserve">Your cooperation is appreciated </w:t>
      </w:r>
    </w:p>
    <w:p w:rsidR="00E47ED3" w:rsidRDefault="00E47ED3" w:rsidP="005C7C64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E47ED3">
        <w:rPr>
          <w:rFonts w:eastAsia="Calibri"/>
          <w:lang w:val="en-GB"/>
        </w:rPr>
        <w:t>Yours truly</w:t>
      </w: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  <w:r w:rsidRPr="00E47ED3">
        <w:rPr>
          <w:rFonts w:eastAsia="Calibri"/>
          <w:lang w:val="en-GB"/>
        </w:rPr>
        <w:t>Shark</w:t>
      </w:r>
      <w:r w:rsidR="00DD6C5F">
        <w:rPr>
          <w:rFonts w:eastAsia="Calibri"/>
          <w:lang w:val="en-GB"/>
        </w:rPr>
        <w:t>s</w:t>
      </w:r>
      <w:r w:rsidRPr="00E47ED3">
        <w:rPr>
          <w:rFonts w:eastAsia="Calibri"/>
          <w:lang w:val="en-GB"/>
        </w:rPr>
        <w:t xml:space="preserve"> Gumede</w:t>
      </w: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="Calibri"/>
          <w:lang w:val="en-GB"/>
        </w:rPr>
      </w:pPr>
    </w:p>
    <w:p w:rsidR="007B5F55" w:rsidRPr="00652312" w:rsidRDefault="00476E96" w:rsidP="005C7C64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b/>
          <w:color w:val="000000"/>
          <w:sz w:val="20"/>
          <w:szCs w:val="20"/>
        </w:rPr>
        <w:t>MOSH Principal Adoption S</w:t>
      </w:r>
      <w:r w:rsidR="007B5F55" w:rsidRPr="00652312">
        <w:rPr>
          <w:rFonts w:ascii="Times-Roman" w:hAnsi="Times-Roman" w:cs="Times-Roman"/>
          <w:b/>
          <w:color w:val="000000"/>
          <w:sz w:val="20"/>
          <w:szCs w:val="20"/>
        </w:rPr>
        <w:t>pecialist</w:t>
      </w:r>
    </w:p>
    <w:p w:rsidR="007B5F55" w:rsidRPr="00652312" w:rsidRDefault="007B5F55" w:rsidP="005C7C64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lastRenderedPageBreak/>
        <w:t>Chamber of Mines</w:t>
      </w:r>
    </w:p>
    <w:p w:rsidR="0074354A" w:rsidRDefault="007B5F55" w:rsidP="005C7C64">
      <w:pPr>
        <w:jc w:val="both"/>
      </w:pPr>
      <w:r>
        <w:rPr>
          <w:rFonts w:ascii="Times-Roman" w:hAnsi="Times-Roman" w:cs="Times-Roman"/>
          <w:b/>
          <w:color w:val="000000"/>
          <w:sz w:val="20"/>
          <w:szCs w:val="20"/>
        </w:rPr>
        <w:t xml:space="preserve">Date: </w:t>
      </w:r>
      <w:r w:rsidR="00476E96">
        <w:rPr>
          <w:rFonts w:ascii="Times-Roman" w:hAnsi="Times-Roman" w:cs="Times-Roman"/>
          <w:b/>
          <w:color w:val="000000"/>
          <w:sz w:val="20"/>
          <w:szCs w:val="20"/>
        </w:rPr>
        <w:t xml:space="preserve">13 March 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201</w:t>
      </w:r>
      <w:r w:rsidR="00476E96">
        <w:rPr>
          <w:rFonts w:ascii="Times-Roman" w:hAnsi="Times-Roman" w:cs="Times-Roman"/>
          <w:b/>
          <w:color w:val="000000"/>
          <w:sz w:val="20"/>
          <w:szCs w:val="20"/>
        </w:rPr>
        <w:t>3</w:t>
      </w:r>
    </w:p>
    <w:sectPr w:rsidR="0074354A" w:rsidSect="000229DB">
      <w:headerReference w:type="even" r:id="rId18"/>
      <w:headerReference w:type="default" r:id="rId19"/>
      <w:footerReference w:type="even" r:id="rId20"/>
      <w:footerReference w:type="default" r:id="rId2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B97" w:rsidRDefault="00F57B97">
      <w:r>
        <w:separator/>
      </w:r>
    </w:p>
  </w:endnote>
  <w:endnote w:type="continuationSeparator" w:id="0">
    <w:p w:rsidR="00F57B97" w:rsidRDefault="00F57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B97" w:rsidRDefault="00F57B97">
      <w:r>
        <w:separator/>
      </w:r>
    </w:p>
  </w:footnote>
  <w:footnote w:type="continuationSeparator" w:id="0">
    <w:p w:rsidR="00F57B97" w:rsidRDefault="00F57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2FA6164"/>
    <w:multiLevelType w:val="hybridMultilevel"/>
    <w:tmpl w:val="C0F2A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2C0A"/>
    <w:rsid w:val="000574CF"/>
    <w:rsid w:val="000614CA"/>
    <w:rsid w:val="0008219F"/>
    <w:rsid w:val="00087D41"/>
    <w:rsid w:val="00127F60"/>
    <w:rsid w:val="00134228"/>
    <w:rsid w:val="00137D91"/>
    <w:rsid w:val="001426B0"/>
    <w:rsid w:val="001B727D"/>
    <w:rsid w:val="001D6AF6"/>
    <w:rsid w:val="001E1BEE"/>
    <w:rsid w:val="001F2867"/>
    <w:rsid w:val="00241864"/>
    <w:rsid w:val="00241FB9"/>
    <w:rsid w:val="00261B15"/>
    <w:rsid w:val="00274857"/>
    <w:rsid w:val="002C75A9"/>
    <w:rsid w:val="002D1BDF"/>
    <w:rsid w:val="00321C69"/>
    <w:rsid w:val="00352C92"/>
    <w:rsid w:val="00357513"/>
    <w:rsid w:val="003E2DB1"/>
    <w:rsid w:val="003E3A15"/>
    <w:rsid w:val="004375B4"/>
    <w:rsid w:val="00441D75"/>
    <w:rsid w:val="00476E96"/>
    <w:rsid w:val="00496E88"/>
    <w:rsid w:val="004C0D83"/>
    <w:rsid w:val="005102DF"/>
    <w:rsid w:val="00521C5D"/>
    <w:rsid w:val="00524524"/>
    <w:rsid w:val="00540741"/>
    <w:rsid w:val="0059775D"/>
    <w:rsid w:val="005C7C64"/>
    <w:rsid w:val="005F67D4"/>
    <w:rsid w:val="00652312"/>
    <w:rsid w:val="00661F55"/>
    <w:rsid w:val="00670086"/>
    <w:rsid w:val="006929F8"/>
    <w:rsid w:val="006D3382"/>
    <w:rsid w:val="006F0444"/>
    <w:rsid w:val="007372DE"/>
    <w:rsid w:val="00741721"/>
    <w:rsid w:val="0074354A"/>
    <w:rsid w:val="007827AA"/>
    <w:rsid w:val="00783608"/>
    <w:rsid w:val="007929B2"/>
    <w:rsid w:val="007A790A"/>
    <w:rsid w:val="007B5F55"/>
    <w:rsid w:val="007C0C36"/>
    <w:rsid w:val="007D1013"/>
    <w:rsid w:val="0080201D"/>
    <w:rsid w:val="00817775"/>
    <w:rsid w:val="00817F70"/>
    <w:rsid w:val="008360F5"/>
    <w:rsid w:val="0084597F"/>
    <w:rsid w:val="00861836"/>
    <w:rsid w:val="008A385C"/>
    <w:rsid w:val="008D6DDC"/>
    <w:rsid w:val="008F3445"/>
    <w:rsid w:val="009355FF"/>
    <w:rsid w:val="00961718"/>
    <w:rsid w:val="0097373C"/>
    <w:rsid w:val="009D05F8"/>
    <w:rsid w:val="009D6B60"/>
    <w:rsid w:val="00A201CD"/>
    <w:rsid w:val="00A96440"/>
    <w:rsid w:val="00AE09DB"/>
    <w:rsid w:val="00B03642"/>
    <w:rsid w:val="00B15AC5"/>
    <w:rsid w:val="00B402ED"/>
    <w:rsid w:val="00B47039"/>
    <w:rsid w:val="00B66594"/>
    <w:rsid w:val="00BA47C7"/>
    <w:rsid w:val="00BD40FE"/>
    <w:rsid w:val="00BF60E0"/>
    <w:rsid w:val="00C00F2B"/>
    <w:rsid w:val="00C6293A"/>
    <w:rsid w:val="00CF1659"/>
    <w:rsid w:val="00D35D37"/>
    <w:rsid w:val="00D41AAA"/>
    <w:rsid w:val="00D420A9"/>
    <w:rsid w:val="00D766EF"/>
    <w:rsid w:val="00D817D3"/>
    <w:rsid w:val="00DD6C5F"/>
    <w:rsid w:val="00E01CD5"/>
    <w:rsid w:val="00E303CF"/>
    <w:rsid w:val="00E33213"/>
    <w:rsid w:val="00E36A1D"/>
    <w:rsid w:val="00E47ED3"/>
    <w:rsid w:val="00E51908"/>
    <w:rsid w:val="00E64052"/>
    <w:rsid w:val="00E712C6"/>
    <w:rsid w:val="00E866E9"/>
    <w:rsid w:val="00EF1F12"/>
    <w:rsid w:val="00EF37EB"/>
    <w:rsid w:val="00EF591C"/>
    <w:rsid w:val="00F24330"/>
    <w:rsid w:val="00F41433"/>
    <w:rsid w:val="00F57B97"/>
    <w:rsid w:val="00F71D63"/>
    <w:rsid w:val="00F8799E"/>
    <w:rsid w:val="00F96788"/>
    <w:rsid w:val="00FE02C7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sh.co.za/domino/html/mosh/public/Noise.nsf?OpenDatabas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mosh.co.za/domino/html/mosh/public/Main.nsf?OpenDatabase" TargetMode="External"/><Relationship Id="rId17" Type="http://schemas.openxmlformats.org/officeDocument/2006/relationships/hyperlink" Target="mailto:hgumede@chamberofmines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debeer01@xstrata.co.z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h.org.z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ck.Coutts@Harmony.co.za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gumede@chamberofmines.org.za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hyperlink" Target="http://www.mosh.co.za/domino/html/mosh/public/Source%20Elimination%20Repository.nsf?OpenDatabase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89D2-9871-41AD-AE9C-13BC2964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2500</CharactersWithSpaces>
  <SharedDoc>false</SharedDoc>
  <HLinks>
    <vt:vector size="54" baseType="variant">
      <vt:variant>
        <vt:i4>1310825</vt:i4>
      </vt:variant>
      <vt:variant>
        <vt:i4>18</vt:i4>
      </vt:variant>
      <vt:variant>
        <vt:i4>0</vt:i4>
      </vt:variant>
      <vt:variant>
        <vt:i4>5</vt:i4>
      </vt:variant>
      <vt:variant>
        <vt:lpwstr>mailto:hgumede@chamberofmines.org.za</vt:lpwstr>
      </vt:variant>
      <vt:variant>
        <vt:lpwstr/>
      </vt:variant>
      <vt:variant>
        <vt:i4>7012375</vt:i4>
      </vt:variant>
      <vt:variant>
        <vt:i4>15</vt:i4>
      </vt:variant>
      <vt:variant>
        <vt:i4>0</vt:i4>
      </vt:variant>
      <vt:variant>
        <vt:i4>5</vt:i4>
      </vt:variant>
      <vt:variant>
        <vt:lpwstr>mailto:jdebeer01@xstrata.co.za</vt:lpwstr>
      </vt:variant>
      <vt:variant>
        <vt:lpwstr/>
      </vt:variant>
      <vt:variant>
        <vt:i4>196659</vt:i4>
      </vt:variant>
      <vt:variant>
        <vt:i4>12</vt:i4>
      </vt:variant>
      <vt:variant>
        <vt:i4>0</vt:i4>
      </vt:variant>
      <vt:variant>
        <vt:i4>5</vt:i4>
      </vt:variant>
      <vt:variant>
        <vt:lpwstr>mailto:Dick.Coutts@Harmony.co.za</vt:lpwstr>
      </vt:variant>
      <vt:variant>
        <vt:lpwstr/>
      </vt:variant>
      <vt:variant>
        <vt:i4>4521991</vt:i4>
      </vt:variant>
      <vt:variant>
        <vt:i4>9</vt:i4>
      </vt:variant>
      <vt:variant>
        <vt:i4>0</vt:i4>
      </vt:variant>
      <vt:variant>
        <vt:i4>5</vt:i4>
      </vt:variant>
      <vt:variant>
        <vt:lpwstr>http://www.mosh.co.za/domino/html/mosh/public/Source Elimination Repository.nsf?OpenDatabase</vt:lpwstr>
      </vt:variant>
      <vt:variant>
        <vt:lpwstr/>
      </vt:variant>
      <vt:variant>
        <vt:i4>5570561</vt:i4>
      </vt:variant>
      <vt:variant>
        <vt:i4>6</vt:i4>
      </vt:variant>
      <vt:variant>
        <vt:i4>0</vt:i4>
      </vt:variant>
      <vt:variant>
        <vt:i4>5</vt:i4>
      </vt:variant>
      <vt:variant>
        <vt:lpwstr>http://www.mosh.co.za/domino/html/mosh/public/Noise.nsf?OpenDatabase</vt:lpwstr>
      </vt:variant>
      <vt:variant>
        <vt:lpwstr/>
      </vt:variant>
      <vt:variant>
        <vt:i4>3997817</vt:i4>
      </vt:variant>
      <vt:variant>
        <vt:i4>3</vt:i4>
      </vt:variant>
      <vt:variant>
        <vt:i4>0</vt:i4>
      </vt:variant>
      <vt:variant>
        <vt:i4>5</vt:i4>
      </vt:variant>
      <vt:variant>
        <vt:lpwstr>http://www.mosh.co.za/domino/html/mosh/public/Main.nsf?OpenDatabase</vt:lpwstr>
      </vt:variant>
      <vt:variant>
        <vt:lpwstr/>
      </vt:variant>
      <vt:variant>
        <vt:i4>2490405</vt:i4>
      </vt:variant>
      <vt:variant>
        <vt:i4>0</vt:i4>
      </vt:variant>
      <vt:variant>
        <vt:i4>0</vt:i4>
      </vt:variant>
      <vt:variant>
        <vt:i4>5</vt:i4>
      </vt:variant>
      <vt:variant>
        <vt:lpwstr>http://www.mosh.org.za/</vt:lpwstr>
      </vt:variant>
      <vt:variant>
        <vt:lpwstr/>
      </vt:variant>
      <vt:variant>
        <vt:i4>1310825</vt:i4>
      </vt:variant>
      <vt:variant>
        <vt:i4>3</vt:i4>
      </vt:variant>
      <vt:variant>
        <vt:i4>0</vt:i4>
      </vt:variant>
      <vt:variant>
        <vt:i4>5</vt:i4>
      </vt:variant>
      <vt:variant>
        <vt:lpwstr>mailto:hgumede@chamberofmines.org.za</vt:lpwstr>
      </vt:variant>
      <vt:variant>
        <vt:lpwstr/>
      </vt:variant>
      <vt:variant>
        <vt:i4>8323125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2</cp:revision>
  <cp:lastPrinted>2013-03-13T05:39:00Z</cp:lastPrinted>
  <dcterms:created xsi:type="dcterms:W3CDTF">2013-03-13T05:53:00Z</dcterms:created>
  <dcterms:modified xsi:type="dcterms:W3CDTF">2013-03-13T05:53:00Z</dcterms:modified>
</cp:coreProperties>
</file>