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 w:rsidP="00FF5C05">
      <w:r>
        <w:rPr>
          <w:b/>
          <w:u w:val="single"/>
        </w:rPr>
        <w:t xml:space="preserve">MOSH </w:t>
      </w:r>
      <w:r w:rsidR="00F24330">
        <w:rPr>
          <w:b/>
          <w:u w:val="single"/>
        </w:rPr>
        <w:t xml:space="preserve">NOISE TEAM </w:t>
      </w:r>
      <w:r>
        <w:rPr>
          <w:b/>
          <w:u w:val="single"/>
        </w:rPr>
        <w:t>CIRCULAR NO</w:t>
      </w:r>
      <w:r w:rsidR="00357513">
        <w:rPr>
          <w:b/>
          <w:u w:val="single"/>
        </w:rPr>
        <w:t xml:space="preserve">. </w:t>
      </w:r>
      <w:r w:rsidR="007D1013">
        <w:rPr>
          <w:b/>
          <w:u w:val="single"/>
        </w:rPr>
        <w:t>1/12</w:t>
      </w:r>
    </w:p>
    <w:p w:rsidR="00FF5C05" w:rsidRDefault="00FF5C05" w:rsidP="00FF5C05">
      <w:pPr>
        <w:rPr>
          <w:i/>
        </w:rPr>
      </w:pPr>
      <w:r>
        <w:rPr>
          <w:i/>
        </w:rPr>
        <w:t>(For communication and action)</w:t>
      </w:r>
    </w:p>
    <w:p w:rsidR="00FF5C05" w:rsidRDefault="00FF5C05" w:rsidP="00FF5C05">
      <w:pPr>
        <w:rPr>
          <w:i/>
        </w:rPr>
      </w:pPr>
    </w:p>
    <w:p w:rsidR="00FF5C05" w:rsidRDefault="00B66594" w:rsidP="005C7C64">
      <w:pPr>
        <w:jc w:val="both"/>
        <w:rPr>
          <w:b/>
        </w:rPr>
      </w:pPr>
      <w:r>
        <w:rPr>
          <w:b/>
        </w:rPr>
        <w:t xml:space="preserve">REQUEST FOR </w:t>
      </w:r>
      <w:r w:rsidR="00BF60E0">
        <w:rPr>
          <w:b/>
        </w:rPr>
        <w:t xml:space="preserve">MOSH </w:t>
      </w:r>
      <w:r w:rsidR="00127F60">
        <w:rPr>
          <w:b/>
        </w:rPr>
        <w:t>NOISE PRESENTATIONS AT MINES AND SHAFT EXCO MEETING</w:t>
      </w:r>
      <w:r w:rsidR="00BF60E0">
        <w:rPr>
          <w:b/>
        </w:rPr>
        <w:t>S</w:t>
      </w:r>
    </w:p>
    <w:p w:rsidR="00FF5C05" w:rsidRDefault="00FF5C05" w:rsidP="005C7C64">
      <w:pPr>
        <w:jc w:val="both"/>
        <w:rPr>
          <w:b/>
        </w:rPr>
      </w:pPr>
    </w:p>
    <w:tbl>
      <w:tblPr>
        <w:tblW w:w="0" w:type="auto"/>
        <w:tblLook w:val="04A0"/>
      </w:tblPr>
      <w:tblGrid>
        <w:gridCol w:w="8522"/>
      </w:tblGrid>
      <w:tr w:rsidR="00FF5C05" w:rsidRPr="007D1013" w:rsidTr="00087C01">
        <w:tc>
          <w:tcPr>
            <w:tcW w:w="8522" w:type="dxa"/>
          </w:tcPr>
          <w:p w:rsidR="00FF5C05" w:rsidRPr="007D1013" w:rsidRDefault="00FF5C05" w:rsidP="00817F70">
            <w:pPr>
              <w:jc w:val="both"/>
              <w:rPr>
                <w:b/>
                <w:i/>
              </w:rPr>
            </w:pPr>
            <w:r w:rsidRPr="007D1013">
              <w:rPr>
                <w:b/>
                <w:i/>
              </w:rPr>
              <w:t>Purpose:</w:t>
            </w:r>
            <w:r w:rsidRPr="007D1013">
              <w:rPr>
                <w:i/>
              </w:rPr>
              <w:t xml:space="preserve"> The purpose of this circu</w:t>
            </w:r>
            <w:r w:rsidR="00B66594" w:rsidRPr="007D1013">
              <w:rPr>
                <w:i/>
              </w:rPr>
              <w:t>lar is to request</w:t>
            </w:r>
            <w:r w:rsidR="00127F60" w:rsidRPr="007D1013">
              <w:rPr>
                <w:i/>
              </w:rPr>
              <w:t xml:space="preserve"> MOSH Task </w:t>
            </w:r>
            <w:r w:rsidR="00817F70" w:rsidRPr="007D1013">
              <w:rPr>
                <w:i/>
              </w:rPr>
              <w:t>F</w:t>
            </w:r>
            <w:r w:rsidR="00127F60" w:rsidRPr="007D1013">
              <w:rPr>
                <w:i/>
              </w:rPr>
              <w:t xml:space="preserve">orce members to facilitate MOSH Noise Team presentations </w:t>
            </w:r>
            <w:r w:rsidR="00BF60E0" w:rsidRPr="007D1013">
              <w:rPr>
                <w:i/>
              </w:rPr>
              <w:t>at</w:t>
            </w:r>
            <w:r w:rsidR="00127F60" w:rsidRPr="007D1013">
              <w:rPr>
                <w:i/>
              </w:rPr>
              <w:t xml:space="preserve"> Mines and Shafts Executive Committee meetings</w:t>
            </w:r>
            <w:r w:rsidR="00B66594" w:rsidRPr="007D1013">
              <w:rPr>
                <w:i/>
              </w:rPr>
              <w:t xml:space="preserve"> </w:t>
            </w:r>
          </w:p>
        </w:tc>
      </w:tr>
    </w:tbl>
    <w:p w:rsidR="0059775D" w:rsidRPr="007D1013" w:rsidRDefault="00B66594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color w:val="auto"/>
        </w:rPr>
      </w:pPr>
      <w:r w:rsidRPr="007D1013">
        <w:rPr>
          <w:color w:val="auto"/>
        </w:rPr>
        <w:t xml:space="preserve"> </w:t>
      </w:r>
    </w:p>
    <w:p w:rsidR="008D6DDC" w:rsidRPr="007D1013" w:rsidRDefault="009D6B60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b/>
          <w:bCs/>
          <w:color w:val="auto"/>
        </w:rPr>
      </w:pPr>
      <w:bookmarkStart w:id="0" w:name="_GoBack"/>
      <w:bookmarkEnd w:id="0"/>
      <w:r w:rsidRPr="007D1013">
        <w:rPr>
          <w:noProof/>
          <w:color w:val="auto"/>
          <w:lang w:val="en-ZA" w:eastAsia="en-ZA"/>
        </w:rPr>
        <w:pict>
          <v:rect id="Rectangle 2" o:spid="_x0000_s1026" style="position:absolute;left:0;text-align:left;margin-left:338pt;margin-top:126pt;width:201pt;height:44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" filled="f" stroked="f" strokeweight="1pt">
            <v:path arrowok="t"/>
            <v:textbox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9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652312" w:rsidRPr="00652312" w:rsidRDefault="00652312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0" w:history="1">
                    <w:r w:rsidR="001E1BEE" w:rsidRPr="00D146B3">
                      <w:rPr>
                        <w:rStyle w:val="Hyperlink"/>
                        <w:sz w:val="16"/>
                        <w:szCs w:val="16"/>
                      </w:rPr>
                      <w:t>hgumede@chamberofmines.org.za</w:t>
                    </w:r>
                  </w:hyperlink>
                </w:p>
              </w:txbxContent>
            </v:textbox>
            <w10:wrap anchorx="page" anchory="page"/>
          </v:rect>
        </w:pict>
      </w:r>
      <w:r w:rsidRPr="007D1013">
        <w:rPr>
          <w:noProof/>
          <w:color w:val="auto"/>
          <w:lang w:val="en-ZA" w:eastAsia="en-ZA"/>
        </w:rPr>
        <w:pict>
          <v:rect id="Rectangle 3" o:spid="_x0000_s1027" style="position:absolute;left:0;text-align:left;margin-left:5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Q9nA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" filled="f" stroked="f" strokeweight="1pt">
            <v:path arrowok="t"/>
            <v:textbox inset="0,0,0,0">
              <w:txbxContent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5 Hollard Street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652312" w:rsidRPr="00652312" w:rsidRDefault="00652312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</w:p>
    <w:p w:rsidR="008D6DDC" w:rsidRPr="007D1013" w:rsidRDefault="008D6DDC" w:rsidP="005C7C64">
      <w:pPr>
        <w:numPr>
          <w:ilvl w:val="0"/>
          <w:numId w:val="2"/>
        </w:numPr>
        <w:ind w:hanging="720"/>
        <w:jc w:val="both"/>
        <w:rPr>
          <w:b/>
          <w:bCs/>
        </w:rPr>
      </w:pPr>
      <w:r w:rsidRPr="007D1013">
        <w:rPr>
          <w:b/>
          <w:bCs/>
        </w:rPr>
        <w:t xml:space="preserve">INTRODUCTION </w:t>
      </w:r>
    </w:p>
    <w:p w:rsidR="008D6DDC" w:rsidRPr="007D1013" w:rsidRDefault="008D6DDC" w:rsidP="005C7C64">
      <w:pPr>
        <w:jc w:val="both"/>
      </w:pPr>
    </w:p>
    <w:p w:rsidR="00F8799E" w:rsidRPr="007D1013" w:rsidRDefault="00BF60E0" w:rsidP="005C7C64">
      <w:pPr>
        <w:jc w:val="both"/>
        <w:rPr>
          <w:rFonts w:eastAsiaTheme="minorHAnsi"/>
          <w:lang w:val="en-GB"/>
        </w:rPr>
      </w:pPr>
      <w:r w:rsidRPr="007D1013">
        <w:rPr>
          <w:rFonts w:eastAsiaTheme="minorHAnsi"/>
          <w:lang w:val="en-GB"/>
        </w:rPr>
        <w:t xml:space="preserve">Since 2010 the </w:t>
      </w:r>
      <w:r w:rsidR="00127F60" w:rsidRPr="007D1013">
        <w:rPr>
          <w:rFonts w:eastAsiaTheme="minorHAnsi"/>
          <w:lang w:val="en-GB"/>
        </w:rPr>
        <w:t xml:space="preserve">adoption </w:t>
      </w:r>
      <w:r w:rsidR="005F67D4" w:rsidRPr="007D1013">
        <w:rPr>
          <w:rFonts w:eastAsiaTheme="minorHAnsi"/>
          <w:lang w:val="en-GB"/>
        </w:rPr>
        <w:t xml:space="preserve">of </w:t>
      </w:r>
      <w:r w:rsidR="00127F60" w:rsidRPr="007D1013">
        <w:rPr>
          <w:rFonts w:eastAsiaTheme="minorHAnsi"/>
          <w:lang w:val="en-GB"/>
        </w:rPr>
        <w:t xml:space="preserve">the Hearing </w:t>
      </w:r>
      <w:r w:rsidR="00F8799E" w:rsidRPr="007D1013">
        <w:rPr>
          <w:rFonts w:eastAsiaTheme="minorHAnsi"/>
          <w:lang w:val="en-GB"/>
        </w:rPr>
        <w:t>Protection Device Training and A</w:t>
      </w:r>
      <w:r w:rsidR="00127F60" w:rsidRPr="007D1013">
        <w:rPr>
          <w:rFonts w:eastAsiaTheme="minorHAnsi"/>
          <w:lang w:val="en-GB"/>
        </w:rPr>
        <w:t>wareness Tool (HPD_TAS</w:t>
      </w:r>
      <w:r w:rsidR="00087D41" w:rsidRPr="007D1013">
        <w:rPr>
          <w:rFonts w:eastAsiaTheme="minorHAnsi"/>
          <w:lang w:val="en-GB"/>
        </w:rPr>
        <w:t>_</w:t>
      </w:r>
      <w:r w:rsidRPr="007D1013">
        <w:rPr>
          <w:rFonts w:eastAsiaTheme="minorHAnsi"/>
          <w:lang w:val="en-GB"/>
        </w:rPr>
        <w:t>Tool</w:t>
      </w:r>
      <w:r w:rsidR="00127F60" w:rsidRPr="007D1013">
        <w:rPr>
          <w:rFonts w:eastAsiaTheme="minorHAnsi"/>
          <w:lang w:val="en-GB"/>
        </w:rPr>
        <w:t xml:space="preserve">) </w:t>
      </w:r>
      <w:r w:rsidR="00521C5D" w:rsidRPr="007D1013">
        <w:rPr>
          <w:rFonts w:eastAsiaTheme="minorHAnsi"/>
          <w:lang w:val="en-GB"/>
        </w:rPr>
        <w:t>l</w:t>
      </w:r>
      <w:r w:rsidR="00F8799E" w:rsidRPr="007D1013">
        <w:rPr>
          <w:rFonts w:eastAsiaTheme="minorHAnsi"/>
          <w:lang w:val="en-GB"/>
        </w:rPr>
        <w:t xml:space="preserve">eading </w:t>
      </w:r>
      <w:r w:rsidR="00521C5D" w:rsidRPr="007D1013">
        <w:rPr>
          <w:rFonts w:eastAsiaTheme="minorHAnsi"/>
          <w:lang w:val="en-GB"/>
        </w:rPr>
        <w:t>p</w:t>
      </w:r>
      <w:r w:rsidR="00127F60" w:rsidRPr="007D1013">
        <w:rPr>
          <w:rFonts w:eastAsiaTheme="minorHAnsi"/>
          <w:lang w:val="en-GB"/>
        </w:rPr>
        <w:t>ractice</w:t>
      </w:r>
      <w:r w:rsidRPr="007D1013">
        <w:rPr>
          <w:rFonts w:eastAsiaTheme="minorHAnsi"/>
          <w:lang w:val="en-GB"/>
        </w:rPr>
        <w:t xml:space="preserve"> has been moving at a slow rate</w:t>
      </w:r>
      <w:r w:rsidR="00127F60" w:rsidRPr="007D1013">
        <w:rPr>
          <w:rFonts w:eastAsiaTheme="minorHAnsi"/>
          <w:lang w:val="en-GB"/>
        </w:rPr>
        <w:t xml:space="preserve">. The MOSH Noise Team was tasked </w:t>
      </w:r>
      <w:r w:rsidR="00F8799E" w:rsidRPr="007D1013">
        <w:rPr>
          <w:rFonts w:eastAsiaTheme="minorHAnsi"/>
          <w:lang w:val="en-GB"/>
        </w:rPr>
        <w:t xml:space="preserve">by </w:t>
      </w:r>
      <w:r w:rsidR="00087D41" w:rsidRPr="007D1013">
        <w:rPr>
          <w:rFonts w:eastAsiaTheme="minorHAnsi"/>
          <w:lang w:val="en-GB"/>
        </w:rPr>
        <w:t xml:space="preserve">the </w:t>
      </w:r>
      <w:r w:rsidR="00127F60" w:rsidRPr="007D1013">
        <w:rPr>
          <w:rFonts w:eastAsiaTheme="minorHAnsi"/>
          <w:lang w:val="en-GB"/>
        </w:rPr>
        <w:t xml:space="preserve">Noise Industry </w:t>
      </w:r>
      <w:r w:rsidR="00F8799E" w:rsidRPr="007D1013">
        <w:rPr>
          <w:rFonts w:eastAsiaTheme="minorHAnsi"/>
          <w:lang w:val="en-GB"/>
        </w:rPr>
        <w:t xml:space="preserve">Team </w:t>
      </w:r>
      <w:r w:rsidR="00127F60" w:rsidRPr="007D1013">
        <w:rPr>
          <w:rFonts w:eastAsiaTheme="minorHAnsi"/>
          <w:lang w:val="en-GB"/>
        </w:rPr>
        <w:t xml:space="preserve">to investigate </w:t>
      </w:r>
      <w:r w:rsidR="00F8799E" w:rsidRPr="007D1013">
        <w:rPr>
          <w:rFonts w:eastAsiaTheme="minorHAnsi"/>
          <w:lang w:val="en-GB"/>
        </w:rPr>
        <w:t>reasons behind this</w:t>
      </w:r>
      <w:r w:rsidR="00127F60" w:rsidRPr="007D1013">
        <w:rPr>
          <w:rFonts w:eastAsiaTheme="minorHAnsi"/>
          <w:lang w:val="en-GB"/>
        </w:rPr>
        <w:t xml:space="preserve"> slow adoption rate.  </w:t>
      </w:r>
      <w:r w:rsidRPr="007D1013">
        <w:rPr>
          <w:rFonts w:eastAsiaTheme="minorHAnsi"/>
          <w:lang w:val="en-GB"/>
        </w:rPr>
        <w:t>The MOSH Noise Team used a Systems A</w:t>
      </w:r>
      <w:r w:rsidR="00F8799E" w:rsidRPr="007D1013">
        <w:rPr>
          <w:rFonts w:eastAsiaTheme="minorHAnsi"/>
          <w:lang w:val="en-GB"/>
        </w:rPr>
        <w:t xml:space="preserve">pproach methodology to come up with a plausible logical map </w:t>
      </w:r>
      <w:r w:rsidRPr="007D1013">
        <w:rPr>
          <w:rFonts w:eastAsiaTheme="minorHAnsi"/>
          <w:lang w:val="en-GB"/>
        </w:rPr>
        <w:t xml:space="preserve">detailing </w:t>
      </w:r>
      <w:r w:rsidR="00F8799E" w:rsidRPr="007D1013">
        <w:rPr>
          <w:rFonts w:eastAsiaTheme="minorHAnsi"/>
          <w:lang w:val="en-GB"/>
        </w:rPr>
        <w:t xml:space="preserve">the reasons </w:t>
      </w:r>
      <w:r w:rsidRPr="007D1013">
        <w:rPr>
          <w:rFonts w:eastAsiaTheme="minorHAnsi"/>
          <w:lang w:val="en-GB"/>
        </w:rPr>
        <w:t>behind th</w:t>
      </w:r>
      <w:r w:rsidR="00521C5D" w:rsidRPr="007D1013">
        <w:rPr>
          <w:rFonts w:eastAsiaTheme="minorHAnsi"/>
          <w:lang w:val="en-GB"/>
        </w:rPr>
        <w:t>is</w:t>
      </w:r>
      <w:r w:rsidRPr="007D1013">
        <w:rPr>
          <w:rFonts w:eastAsiaTheme="minorHAnsi"/>
          <w:lang w:val="en-GB"/>
        </w:rPr>
        <w:t xml:space="preserve"> </w:t>
      </w:r>
      <w:r w:rsidR="00F8799E" w:rsidRPr="007D1013">
        <w:rPr>
          <w:rFonts w:eastAsiaTheme="minorHAnsi"/>
          <w:lang w:val="en-GB"/>
        </w:rPr>
        <w:t xml:space="preserve">slow adoption (Current Reality Tree). The results from </w:t>
      </w:r>
      <w:r w:rsidR="00087D41" w:rsidRPr="007D1013">
        <w:rPr>
          <w:rFonts w:eastAsiaTheme="minorHAnsi"/>
          <w:lang w:val="en-GB"/>
        </w:rPr>
        <w:t xml:space="preserve">the </w:t>
      </w:r>
      <w:r w:rsidR="00F8799E" w:rsidRPr="007D1013">
        <w:rPr>
          <w:rFonts w:eastAsiaTheme="minorHAnsi"/>
          <w:lang w:val="en-GB"/>
        </w:rPr>
        <w:t xml:space="preserve">Current Reality Tree indicate that the MOSH Noise Team need to dramatically improve the mining </w:t>
      </w:r>
      <w:r w:rsidR="00661F55" w:rsidRPr="007D1013">
        <w:rPr>
          <w:rFonts w:eastAsiaTheme="minorHAnsi"/>
          <w:lang w:val="en-GB"/>
        </w:rPr>
        <w:t xml:space="preserve">industry‘s </w:t>
      </w:r>
      <w:r w:rsidR="00F8799E" w:rsidRPr="007D1013">
        <w:rPr>
          <w:rFonts w:eastAsiaTheme="minorHAnsi"/>
          <w:lang w:val="en-GB"/>
        </w:rPr>
        <w:t>awareness of the HPD</w:t>
      </w:r>
      <w:r w:rsidR="00087D41" w:rsidRPr="007D1013">
        <w:rPr>
          <w:rFonts w:eastAsiaTheme="minorHAnsi"/>
          <w:lang w:val="en-GB"/>
        </w:rPr>
        <w:t>_</w:t>
      </w:r>
      <w:r w:rsidR="00F8799E" w:rsidRPr="007D1013">
        <w:rPr>
          <w:rFonts w:eastAsiaTheme="minorHAnsi"/>
          <w:lang w:val="en-GB"/>
        </w:rPr>
        <w:t>TAS</w:t>
      </w:r>
      <w:r w:rsidR="00087D41" w:rsidRPr="007D1013">
        <w:rPr>
          <w:rFonts w:eastAsiaTheme="minorHAnsi"/>
          <w:lang w:val="en-GB"/>
        </w:rPr>
        <w:t>_</w:t>
      </w:r>
      <w:r w:rsidR="00F8799E" w:rsidRPr="007D1013">
        <w:rPr>
          <w:rFonts w:eastAsiaTheme="minorHAnsi"/>
          <w:lang w:val="en-GB"/>
        </w:rPr>
        <w:t xml:space="preserve">Tool, </w:t>
      </w:r>
      <w:r w:rsidR="00661F55" w:rsidRPr="007D1013">
        <w:rPr>
          <w:rFonts w:eastAsiaTheme="minorHAnsi"/>
          <w:lang w:val="en-GB"/>
        </w:rPr>
        <w:t xml:space="preserve">the current </w:t>
      </w:r>
      <w:r w:rsidR="00F8799E" w:rsidRPr="007D1013">
        <w:rPr>
          <w:rFonts w:eastAsiaTheme="minorHAnsi"/>
          <w:lang w:val="en-GB"/>
        </w:rPr>
        <w:t xml:space="preserve">Noise Team activities and the general MOSH leading practice </w:t>
      </w:r>
      <w:r w:rsidR="00661F55" w:rsidRPr="007D1013">
        <w:rPr>
          <w:rFonts w:eastAsiaTheme="minorHAnsi"/>
          <w:lang w:val="en-GB"/>
        </w:rPr>
        <w:t xml:space="preserve">adoption </w:t>
      </w:r>
      <w:r w:rsidR="00F8799E" w:rsidRPr="007D1013">
        <w:rPr>
          <w:rFonts w:eastAsiaTheme="minorHAnsi"/>
          <w:lang w:val="en-GB"/>
        </w:rPr>
        <w:t>process.</w:t>
      </w:r>
      <w:r w:rsidR="00661F55" w:rsidRPr="007D1013">
        <w:rPr>
          <w:rFonts w:eastAsiaTheme="minorHAnsi"/>
          <w:lang w:val="en-GB"/>
        </w:rPr>
        <w:t xml:space="preserve"> Also there are some mining houses who requested </w:t>
      </w:r>
      <w:r w:rsidRPr="007D1013">
        <w:rPr>
          <w:rFonts w:eastAsiaTheme="minorHAnsi"/>
          <w:lang w:val="en-GB"/>
        </w:rPr>
        <w:t xml:space="preserve">that </w:t>
      </w:r>
      <w:r w:rsidR="00661F55" w:rsidRPr="007D1013">
        <w:rPr>
          <w:rFonts w:eastAsiaTheme="minorHAnsi"/>
          <w:lang w:val="en-GB"/>
        </w:rPr>
        <w:t xml:space="preserve">the MOSH Noise Team be more </w:t>
      </w:r>
      <w:r w:rsidR="00087D41" w:rsidRPr="007D1013">
        <w:rPr>
          <w:rFonts w:eastAsiaTheme="minorHAnsi"/>
          <w:lang w:val="en-GB"/>
        </w:rPr>
        <w:t>in</w:t>
      </w:r>
      <w:r w:rsidRPr="007D1013">
        <w:rPr>
          <w:rFonts w:eastAsiaTheme="minorHAnsi"/>
          <w:lang w:val="en-GB"/>
        </w:rPr>
        <w:t xml:space="preserve"> the ‘faces’ of the industry. </w:t>
      </w:r>
      <w:r w:rsidR="00661F55" w:rsidRPr="007D1013">
        <w:rPr>
          <w:rFonts w:eastAsiaTheme="minorHAnsi"/>
          <w:lang w:val="en-GB"/>
        </w:rPr>
        <w:t xml:space="preserve">Subsequent to this background, MOSH </w:t>
      </w:r>
      <w:r w:rsidR="00087D41" w:rsidRPr="007D1013">
        <w:rPr>
          <w:rFonts w:eastAsiaTheme="minorHAnsi"/>
          <w:lang w:val="en-GB"/>
        </w:rPr>
        <w:t>T</w:t>
      </w:r>
      <w:r w:rsidR="00661F55" w:rsidRPr="007D1013">
        <w:rPr>
          <w:rFonts w:eastAsiaTheme="minorHAnsi"/>
          <w:lang w:val="en-GB"/>
        </w:rPr>
        <w:t>ask</w:t>
      </w:r>
      <w:r w:rsidR="00087D41" w:rsidRPr="007D1013">
        <w:rPr>
          <w:rFonts w:eastAsiaTheme="minorHAnsi"/>
          <w:lang w:val="en-GB"/>
        </w:rPr>
        <w:t xml:space="preserve"> F</w:t>
      </w:r>
      <w:r w:rsidR="00661F55" w:rsidRPr="007D1013">
        <w:rPr>
          <w:rFonts w:eastAsiaTheme="minorHAnsi"/>
          <w:lang w:val="en-GB"/>
        </w:rPr>
        <w:t xml:space="preserve">orce members offered to assist the MOSH Noise Team improve their visibility </w:t>
      </w:r>
      <w:r w:rsidRPr="007D1013">
        <w:rPr>
          <w:rFonts w:eastAsiaTheme="minorHAnsi"/>
          <w:lang w:val="en-GB"/>
        </w:rPr>
        <w:t xml:space="preserve">and the adoption rate of the </w:t>
      </w:r>
      <w:r w:rsidR="00087D41" w:rsidRPr="007D1013">
        <w:rPr>
          <w:rFonts w:eastAsiaTheme="minorHAnsi"/>
          <w:lang w:val="en-GB"/>
        </w:rPr>
        <w:t>HPD_TAS_Tool</w:t>
      </w:r>
      <w:r w:rsidRPr="007D1013">
        <w:rPr>
          <w:rFonts w:eastAsiaTheme="minorHAnsi"/>
          <w:lang w:val="en-GB"/>
        </w:rPr>
        <w:t xml:space="preserve"> </w:t>
      </w:r>
      <w:r w:rsidR="00661F55" w:rsidRPr="007D1013">
        <w:rPr>
          <w:rFonts w:eastAsiaTheme="minorHAnsi"/>
          <w:lang w:val="en-GB"/>
        </w:rPr>
        <w:t xml:space="preserve">by facilitating MOSH Noise Team presentations </w:t>
      </w:r>
      <w:r w:rsidR="005F67D4" w:rsidRPr="007D1013">
        <w:rPr>
          <w:rFonts w:eastAsiaTheme="minorHAnsi"/>
          <w:lang w:val="en-GB"/>
        </w:rPr>
        <w:t>with</w:t>
      </w:r>
      <w:r w:rsidR="00661F55" w:rsidRPr="007D1013">
        <w:rPr>
          <w:rFonts w:eastAsiaTheme="minorHAnsi"/>
          <w:lang w:val="en-GB"/>
        </w:rPr>
        <w:t>in their mining houses.</w:t>
      </w:r>
    </w:p>
    <w:p w:rsidR="00F8799E" w:rsidRPr="007D1013" w:rsidRDefault="00F8799E" w:rsidP="005C7C64">
      <w:pPr>
        <w:jc w:val="both"/>
        <w:rPr>
          <w:rFonts w:eastAsiaTheme="minorHAnsi"/>
          <w:lang w:val="en-GB"/>
        </w:rPr>
      </w:pPr>
    </w:p>
    <w:p w:rsidR="007B5F55" w:rsidRPr="007D1013" w:rsidRDefault="007B5F55" w:rsidP="005C7C64">
      <w:pPr>
        <w:numPr>
          <w:ilvl w:val="0"/>
          <w:numId w:val="2"/>
        </w:numPr>
        <w:ind w:hanging="720"/>
        <w:jc w:val="both"/>
        <w:rPr>
          <w:b/>
          <w:bCs/>
        </w:rPr>
      </w:pPr>
      <w:r w:rsidRPr="007D1013">
        <w:rPr>
          <w:b/>
          <w:bCs/>
        </w:rPr>
        <w:t xml:space="preserve">REQUEST TO MOSH </w:t>
      </w:r>
      <w:r w:rsidR="00661F55" w:rsidRPr="007D1013">
        <w:rPr>
          <w:b/>
          <w:bCs/>
        </w:rPr>
        <w:t xml:space="preserve">TASK FORCE </w:t>
      </w:r>
      <w:r w:rsidRPr="007D1013">
        <w:rPr>
          <w:b/>
          <w:bCs/>
        </w:rPr>
        <w:t>MEMBERS</w:t>
      </w:r>
    </w:p>
    <w:p w:rsidR="007B5F55" w:rsidRPr="007D1013" w:rsidRDefault="007B5F55" w:rsidP="005C7C64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sz w:val="20"/>
          <w:szCs w:val="20"/>
        </w:rPr>
      </w:pPr>
    </w:p>
    <w:p w:rsidR="00352C92" w:rsidRPr="007D1013" w:rsidRDefault="007B5F55" w:rsidP="005C7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It is requested that MOSH </w:t>
      </w:r>
      <w:r w:rsidR="00661F55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Task </w:t>
      </w:r>
      <w:r w:rsidR="00087D41" w:rsidRPr="007D1013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661F55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orce members assist by facilitating MOSH Noise Team presentations </w:t>
      </w:r>
      <w:r w:rsidR="00BF60E0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="00661F55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Mines and Shafts Executive Committee meetings </w:t>
      </w:r>
      <w:r w:rsidR="00BF60E0" w:rsidRPr="007D1013">
        <w:rPr>
          <w:rFonts w:ascii="Times New Roman" w:hAnsi="Times New Roman" w:cs="Times New Roman"/>
          <w:sz w:val="24"/>
          <w:szCs w:val="24"/>
          <w:lang w:val="en-GB"/>
        </w:rPr>
        <w:t>within</w:t>
      </w:r>
      <w:r w:rsidR="00661F55" w:rsidRPr="007D1013">
        <w:rPr>
          <w:rFonts w:ascii="Times New Roman" w:hAnsi="Times New Roman" w:cs="Times New Roman"/>
          <w:sz w:val="24"/>
          <w:szCs w:val="24"/>
          <w:lang w:val="en-GB"/>
        </w:rPr>
        <w:t xml:space="preserve"> their mining houses/groups.</w:t>
      </w:r>
    </w:p>
    <w:p w:rsidR="00352C92" w:rsidRPr="00352C92" w:rsidRDefault="00352C92" w:rsidP="00352C9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7B5F55" w:rsidRPr="00352C92" w:rsidRDefault="00BF60E0" w:rsidP="005C7C6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These</w:t>
      </w:r>
      <w:r w:rsidR="004375B4">
        <w:rPr>
          <w:rFonts w:ascii="Times New Roman" w:hAnsi="Times New Roman" w:cs="Times New Roman"/>
          <w:sz w:val="24"/>
          <w:szCs w:val="24"/>
          <w:lang w:val="en-GB"/>
        </w:rPr>
        <w:t xml:space="preserve"> presentations can be arranged through </w:t>
      </w:r>
      <w:r w:rsidR="007B5F55" w:rsidRPr="00352C92">
        <w:rPr>
          <w:rFonts w:ascii="Times New Roman" w:hAnsi="Times New Roman" w:cs="Times New Roman"/>
          <w:sz w:val="24"/>
          <w:szCs w:val="24"/>
          <w:lang w:val="en-GB"/>
        </w:rPr>
        <w:t xml:space="preserve">Dick Coutts at </w:t>
      </w:r>
      <w:hyperlink r:id="rId11" w:history="1">
        <w:r w:rsidR="007B5F55" w:rsidRPr="00352C92">
          <w:rPr>
            <w:rStyle w:val="Hyperlink"/>
            <w:szCs w:val="20"/>
          </w:rPr>
          <w:t>Dick.Coutts@Harmony.co.za</w:t>
        </w:r>
      </w:hyperlink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; </w:t>
      </w:r>
      <w:r w:rsidR="007B5F55" w:rsidRPr="00352C92">
        <w:rPr>
          <w:rFonts w:ascii="Times New Roman" w:hAnsi="Times New Roman" w:cs="Times New Roman"/>
          <w:sz w:val="24"/>
          <w:szCs w:val="24"/>
          <w:lang w:val="en-GB"/>
        </w:rPr>
        <w:t>Jose De Beer at</w:t>
      </w:r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hyperlink r:id="rId12" w:history="1">
        <w:r w:rsidR="007B5F55" w:rsidRPr="00352C92">
          <w:rPr>
            <w:rStyle w:val="Hyperlink"/>
            <w:szCs w:val="20"/>
          </w:rPr>
          <w:t>jdebeer01@xstrata.co.za</w:t>
        </w:r>
      </w:hyperlink>
      <w:r w:rsidR="007B5F55" w:rsidRPr="00352C92">
        <w:rPr>
          <w:rFonts w:ascii="Times-Roman" w:hAnsi="Times-Roman" w:cs="Times-Roman"/>
          <w:color w:val="000000"/>
          <w:sz w:val="20"/>
          <w:szCs w:val="20"/>
        </w:rPr>
        <w:t xml:space="preserve"> </w:t>
      </w:r>
      <w:r w:rsidR="007B5F55" w:rsidRPr="00352C92">
        <w:rPr>
          <w:rFonts w:ascii="Times New Roman" w:hAnsi="Times New Roman" w:cs="Times New Roman"/>
          <w:sz w:val="24"/>
          <w:szCs w:val="24"/>
          <w:lang w:val="en-GB"/>
        </w:rPr>
        <w:t xml:space="preserve">and Sharks Gumede at </w:t>
      </w:r>
      <w:hyperlink r:id="rId13" w:history="1">
        <w:r w:rsidR="007B5F55" w:rsidRPr="00352C92">
          <w:rPr>
            <w:rStyle w:val="Hyperlink"/>
            <w:szCs w:val="20"/>
          </w:rPr>
          <w:t>hgumede@chamberofmines.org.za</w:t>
        </w:r>
      </w:hyperlink>
      <w:r w:rsidR="007B5F55" w:rsidRPr="00352C92">
        <w:rPr>
          <w:sz w:val="20"/>
          <w:szCs w:val="20"/>
        </w:rPr>
        <w:t>.</w:t>
      </w:r>
    </w:p>
    <w:p w:rsidR="007B5F55" w:rsidRPr="00652312" w:rsidRDefault="007B5F55" w:rsidP="005C7C64">
      <w:pPr>
        <w:pStyle w:val="ListParagraph"/>
        <w:jc w:val="both"/>
        <w:rPr>
          <w:b/>
          <w:bCs/>
          <w:sz w:val="20"/>
          <w:szCs w:val="20"/>
        </w:rPr>
      </w:pPr>
    </w:p>
    <w:p w:rsidR="007B5F55" w:rsidRPr="00E47ED3" w:rsidRDefault="00E47ED3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  <w:r w:rsidRPr="00E47ED3">
        <w:rPr>
          <w:rFonts w:eastAsiaTheme="minorHAnsi"/>
          <w:lang w:val="en-GB"/>
        </w:rPr>
        <w:t xml:space="preserve">Your cooperation is appreciated </w:t>
      </w:r>
    </w:p>
    <w:p w:rsidR="00E47ED3" w:rsidRDefault="00E47ED3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  <w:r w:rsidRPr="00E47ED3">
        <w:rPr>
          <w:rFonts w:eastAsiaTheme="minorHAnsi"/>
          <w:lang w:val="en-GB"/>
        </w:rPr>
        <w:t>Yours truly</w:t>
      </w: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  <w:r w:rsidRPr="00E47ED3">
        <w:rPr>
          <w:rFonts w:eastAsiaTheme="minorHAnsi"/>
          <w:lang w:val="en-GB"/>
        </w:rPr>
        <w:t>Shark</w:t>
      </w:r>
      <w:r w:rsidR="00DD6C5F">
        <w:rPr>
          <w:rFonts w:eastAsiaTheme="minorHAnsi"/>
          <w:lang w:val="en-GB"/>
        </w:rPr>
        <w:t>s</w:t>
      </w:r>
      <w:r w:rsidRPr="00E47ED3">
        <w:rPr>
          <w:rFonts w:eastAsiaTheme="minorHAnsi"/>
          <w:lang w:val="en-GB"/>
        </w:rPr>
        <w:t xml:space="preserve"> Gumede</w:t>
      </w:r>
    </w:p>
    <w:p w:rsidR="007B5F55" w:rsidRPr="00E47ED3" w:rsidRDefault="007B5F55" w:rsidP="005C7C64">
      <w:pPr>
        <w:autoSpaceDE w:val="0"/>
        <w:autoSpaceDN w:val="0"/>
        <w:adjustRightInd w:val="0"/>
        <w:jc w:val="both"/>
        <w:rPr>
          <w:rFonts w:eastAsiaTheme="minorHAnsi"/>
          <w:lang w:val="en-GB"/>
        </w:rPr>
      </w:pPr>
    </w:p>
    <w:p w:rsidR="007B5F55" w:rsidRPr="00652312" w:rsidRDefault="007B5F55" w:rsidP="005C7C64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MOSH Principal adoption specialist</w:t>
      </w:r>
    </w:p>
    <w:p w:rsidR="007B5F55" w:rsidRPr="00652312" w:rsidRDefault="007B5F55" w:rsidP="005C7C64">
      <w:pPr>
        <w:autoSpaceDE w:val="0"/>
        <w:autoSpaceDN w:val="0"/>
        <w:adjustRightInd w:val="0"/>
        <w:jc w:val="both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Chamber of Mines</w:t>
      </w:r>
    </w:p>
    <w:p w:rsidR="0074354A" w:rsidRDefault="007B5F55" w:rsidP="005C7C64">
      <w:pPr>
        <w:jc w:val="both"/>
      </w:pPr>
      <w:r>
        <w:rPr>
          <w:rFonts w:ascii="Times-Roman" w:hAnsi="Times-Roman" w:cs="Times-Roman"/>
          <w:b/>
          <w:color w:val="000000"/>
          <w:sz w:val="20"/>
          <w:szCs w:val="20"/>
        </w:rPr>
        <w:lastRenderedPageBreak/>
        <w:t xml:space="preserve">Date: </w:t>
      </w:r>
      <w:r w:rsidR="004375B4">
        <w:rPr>
          <w:rFonts w:ascii="Times-Roman" w:hAnsi="Times-Roman" w:cs="Times-Roman"/>
          <w:b/>
          <w:color w:val="000000"/>
          <w:sz w:val="20"/>
          <w:szCs w:val="20"/>
        </w:rPr>
        <w:t>22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  <w:r w:rsidR="00EF591C">
        <w:rPr>
          <w:rFonts w:ascii="Times-Roman" w:hAnsi="Times-Roman" w:cs="Times-Roman"/>
          <w:b/>
          <w:color w:val="000000"/>
          <w:sz w:val="20"/>
          <w:szCs w:val="20"/>
        </w:rPr>
        <w:t>October</w:t>
      </w:r>
      <w:r w:rsidRPr="00652312">
        <w:rPr>
          <w:rFonts w:ascii="Times-Roman" w:hAnsi="Times-Roman" w:cs="Times-Roman"/>
          <w:b/>
          <w:color w:val="000000"/>
          <w:sz w:val="20"/>
          <w:szCs w:val="20"/>
        </w:rPr>
        <w:t xml:space="preserve"> 2012</w:t>
      </w:r>
    </w:p>
    <w:sectPr w:rsidR="0074354A" w:rsidSect="000229DB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836" w:rsidRDefault="00861836">
      <w:r>
        <w:separator/>
      </w:r>
    </w:p>
  </w:endnote>
  <w:endnote w:type="continuationSeparator" w:id="0">
    <w:p w:rsidR="00861836" w:rsidRDefault="00861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836" w:rsidRDefault="00861836">
      <w:r>
        <w:separator/>
      </w:r>
    </w:p>
  </w:footnote>
  <w:footnote w:type="continuationSeparator" w:id="0">
    <w:p w:rsidR="00861836" w:rsidRDefault="008618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2FA6164"/>
    <w:multiLevelType w:val="hybridMultilevel"/>
    <w:tmpl w:val="C0F2A5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42C0A"/>
    <w:rsid w:val="000574CF"/>
    <w:rsid w:val="000614CA"/>
    <w:rsid w:val="00087D41"/>
    <w:rsid w:val="00127F60"/>
    <w:rsid w:val="00137D91"/>
    <w:rsid w:val="001426B0"/>
    <w:rsid w:val="001D6AF6"/>
    <w:rsid w:val="001E1BEE"/>
    <w:rsid w:val="001F2867"/>
    <w:rsid w:val="00241864"/>
    <w:rsid w:val="00241FB9"/>
    <w:rsid w:val="00261B15"/>
    <w:rsid w:val="00274857"/>
    <w:rsid w:val="002C75A9"/>
    <w:rsid w:val="002D1BDF"/>
    <w:rsid w:val="00321C69"/>
    <w:rsid w:val="00352C92"/>
    <w:rsid w:val="00357513"/>
    <w:rsid w:val="003E2DB1"/>
    <w:rsid w:val="003E3A15"/>
    <w:rsid w:val="004375B4"/>
    <w:rsid w:val="00441D75"/>
    <w:rsid w:val="00496E88"/>
    <w:rsid w:val="005102DF"/>
    <w:rsid w:val="00521C5D"/>
    <w:rsid w:val="00524524"/>
    <w:rsid w:val="00540741"/>
    <w:rsid w:val="0059775D"/>
    <w:rsid w:val="005C7C64"/>
    <w:rsid w:val="005F67D4"/>
    <w:rsid w:val="00652312"/>
    <w:rsid w:val="00661F55"/>
    <w:rsid w:val="00670086"/>
    <w:rsid w:val="006929F8"/>
    <w:rsid w:val="006D3382"/>
    <w:rsid w:val="006F0444"/>
    <w:rsid w:val="007372DE"/>
    <w:rsid w:val="00741721"/>
    <w:rsid w:val="0074354A"/>
    <w:rsid w:val="007827AA"/>
    <w:rsid w:val="00783608"/>
    <w:rsid w:val="007A790A"/>
    <w:rsid w:val="007B5F55"/>
    <w:rsid w:val="007C0C36"/>
    <w:rsid w:val="007D1013"/>
    <w:rsid w:val="00817775"/>
    <w:rsid w:val="00817F70"/>
    <w:rsid w:val="008360F5"/>
    <w:rsid w:val="0084597F"/>
    <w:rsid w:val="00861836"/>
    <w:rsid w:val="008A385C"/>
    <w:rsid w:val="008D6DDC"/>
    <w:rsid w:val="008F3445"/>
    <w:rsid w:val="009355FF"/>
    <w:rsid w:val="00961718"/>
    <w:rsid w:val="0097373C"/>
    <w:rsid w:val="009D05F8"/>
    <w:rsid w:val="009D6B60"/>
    <w:rsid w:val="00A201CD"/>
    <w:rsid w:val="00A96440"/>
    <w:rsid w:val="00AE09DB"/>
    <w:rsid w:val="00B03642"/>
    <w:rsid w:val="00B15AC5"/>
    <w:rsid w:val="00B402ED"/>
    <w:rsid w:val="00B47039"/>
    <w:rsid w:val="00B66594"/>
    <w:rsid w:val="00BA47C7"/>
    <w:rsid w:val="00BD40FE"/>
    <w:rsid w:val="00BF60E0"/>
    <w:rsid w:val="00C00F2B"/>
    <w:rsid w:val="00CF1659"/>
    <w:rsid w:val="00D35D37"/>
    <w:rsid w:val="00D41AAA"/>
    <w:rsid w:val="00D420A9"/>
    <w:rsid w:val="00D766EF"/>
    <w:rsid w:val="00D817D3"/>
    <w:rsid w:val="00DD6C5F"/>
    <w:rsid w:val="00E01CD5"/>
    <w:rsid w:val="00E303CF"/>
    <w:rsid w:val="00E33213"/>
    <w:rsid w:val="00E36A1D"/>
    <w:rsid w:val="00E47ED3"/>
    <w:rsid w:val="00E51908"/>
    <w:rsid w:val="00E712C6"/>
    <w:rsid w:val="00E866E9"/>
    <w:rsid w:val="00EF1F12"/>
    <w:rsid w:val="00EF591C"/>
    <w:rsid w:val="00F24330"/>
    <w:rsid w:val="00F41433"/>
    <w:rsid w:val="00F71D63"/>
    <w:rsid w:val="00F8799E"/>
    <w:rsid w:val="00F96788"/>
    <w:rsid w:val="00FE02C7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hgumede@chamberofmines.org.z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debeer01@xstrata.co.za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ck.Coutts@Harmony.co.z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hgumede@chamberofmines.org.z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BA804-6752-459C-91C4-FF0283BB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Hgumede</cp:lastModifiedBy>
  <cp:revision>2</cp:revision>
  <cp:lastPrinted>2012-10-22T07:45:00Z</cp:lastPrinted>
  <dcterms:created xsi:type="dcterms:W3CDTF">2012-10-22T11:56:00Z</dcterms:created>
  <dcterms:modified xsi:type="dcterms:W3CDTF">2012-10-22T11:56:00Z</dcterms:modified>
</cp:coreProperties>
</file>