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382" w:rsidRPr="00924FCD" w:rsidRDefault="006D3382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</w:p>
    <w:p w:rsidR="006D3382" w:rsidRPr="00924FCD" w:rsidRDefault="001242D8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noProof/>
          <w:sz w:val="20"/>
        </w:rPr>
      </w:pPr>
      <w:r w:rsidRPr="00924FCD">
        <w:rPr>
          <w:noProof/>
          <w:sz w:val="20"/>
          <w:lang w:val="en-ZA" w:eastAsia="en-Z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-62865</wp:posOffset>
            </wp:positionH>
            <wp:positionV relativeFrom="paragraph">
              <wp:posOffset>635</wp:posOffset>
            </wp:positionV>
            <wp:extent cx="2714625" cy="388620"/>
            <wp:effectExtent l="0" t="0" r="0" b="0"/>
            <wp:wrapNone/>
            <wp:docPr id="5" name="Picture 5" descr="LOGO_GOLD_30c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GOLD_30c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88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229DB" w:rsidRPr="00924FCD" w:rsidRDefault="000229DB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0229DB" w:rsidRPr="00924FCD" w:rsidRDefault="001438CA" w:rsidP="001242D8">
      <w:pPr>
        <w:pStyle w:val="BodyA"/>
        <w:rPr>
          <w:sz w:val="20"/>
        </w:rPr>
      </w:pPr>
      <w:r>
        <w:rPr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4041140</wp:posOffset>
                </wp:positionH>
                <wp:positionV relativeFrom="page">
                  <wp:posOffset>1234440</wp:posOffset>
                </wp:positionV>
                <wp:extent cx="2552700" cy="64770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527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29DB" w:rsidRPr="0008212C" w:rsidRDefault="00F414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Telephone: (011) 498-7100</w:t>
                            </w:r>
                          </w:p>
                          <w:p w:rsidR="000229DB" w:rsidRPr="0008212C" w:rsidRDefault="00F414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Telefax: (011) 834-1884</w:t>
                            </w:r>
                          </w:p>
                          <w:p w:rsidR="000229DB" w:rsidRPr="0008212C" w:rsidRDefault="00F41433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Web: </w:t>
                            </w:r>
                            <w:hyperlink r:id="rId9" w:history="1">
                              <w:r w:rsidRPr="0008212C">
                                <w:rPr>
                                  <w:rFonts w:ascii="Times New Roman" w:hAnsi="Times New Roman"/>
                                  <w:color w:val="00008B"/>
                                  <w:sz w:val="20"/>
                                  <w:u w:val="single"/>
                                </w:rPr>
                                <w:t>http://www. chamberofmines.org.za</w:t>
                              </w:r>
                            </w:hyperlink>
                          </w:p>
                          <w:p w:rsidR="000229DB" w:rsidRDefault="00F41433">
                            <w:pPr>
                              <w:pStyle w:val="FreeFormA"/>
                              <w:spacing w:line="192" w:lineRule="auto"/>
                              <w:jc w:val="right"/>
                            </w:pPr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E-mail</w:t>
                            </w:r>
                            <w:proofErr w:type="gramStart"/>
                            <w:r w:rsidRPr="0008212C">
                              <w:rPr>
                                <w:rFonts w:ascii="Times New Roman" w:hAnsi="Times New Roman"/>
                                <w:sz w:val="20"/>
                              </w:rPr>
                              <w:t>:</w:t>
                            </w:r>
                            <w:r w:rsidR="00C57964" w:rsidRPr="00C57964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u w:val="single"/>
                              </w:rPr>
                              <w:t>abanyini</w:t>
                            </w:r>
                            <w:proofErr w:type="gramEnd"/>
                            <w:hyperlink r:id="rId10" w:history="1">
                              <w:r w:rsidRPr="00C57964">
                                <w:rPr>
                                  <w:rFonts w:ascii="Times New Roman" w:hAnsi="Times New Roman"/>
                                  <w:color w:val="000000" w:themeColor="text1"/>
                                  <w:sz w:val="20"/>
                                  <w:u w:val="single"/>
                                </w:rPr>
                                <w:t>@chamberofmines.org.za</w:t>
                              </w:r>
                            </w:hyperlink>
                          </w:p>
                          <w:p w:rsidR="00C57964" w:rsidRPr="0008212C" w:rsidRDefault="00C57964">
                            <w:pPr>
                              <w:pStyle w:val="FreeFormA"/>
                              <w:spacing w:line="192" w:lineRule="auto"/>
                              <w:jc w:val="right"/>
                              <w:rPr>
                                <w:rFonts w:ascii="Times New Roman" w:eastAsia="Times New Roman" w:hAnsi="Times New Roman"/>
                                <w:color w:val="auto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18.2pt;margin-top:97.2pt;width:201pt;height:5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" filled="f" stroked="f" strokeweight="1pt">
                <v:path arrowok="t"/>
                <v:textbox inset="0,0,0,0">
                  <w:txbxContent>
                    <w:p w:rsidR="000229DB" w:rsidRPr="0008212C" w:rsidRDefault="00F41433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>Telephone: (011) 498-7100</w:t>
                      </w:r>
                    </w:p>
                    <w:p w:rsidR="000229DB" w:rsidRPr="0008212C" w:rsidRDefault="00F41433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>Telefax: (011) 834-1884</w:t>
                      </w:r>
                    </w:p>
                    <w:p w:rsidR="000229DB" w:rsidRPr="0008212C" w:rsidRDefault="00F41433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hAnsi="Times New Roman"/>
                          <w:sz w:val="20"/>
                        </w:rPr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 xml:space="preserve">Web: </w:t>
                      </w:r>
                      <w:hyperlink r:id="rId11" w:history="1">
                        <w:r w:rsidRPr="0008212C">
                          <w:rPr>
                            <w:rFonts w:ascii="Times New Roman" w:hAnsi="Times New Roman"/>
                            <w:color w:val="00008B"/>
                            <w:sz w:val="20"/>
                            <w:u w:val="single"/>
                          </w:rPr>
                          <w:t>http://www. chamberofmines.org.za</w:t>
                        </w:r>
                      </w:hyperlink>
                    </w:p>
                    <w:p w:rsidR="000229DB" w:rsidRDefault="00F41433">
                      <w:pPr>
                        <w:pStyle w:val="FreeFormA"/>
                        <w:spacing w:line="192" w:lineRule="auto"/>
                        <w:jc w:val="right"/>
                      </w:pPr>
                      <w:r w:rsidRPr="0008212C">
                        <w:rPr>
                          <w:rFonts w:ascii="Times New Roman" w:hAnsi="Times New Roman"/>
                          <w:sz w:val="20"/>
                        </w:rPr>
                        <w:t>E-mail</w:t>
                      </w:r>
                      <w:proofErr w:type="gramStart"/>
                      <w:r w:rsidRPr="0008212C">
                        <w:rPr>
                          <w:rFonts w:ascii="Times New Roman" w:hAnsi="Times New Roman"/>
                          <w:sz w:val="20"/>
                        </w:rPr>
                        <w:t>:</w:t>
                      </w:r>
                      <w:r w:rsidR="00C57964" w:rsidRPr="00C57964">
                        <w:rPr>
                          <w:rFonts w:ascii="Times New Roman" w:hAnsi="Times New Roman"/>
                          <w:color w:val="000000" w:themeColor="text1"/>
                          <w:sz w:val="20"/>
                          <w:u w:val="single"/>
                        </w:rPr>
                        <w:t>abanyini</w:t>
                      </w:r>
                      <w:proofErr w:type="gramEnd"/>
                      <w:hyperlink r:id="rId12" w:history="1">
                        <w:r w:rsidRPr="00C57964">
                          <w:rPr>
                            <w:rFonts w:ascii="Times New Roman" w:hAnsi="Times New Roman"/>
                            <w:color w:val="000000" w:themeColor="text1"/>
                            <w:sz w:val="20"/>
                            <w:u w:val="single"/>
                          </w:rPr>
                          <w:t>@chamberofmines.org.za</w:t>
                        </w:r>
                      </w:hyperlink>
                    </w:p>
                    <w:p w:rsidR="00C57964" w:rsidRPr="0008212C" w:rsidRDefault="00C57964">
                      <w:pPr>
                        <w:pStyle w:val="FreeFormA"/>
                        <w:spacing w:line="192" w:lineRule="auto"/>
                        <w:jc w:val="right"/>
                        <w:rPr>
                          <w:rFonts w:ascii="Times New Roman" w:eastAsia="Times New Roman" w:hAnsi="Times New Roman"/>
                          <w:color w:val="auto"/>
                          <w:sz w:val="20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242D8">
        <w:rPr>
          <w:sz w:val="20"/>
        </w:rPr>
        <w:tab/>
      </w:r>
      <w:r w:rsidR="001242D8">
        <w:rPr>
          <w:sz w:val="20"/>
        </w:rPr>
        <w:tab/>
      </w: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6F0444" w:rsidRPr="00924FCD" w:rsidRDefault="006F044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sz w:val="20"/>
        </w:rPr>
      </w:pPr>
    </w:p>
    <w:p w:rsidR="000229DB" w:rsidRPr="00C57964" w:rsidRDefault="00C57964">
      <w:pPr>
        <w:pStyle w:val="BodyA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252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  <w:tab w:val="left" w:pos="9132"/>
        </w:tabs>
        <w:rPr>
          <w:rFonts w:ascii="Times New Roman" w:hAnsi="Times New Roman"/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CC29FF" w:rsidRDefault="00CC29FF" w:rsidP="00CF7A3E">
      <w:pPr>
        <w:jc w:val="center"/>
        <w:rPr>
          <w:b/>
          <w:sz w:val="22"/>
          <w:szCs w:val="22"/>
        </w:rPr>
      </w:pPr>
    </w:p>
    <w:p w:rsidR="0073704F" w:rsidRPr="00CC29FF" w:rsidRDefault="00CF7A3E" w:rsidP="00CC29FF">
      <w:pPr>
        <w:spacing w:line="360" w:lineRule="auto"/>
        <w:jc w:val="center"/>
        <w:rPr>
          <w:b/>
          <w:sz w:val="28"/>
          <w:szCs w:val="28"/>
        </w:rPr>
      </w:pPr>
      <w:r w:rsidRPr="00CC29FF">
        <w:rPr>
          <w:b/>
          <w:sz w:val="28"/>
          <w:szCs w:val="28"/>
        </w:rPr>
        <w:t>A G E N D A</w:t>
      </w:r>
    </w:p>
    <w:p w:rsidR="00C57964" w:rsidRDefault="00C57964" w:rsidP="00CC29FF">
      <w:pPr>
        <w:pStyle w:val="BodyTextIndent"/>
        <w:spacing w:line="360" w:lineRule="auto"/>
        <w:rPr>
          <w:sz w:val="22"/>
          <w:szCs w:val="22"/>
          <w:u w:val="none"/>
        </w:rPr>
      </w:pPr>
      <w:r w:rsidRPr="00CA55F9">
        <w:rPr>
          <w:sz w:val="22"/>
          <w:szCs w:val="22"/>
          <w:u w:val="none"/>
        </w:rPr>
        <w:t xml:space="preserve">MOSH </w:t>
      </w:r>
      <w:r w:rsidR="00D6005B">
        <w:rPr>
          <w:sz w:val="22"/>
          <w:szCs w:val="22"/>
          <w:u w:val="none"/>
        </w:rPr>
        <w:t xml:space="preserve">INTEREST GROUP MEETING </w:t>
      </w:r>
      <w:r w:rsidR="00960210">
        <w:rPr>
          <w:sz w:val="22"/>
          <w:szCs w:val="22"/>
          <w:u w:val="none"/>
        </w:rPr>
        <w:t>–</w:t>
      </w:r>
      <w:r w:rsidR="00D6005B">
        <w:rPr>
          <w:sz w:val="22"/>
          <w:szCs w:val="22"/>
          <w:u w:val="none"/>
        </w:rPr>
        <w:t xml:space="preserve"> </w:t>
      </w:r>
      <w:r w:rsidRPr="00CA55F9">
        <w:rPr>
          <w:sz w:val="22"/>
          <w:szCs w:val="22"/>
          <w:u w:val="none"/>
        </w:rPr>
        <w:t>DUST</w:t>
      </w:r>
    </w:p>
    <w:p w:rsidR="00960210" w:rsidRPr="00960210" w:rsidRDefault="00960210" w:rsidP="00CC29FF">
      <w:pPr>
        <w:pStyle w:val="BodyTextIndent"/>
        <w:spacing w:line="360" w:lineRule="auto"/>
        <w:rPr>
          <w:b w:val="0"/>
          <w:i/>
          <w:sz w:val="22"/>
          <w:szCs w:val="22"/>
          <w:u w:val="none"/>
        </w:rPr>
      </w:pPr>
      <w:r w:rsidRPr="00960210">
        <w:rPr>
          <w:b w:val="0"/>
          <w:i/>
          <w:sz w:val="22"/>
          <w:szCs w:val="22"/>
          <w:u w:val="none"/>
        </w:rPr>
        <w:t>(Multi-stage filtration systems and Winch Covers)</w:t>
      </w:r>
    </w:p>
    <w:p w:rsidR="00C57964" w:rsidRPr="00CA55F9" w:rsidRDefault="00C57964" w:rsidP="00CC29FF">
      <w:pPr>
        <w:spacing w:line="360" w:lineRule="auto"/>
        <w:jc w:val="center"/>
        <w:rPr>
          <w:b/>
          <w:sz w:val="22"/>
          <w:szCs w:val="22"/>
        </w:rPr>
      </w:pPr>
      <w:r w:rsidRPr="00CA55F9">
        <w:rPr>
          <w:b/>
          <w:sz w:val="22"/>
          <w:szCs w:val="22"/>
        </w:rPr>
        <w:t xml:space="preserve">MEETING TO BE HELD AT </w:t>
      </w:r>
      <w:r w:rsidRPr="00CC29FF">
        <w:rPr>
          <w:b/>
          <w:color w:val="FF0000"/>
          <w:sz w:val="22"/>
          <w:szCs w:val="22"/>
        </w:rPr>
        <w:t xml:space="preserve">10:00 </w:t>
      </w:r>
      <w:r w:rsidRPr="00CA55F9">
        <w:rPr>
          <w:b/>
          <w:sz w:val="22"/>
          <w:szCs w:val="22"/>
        </w:rPr>
        <w:t xml:space="preserve">ON THE </w:t>
      </w:r>
      <w:r w:rsidR="00C23279">
        <w:rPr>
          <w:b/>
          <w:color w:val="FF0000"/>
          <w:sz w:val="22"/>
          <w:szCs w:val="22"/>
        </w:rPr>
        <w:t>9</w:t>
      </w:r>
      <w:r w:rsidR="00CF15F5" w:rsidRPr="00CF15F5">
        <w:rPr>
          <w:b/>
          <w:color w:val="FF0000"/>
          <w:sz w:val="22"/>
          <w:szCs w:val="22"/>
        </w:rPr>
        <w:t xml:space="preserve"> </w:t>
      </w:r>
      <w:proofErr w:type="gramStart"/>
      <w:r w:rsidR="00C23279">
        <w:rPr>
          <w:b/>
          <w:color w:val="FF0000"/>
          <w:sz w:val="22"/>
          <w:szCs w:val="22"/>
        </w:rPr>
        <w:t>September</w:t>
      </w:r>
      <w:r w:rsidR="00CF15F5" w:rsidRPr="00CF15F5">
        <w:rPr>
          <w:b/>
          <w:color w:val="FF0000"/>
          <w:sz w:val="22"/>
          <w:szCs w:val="22"/>
        </w:rPr>
        <w:t xml:space="preserve"> </w:t>
      </w:r>
      <w:r w:rsidR="00904205" w:rsidRPr="00CC29FF">
        <w:rPr>
          <w:b/>
          <w:color w:val="FF0000"/>
          <w:sz w:val="22"/>
          <w:szCs w:val="22"/>
        </w:rPr>
        <w:t xml:space="preserve"> 2014</w:t>
      </w:r>
      <w:proofErr w:type="gramEnd"/>
      <w:r w:rsidRPr="00CC29FF">
        <w:rPr>
          <w:b/>
          <w:color w:val="FF0000"/>
          <w:sz w:val="22"/>
          <w:szCs w:val="22"/>
        </w:rPr>
        <w:t xml:space="preserve"> </w:t>
      </w:r>
    </w:p>
    <w:p w:rsidR="00C57964" w:rsidRPr="00CA55F9" w:rsidRDefault="00C57964" w:rsidP="00CC29FF">
      <w:pPr>
        <w:spacing w:line="360" w:lineRule="auto"/>
        <w:jc w:val="center"/>
        <w:rPr>
          <w:color w:val="FF0000"/>
          <w:sz w:val="22"/>
          <w:szCs w:val="22"/>
        </w:rPr>
      </w:pPr>
      <w:r w:rsidRPr="00CA55F9">
        <w:rPr>
          <w:b/>
          <w:color w:val="FF0000"/>
          <w:sz w:val="22"/>
          <w:szCs w:val="22"/>
        </w:rPr>
        <w:t xml:space="preserve">VENUE: </w:t>
      </w:r>
      <w:r w:rsidR="00CF15F5" w:rsidRPr="00CF15F5">
        <w:rPr>
          <w:b/>
          <w:sz w:val="22"/>
          <w:szCs w:val="22"/>
        </w:rPr>
        <w:t xml:space="preserve">Crocodilian Conference </w:t>
      </w:r>
      <w:proofErr w:type="spellStart"/>
      <w:r w:rsidR="00CF15F5" w:rsidRPr="00CF15F5">
        <w:rPr>
          <w:b/>
          <w:sz w:val="22"/>
          <w:szCs w:val="22"/>
        </w:rPr>
        <w:t>centre</w:t>
      </w:r>
      <w:proofErr w:type="spellEnd"/>
      <w:r w:rsidR="00CF15F5" w:rsidRPr="00CF15F5">
        <w:rPr>
          <w:b/>
          <w:sz w:val="22"/>
          <w:szCs w:val="22"/>
        </w:rPr>
        <w:t xml:space="preserve">, </w:t>
      </w:r>
      <w:proofErr w:type="spellStart"/>
      <w:r w:rsidR="00CF15F5" w:rsidRPr="00CF15F5">
        <w:rPr>
          <w:b/>
          <w:sz w:val="22"/>
          <w:szCs w:val="22"/>
        </w:rPr>
        <w:t>Fochville</w:t>
      </w:r>
      <w:proofErr w:type="spellEnd"/>
    </w:p>
    <w:p w:rsidR="00C57964" w:rsidRDefault="00C57964" w:rsidP="00CF7A3E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CF7A3E" w:rsidRPr="00924FCD" w:rsidTr="00D37E5A">
        <w:trPr>
          <w:trHeight w:val="400"/>
        </w:trPr>
        <w:tc>
          <w:tcPr>
            <w:tcW w:w="9180" w:type="dxa"/>
          </w:tcPr>
          <w:p w:rsidR="00CF7A3E" w:rsidRPr="00166A72" w:rsidRDefault="00CF15F5" w:rsidP="007B5C0D">
            <w:pPr>
              <w:spacing w:before="240" w:line="360" w:lineRule="auto"/>
              <w:jc w:val="center"/>
              <w:rPr>
                <w:b/>
                <w:sz w:val="20"/>
                <w:szCs w:val="20"/>
              </w:rPr>
            </w:pPr>
            <w:r w:rsidRPr="00CF15F5">
              <w:rPr>
                <w:b/>
                <w:color w:val="FF0000"/>
                <w:sz w:val="22"/>
                <w:szCs w:val="22"/>
              </w:rPr>
              <w:t>CROCODILIAN CONFERENCE CENTRE</w:t>
            </w:r>
            <w:r w:rsidRPr="00166A72">
              <w:rPr>
                <w:b/>
                <w:color w:val="FF0000"/>
              </w:rPr>
              <w:t xml:space="preserve"> </w:t>
            </w:r>
            <w:r w:rsidR="00D6005B" w:rsidRPr="00166A72">
              <w:rPr>
                <w:b/>
                <w:color w:val="FF0000"/>
              </w:rPr>
              <w:t>EMERGENCY PROCEDURES</w:t>
            </w:r>
            <w:r w:rsidR="00C57964" w:rsidRPr="00166A72">
              <w:rPr>
                <w:b/>
                <w:color w:val="FF0000"/>
              </w:rPr>
              <w:t xml:space="preserve"> – TO NOTE</w:t>
            </w:r>
          </w:p>
        </w:tc>
      </w:tr>
    </w:tbl>
    <w:p w:rsidR="001E4F3B" w:rsidRPr="00924FCD" w:rsidRDefault="00CF7A3E" w:rsidP="008B048D">
      <w:pPr>
        <w:jc w:val="both"/>
        <w:rPr>
          <w:b/>
          <w:sz w:val="20"/>
          <w:szCs w:val="20"/>
        </w:rPr>
      </w:pPr>
      <w:r w:rsidRPr="00924FCD">
        <w:rPr>
          <w:b/>
          <w:sz w:val="20"/>
          <w:szCs w:val="20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1134"/>
        <w:gridCol w:w="1701"/>
        <w:gridCol w:w="1843"/>
        <w:gridCol w:w="992"/>
        <w:gridCol w:w="2130"/>
      </w:tblGrid>
      <w:tr w:rsidR="001E4F3B" w:rsidRPr="00924FCD" w:rsidTr="00166A72">
        <w:trPr>
          <w:trHeight w:val="400"/>
        </w:trPr>
        <w:tc>
          <w:tcPr>
            <w:tcW w:w="1384" w:type="dxa"/>
            <w:shd w:val="clear" w:color="auto" w:fill="BFBFBF" w:themeFill="background1" w:themeFillShade="BF"/>
            <w:vAlign w:val="center"/>
          </w:tcPr>
          <w:p w:rsidR="001E4F3B" w:rsidRPr="00924FCD" w:rsidRDefault="001E4F3B" w:rsidP="00166A72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Agenda item</w:t>
            </w:r>
          </w:p>
        </w:tc>
        <w:tc>
          <w:tcPr>
            <w:tcW w:w="5670" w:type="dxa"/>
            <w:gridSpan w:val="4"/>
            <w:shd w:val="clear" w:color="auto" w:fill="BFBFBF" w:themeFill="background1" w:themeFillShade="BF"/>
            <w:vAlign w:val="center"/>
          </w:tcPr>
          <w:p w:rsidR="001E4F3B" w:rsidRPr="00924FCD" w:rsidRDefault="001E4F3B" w:rsidP="00166A72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Topic</w:t>
            </w:r>
          </w:p>
        </w:tc>
        <w:tc>
          <w:tcPr>
            <w:tcW w:w="2130" w:type="dxa"/>
            <w:shd w:val="clear" w:color="auto" w:fill="BFBFBF" w:themeFill="background1" w:themeFillShade="BF"/>
            <w:vAlign w:val="center"/>
          </w:tcPr>
          <w:p w:rsidR="001E4F3B" w:rsidRPr="00924FCD" w:rsidRDefault="00166A72" w:rsidP="00166A7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Responsible</w:t>
            </w:r>
          </w:p>
        </w:tc>
      </w:tr>
      <w:tr w:rsidR="00306F10" w:rsidRPr="00924FCD" w:rsidTr="00365DF7">
        <w:trPr>
          <w:trHeight w:val="300"/>
        </w:trPr>
        <w:tc>
          <w:tcPr>
            <w:tcW w:w="1384" w:type="dxa"/>
            <w:vAlign w:val="center"/>
          </w:tcPr>
          <w:p w:rsidR="00306F10" w:rsidRPr="00924FCD" w:rsidRDefault="00306F10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306F10" w:rsidRPr="00166A72" w:rsidRDefault="00306F10" w:rsidP="00166A72">
            <w:pPr>
              <w:pStyle w:val="ListParagraph"/>
              <w:numPr>
                <w:ilvl w:val="1"/>
                <w:numId w:val="10"/>
              </w:numPr>
              <w:rPr>
                <w:b/>
                <w:sz w:val="20"/>
              </w:rPr>
            </w:pPr>
            <w:r w:rsidRPr="00166A72">
              <w:rPr>
                <w:b/>
                <w:sz w:val="20"/>
              </w:rPr>
              <w:t xml:space="preserve">Welcome </w:t>
            </w:r>
          </w:p>
          <w:p w:rsidR="00166A72" w:rsidRPr="00166A72" w:rsidRDefault="00166A72" w:rsidP="00166A72">
            <w:pPr>
              <w:pStyle w:val="ListParagraph"/>
              <w:numPr>
                <w:ilvl w:val="1"/>
                <w:numId w:val="10"/>
              </w:num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Apologies 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vAlign w:val="center"/>
          </w:tcPr>
          <w:p w:rsidR="00306F10" w:rsidRPr="00924FCD" w:rsidRDefault="00306F10" w:rsidP="00B56F1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Gerrie</w:t>
            </w:r>
            <w:proofErr w:type="spellEnd"/>
          </w:p>
        </w:tc>
      </w:tr>
      <w:tr w:rsidR="00FA2726" w:rsidRPr="00924FCD" w:rsidTr="002B7A65">
        <w:trPr>
          <w:trHeight w:val="1022"/>
        </w:trPr>
        <w:tc>
          <w:tcPr>
            <w:tcW w:w="1384" w:type="dxa"/>
            <w:vAlign w:val="center"/>
          </w:tcPr>
          <w:p w:rsidR="00FA2726" w:rsidRPr="00924FCD" w:rsidRDefault="00FA2726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2726" w:rsidRPr="00FA2726" w:rsidRDefault="00FA2726" w:rsidP="00FA2726">
            <w:pPr>
              <w:rPr>
                <w:b/>
                <w:sz w:val="20"/>
                <w:szCs w:val="20"/>
              </w:rPr>
            </w:pPr>
            <w:r w:rsidRPr="00FA2726">
              <w:rPr>
                <w:b/>
                <w:sz w:val="20"/>
                <w:szCs w:val="20"/>
              </w:rPr>
              <w:t>Note for record of the previous meeting</w:t>
            </w:r>
          </w:p>
          <w:p w:rsidR="00FA2726" w:rsidRDefault="00FA2726" w:rsidP="00FA2726">
            <w:pPr>
              <w:pStyle w:val="ListParagraph"/>
              <w:numPr>
                <w:ilvl w:val="1"/>
                <w:numId w:val="13"/>
              </w:numPr>
              <w:rPr>
                <w:b/>
                <w:sz w:val="20"/>
              </w:rPr>
            </w:pPr>
            <w:r w:rsidRPr="00FA2726">
              <w:rPr>
                <w:sz w:val="20"/>
              </w:rPr>
              <w:t>Confirmation of the Note for Record</w:t>
            </w:r>
            <w:r>
              <w:rPr>
                <w:sz w:val="20"/>
              </w:rPr>
              <w:t xml:space="preserve"> of previous meeting</w:t>
            </w:r>
            <w:r w:rsidRPr="00FA2726">
              <w:rPr>
                <w:sz w:val="20"/>
              </w:rPr>
              <w:t xml:space="preserve"> </w:t>
            </w:r>
            <w:r w:rsidRPr="00FA2726">
              <w:rPr>
                <w:i/>
              </w:rPr>
              <w:t xml:space="preserve">– </w:t>
            </w:r>
            <w:r w:rsidR="00872E59" w:rsidRPr="00743644">
              <w:rPr>
                <w:i/>
              </w:rPr>
              <w:t>(</w:t>
            </w:r>
            <w:r w:rsidR="00872E59" w:rsidRPr="00743644">
              <w:rPr>
                <w:i/>
                <w:sz w:val="22"/>
                <w:szCs w:val="22"/>
              </w:rPr>
              <w:t xml:space="preserve">Circular 02 of </w:t>
            </w:r>
            <w:r w:rsidR="00B56F13">
              <w:rPr>
                <w:i/>
                <w:sz w:val="22"/>
                <w:szCs w:val="22"/>
              </w:rPr>
              <w:t>09</w:t>
            </w:r>
            <w:r w:rsidR="00872E59" w:rsidRPr="00743644">
              <w:rPr>
                <w:i/>
                <w:sz w:val="22"/>
                <w:szCs w:val="22"/>
              </w:rPr>
              <w:t>/0</w:t>
            </w:r>
            <w:r w:rsidR="00B56F13">
              <w:rPr>
                <w:i/>
                <w:sz w:val="22"/>
                <w:szCs w:val="22"/>
              </w:rPr>
              <w:t>9</w:t>
            </w:r>
            <w:r w:rsidR="00872E59" w:rsidRPr="00743644">
              <w:rPr>
                <w:i/>
                <w:sz w:val="22"/>
                <w:szCs w:val="22"/>
              </w:rPr>
              <w:t>/2014</w:t>
            </w:r>
            <w:r w:rsidRPr="00743644">
              <w:rPr>
                <w:b/>
                <w:i/>
                <w:sz w:val="20"/>
              </w:rPr>
              <w:t>)</w:t>
            </w:r>
          </w:p>
          <w:p w:rsidR="00FA2726" w:rsidRPr="00FA2726" w:rsidRDefault="00FA2726" w:rsidP="00FA272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 </w:t>
            </w:r>
            <w:r w:rsidRPr="00FA2726">
              <w:rPr>
                <w:sz w:val="20"/>
                <w:szCs w:val="20"/>
              </w:rPr>
              <w:t>Matters Arising from Note for Record.</w:t>
            </w: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FA2726" w:rsidRDefault="00FA2726" w:rsidP="00FA27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FA2726" w:rsidRPr="00924FCD" w:rsidTr="00FA2726">
        <w:trPr>
          <w:trHeight w:val="501"/>
        </w:trPr>
        <w:tc>
          <w:tcPr>
            <w:tcW w:w="1384" w:type="dxa"/>
            <w:vAlign w:val="center"/>
          </w:tcPr>
          <w:p w:rsidR="00FA2726" w:rsidRPr="00924FCD" w:rsidRDefault="00FA2726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A2726" w:rsidRDefault="00FA2726" w:rsidP="005E3B4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Confirmation of Agenda</w:t>
            </w:r>
          </w:p>
        </w:tc>
        <w:tc>
          <w:tcPr>
            <w:tcW w:w="2130" w:type="dxa"/>
            <w:tcBorders>
              <w:left w:val="single" w:sz="4" w:space="0" w:color="auto"/>
            </w:tcBorders>
            <w:vAlign w:val="center"/>
          </w:tcPr>
          <w:p w:rsidR="00FA2726" w:rsidRDefault="00FA2726" w:rsidP="005E3B4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B56F13" w:rsidRPr="00924FCD" w:rsidTr="00365DF7">
        <w:trPr>
          <w:trHeight w:val="776"/>
        </w:trPr>
        <w:tc>
          <w:tcPr>
            <w:tcW w:w="1384" w:type="dxa"/>
            <w:vAlign w:val="center"/>
          </w:tcPr>
          <w:p w:rsidR="00B56F13" w:rsidRDefault="00B56F13" w:rsidP="00B56F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B56F13" w:rsidRPr="00DC3375" w:rsidRDefault="00B56F13" w:rsidP="00B56F13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Learning’s</w:t>
            </w:r>
          </w:p>
          <w:p w:rsidR="00B56F13" w:rsidRDefault="00B56F13" w:rsidP="00B56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C3375">
              <w:rPr>
                <w:sz w:val="20"/>
                <w:szCs w:val="20"/>
              </w:rPr>
              <w:t>.1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Winch covers</w:t>
            </w:r>
          </w:p>
          <w:p w:rsidR="00B56F13" w:rsidRPr="00DC3375" w:rsidRDefault="00B56F13" w:rsidP="00B56F13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4.2 </w:t>
            </w:r>
            <w:r>
              <w:rPr>
                <w:sz w:val="20"/>
                <w:szCs w:val="20"/>
              </w:rPr>
              <w:t>Multi-stage filtration systems</w:t>
            </w:r>
          </w:p>
        </w:tc>
        <w:tc>
          <w:tcPr>
            <w:tcW w:w="2130" w:type="dxa"/>
            <w:vAlign w:val="center"/>
          </w:tcPr>
          <w:p w:rsidR="00B56F13" w:rsidRDefault="00B56F13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365DF7" w:rsidRPr="00924FCD" w:rsidTr="00365DF7">
        <w:trPr>
          <w:trHeight w:val="776"/>
        </w:trPr>
        <w:tc>
          <w:tcPr>
            <w:tcW w:w="1384" w:type="dxa"/>
            <w:vAlign w:val="center"/>
          </w:tcPr>
          <w:p w:rsidR="00365DF7" w:rsidRPr="00924FCD" w:rsidRDefault="00B56F13" w:rsidP="00B56F1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0" w:type="dxa"/>
            <w:gridSpan w:val="4"/>
            <w:tcBorders>
              <w:bottom w:val="single" w:sz="4" w:space="0" w:color="auto"/>
            </w:tcBorders>
            <w:vAlign w:val="center"/>
          </w:tcPr>
          <w:p w:rsidR="00D6005B" w:rsidRPr="00DC3375" w:rsidRDefault="005E3B4F" w:rsidP="00DC3375">
            <w:pPr>
              <w:rPr>
                <w:sz w:val="20"/>
                <w:szCs w:val="20"/>
              </w:rPr>
            </w:pPr>
            <w:r w:rsidRPr="00DC3375">
              <w:rPr>
                <w:b/>
                <w:sz w:val="20"/>
                <w:szCs w:val="20"/>
              </w:rPr>
              <w:t>Progress reporting</w:t>
            </w:r>
          </w:p>
          <w:p w:rsidR="00B56F13" w:rsidRDefault="00B56F13" w:rsidP="00DC3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DC3375" w:rsidRPr="00DC3375">
              <w:rPr>
                <w:sz w:val="20"/>
                <w:szCs w:val="20"/>
              </w:rPr>
              <w:t>.1</w:t>
            </w:r>
            <w:r w:rsidR="00DC337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Discussed current status</w:t>
            </w:r>
          </w:p>
          <w:p w:rsidR="00DC3375" w:rsidRPr="00B56F13" w:rsidRDefault="00B56F13" w:rsidP="00DC33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 </w:t>
            </w:r>
            <w:r w:rsidR="00CF15F5">
              <w:rPr>
                <w:sz w:val="20"/>
                <w:szCs w:val="20"/>
              </w:rPr>
              <w:t xml:space="preserve">Update </w:t>
            </w:r>
            <w:r>
              <w:rPr>
                <w:sz w:val="20"/>
                <w:szCs w:val="20"/>
              </w:rPr>
              <w:t>report</w:t>
            </w:r>
            <w:r w:rsidR="00DC33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30" w:type="dxa"/>
            <w:vAlign w:val="center"/>
          </w:tcPr>
          <w:p w:rsidR="00365DF7" w:rsidRDefault="00365DF7" w:rsidP="000E6410">
            <w:pPr>
              <w:jc w:val="center"/>
              <w:rPr>
                <w:b/>
                <w:sz w:val="20"/>
                <w:szCs w:val="20"/>
              </w:rPr>
            </w:pPr>
          </w:p>
          <w:p w:rsidR="00CF15F5" w:rsidRDefault="00B56F13" w:rsidP="00D6005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Gerrie</w:t>
            </w:r>
            <w:proofErr w:type="spellEnd"/>
          </w:p>
          <w:p w:rsidR="00365DF7" w:rsidRPr="00924FCD" w:rsidRDefault="005E3B4F" w:rsidP="00D6005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AF1A31" w:rsidRPr="00924FCD" w:rsidTr="00BA2422">
        <w:trPr>
          <w:trHeight w:val="342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F1A31" w:rsidRPr="00AF1A31" w:rsidRDefault="00B56F13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  <w:vAlign w:val="center"/>
          </w:tcPr>
          <w:p w:rsidR="00AF1A31" w:rsidRDefault="00FA2726" w:rsidP="0090420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General</w:t>
            </w:r>
          </w:p>
          <w:p w:rsidR="00D6005B" w:rsidRDefault="00B56F13" w:rsidP="00B56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AA58E6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1</w:t>
            </w:r>
            <w:r w:rsidR="00995B79">
              <w:rPr>
                <w:sz w:val="20"/>
                <w:szCs w:val="20"/>
              </w:rPr>
              <w:t xml:space="preserve"> Frequency of future meetings</w:t>
            </w:r>
          </w:p>
          <w:p w:rsidR="00C23279" w:rsidRPr="00C07687" w:rsidRDefault="00C23279" w:rsidP="00B56F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 Web-site issues</w:t>
            </w:r>
            <w:bookmarkStart w:id="0" w:name="_GoBack"/>
            <w:bookmarkEnd w:id="0"/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CF15F5" w:rsidRDefault="00CF15F5" w:rsidP="00BA2422">
            <w:pPr>
              <w:jc w:val="center"/>
              <w:rPr>
                <w:b/>
                <w:sz w:val="20"/>
                <w:szCs w:val="20"/>
              </w:rPr>
            </w:pPr>
          </w:p>
          <w:p w:rsidR="00D6005B" w:rsidRPr="00D6005B" w:rsidRDefault="00B56F13" w:rsidP="00EB0FC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Audrey</w:t>
            </w:r>
          </w:p>
        </w:tc>
      </w:tr>
      <w:tr w:rsidR="00A35A5F" w:rsidRPr="00924FCD" w:rsidTr="004F5FBB">
        <w:trPr>
          <w:trHeight w:val="313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35A5F" w:rsidRPr="00924FCD" w:rsidRDefault="00C23279" w:rsidP="006244B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Default="00E94AAC" w:rsidP="000E641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Date of next meeting</w:t>
            </w:r>
          </w:p>
        </w:tc>
        <w:tc>
          <w:tcPr>
            <w:tcW w:w="2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35A5F" w:rsidRDefault="00D4794A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All</w:t>
            </w:r>
          </w:p>
        </w:tc>
      </w:tr>
      <w:tr w:rsidR="00A35A5F" w:rsidRPr="00924FCD" w:rsidTr="00365DF7">
        <w:trPr>
          <w:trHeight w:val="300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A35A5F" w:rsidRPr="00924FCD" w:rsidRDefault="00C23279" w:rsidP="000E641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</w:tcBorders>
            <w:vAlign w:val="center"/>
          </w:tcPr>
          <w:p w:rsidR="00A35A5F" w:rsidRPr="00924FCD" w:rsidRDefault="00A35A5F" w:rsidP="000E6410">
            <w:pPr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Closure</w:t>
            </w:r>
          </w:p>
        </w:tc>
        <w:tc>
          <w:tcPr>
            <w:tcW w:w="2130" w:type="dxa"/>
            <w:tcBorders>
              <w:top w:val="single" w:sz="4" w:space="0" w:color="auto"/>
            </w:tcBorders>
            <w:vAlign w:val="center"/>
          </w:tcPr>
          <w:p w:rsidR="00A35A5F" w:rsidRPr="00924FCD" w:rsidRDefault="00A35A5F" w:rsidP="000E6410">
            <w:pPr>
              <w:jc w:val="center"/>
              <w:rPr>
                <w:b/>
                <w:sz w:val="20"/>
                <w:szCs w:val="20"/>
              </w:rPr>
            </w:pPr>
            <w:r w:rsidRPr="00924FCD">
              <w:rPr>
                <w:b/>
                <w:sz w:val="20"/>
                <w:szCs w:val="20"/>
              </w:rPr>
              <w:t>All</w:t>
            </w:r>
          </w:p>
        </w:tc>
      </w:tr>
      <w:tr w:rsidR="00A35A5F" w:rsidRPr="00015636" w:rsidTr="00EB0FCE">
        <w:tc>
          <w:tcPr>
            <w:tcW w:w="2518" w:type="dxa"/>
            <w:gridSpan w:val="2"/>
            <w:shd w:val="clear" w:color="auto" w:fill="DBE5F1" w:themeFill="accent1" w:themeFillTint="33"/>
            <w:vAlign w:val="center"/>
          </w:tcPr>
          <w:p w:rsidR="00A35A5F" w:rsidRPr="004C0C0B" w:rsidRDefault="00A35A5F" w:rsidP="004F5FBB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Interest </w:t>
            </w:r>
            <w:proofErr w:type="spellStart"/>
            <w:r>
              <w:rPr>
                <w:b/>
                <w:i/>
                <w:sz w:val="20"/>
              </w:rPr>
              <w:t>GroupMeeting</w:t>
            </w:r>
            <w:proofErr w:type="spellEnd"/>
            <w:r>
              <w:rPr>
                <w:b/>
                <w:i/>
                <w:sz w:val="20"/>
              </w:rPr>
              <w:t xml:space="preserve"> Schedule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4C0C0B">
              <w:rPr>
                <w:b/>
                <w:i/>
                <w:sz w:val="20"/>
              </w:rPr>
              <w:t>Date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sz w:val="20"/>
              </w:rPr>
            </w:pPr>
            <w:r w:rsidRPr="004C0C0B">
              <w:rPr>
                <w:b/>
                <w:sz w:val="20"/>
              </w:rPr>
              <w:t>Venue</w:t>
            </w:r>
          </w:p>
        </w:tc>
        <w:tc>
          <w:tcPr>
            <w:tcW w:w="3122" w:type="dxa"/>
            <w:gridSpan w:val="2"/>
            <w:shd w:val="clear" w:color="auto" w:fill="DBE5F1" w:themeFill="accent1" w:themeFillTint="33"/>
            <w:vAlign w:val="center"/>
          </w:tcPr>
          <w:p w:rsidR="00A35A5F" w:rsidRPr="004C0C0B" w:rsidRDefault="00A35A5F" w:rsidP="00352913">
            <w:pPr>
              <w:pStyle w:val="ListParagraph"/>
              <w:ind w:left="0"/>
              <w:jc w:val="center"/>
              <w:rPr>
                <w:b/>
                <w:i/>
                <w:sz w:val="20"/>
              </w:rPr>
            </w:pPr>
            <w:r w:rsidRPr="004C0C0B">
              <w:rPr>
                <w:b/>
                <w:i/>
                <w:sz w:val="20"/>
              </w:rPr>
              <w:t>Responsible person</w:t>
            </w:r>
          </w:p>
        </w:tc>
      </w:tr>
      <w:tr w:rsidR="00EB0FCE" w:rsidRPr="00015636" w:rsidTr="004F5FBB">
        <w:trPr>
          <w:trHeight w:val="142"/>
        </w:trPr>
        <w:tc>
          <w:tcPr>
            <w:tcW w:w="2518" w:type="dxa"/>
            <w:gridSpan w:val="2"/>
            <w:vMerge w:val="restart"/>
            <w:vAlign w:val="center"/>
          </w:tcPr>
          <w:p w:rsidR="00EB0FCE" w:rsidRPr="00D37E5A" w:rsidRDefault="00EB0FCE" w:rsidP="004F5FBB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Meeting schedule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CE" w:rsidRPr="00CF15F5" w:rsidRDefault="00EB0FCE" w:rsidP="004F5FBB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19/03/2014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0FCE" w:rsidRPr="00CF15F5" w:rsidRDefault="00EB0FCE" w:rsidP="00352913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Glenburn Lodge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0FCE" w:rsidRPr="00CF15F5" w:rsidRDefault="00EB0FCE" w:rsidP="004F5FBB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MOSH Interest Group</w:t>
            </w:r>
          </w:p>
        </w:tc>
      </w:tr>
      <w:tr w:rsidR="00EB0FCE" w:rsidRPr="00365DF7" w:rsidTr="004F5FBB">
        <w:trPr>
          <w:trHeight w:val="118"/>
        </w:trPr>
        <w:tc>
          <w:tcPr>
            <w:tcW w:w="2518" w:type="dxa"/>
            <w:gridSpan w:val="2"/>
            <w:vMerge/>
          </w:tcPr>
          <w:p w:rsidR="00EB0FCE" w:rsidRPr="00365DF7" w:rsidRDefault="00EB0FCE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CE" w:rsidRPr="00CF15F5" w:rsidRDefault="00EB0FCE" w:rsidP="00FE16A3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15-04-2014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0FCE" w:rsidRPr="00CF15F5" w:rsidRDefault="00EB0FCE" w:rsidP="00BB0F6A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Village Club - AGA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0FCE" w:rsidRPr="00CF15F5" w:rsidRDefault="00EB0FCE" w:rsidP="00FE16A3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MOSH – Dust</w:t>
            </w:r>
          </w:p>
          <w:p w:rsidR="00EB0FCE" w:rsidRPr="00CF15F5" w:rsidRDefault="00EB0FCE" w:rsidP="00FE16A3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MSFS/WC Interest Group</w:t>
            </w:r>
          </w:p>
        </w:tc>
      </w:tr>
      <w:tr w:rsidR="00EB0FCE" w:rsidRPr="00365DF7" w:rsidTr="004F5FBB">
        <w:trPr>
          <w:trHeight w:val="285"/>
        </w:trPr>
        <w:tc>
          <w:tcPr>
            <w:tcW w:w="2518" w:type="dxa"/>
            <w:gridSpan w:val="2"/>
            <w:vMerge/>
          </w:tcPr>
          <w:p w:rsidR="00EB0FCE" w:rsidRPr="00365DF7" w:rsidRDefault="00EB0FCE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CE" w:rsidRPr="00CF15F5" w:rsidRDefault="00EB0FCE" w:rsidP="0059795A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13-05-2014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0FCE" w:rsidRPr="00CF15F5" w:rsidRDefault="00EB0FCE" w:rsidP="00A90712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Village Club - AGA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B0FCE" w:rsidRPr="00CF15F5" w:rsidRDefault="00EB0FCE" w:rsidP="00A90712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MOSH – Dust</w:t>
            </w:r>
          </w:p>
          <w:p w:rsidR="00EB0FCE" w:rsidRPr="00CF15F5" w:rsidRDefault="00EB0FCE" w:rsidP="00A90712">
            <w:pPr>
              <w:pStyle w:val="ListParagraph"/>
              <w:ind w:left="0"/>
              <w:jc w:val="center"/>
              <w:rPr>
                <w:i/>
                <w:sz w:val="18"/>
                <w:szCs w:val="18"/>
              </w:rPr>
            </w:pPr>
            <w:r w:rsidRPr="00CF15F5">
              <w:rPr>
                <w:i/>
                <w:sz w:val="18"/>
                <w:szCs w:val="18"/>
              </w:rPr>
              <w:t>MSFS/WC Interest Group</w:t>
            </w:r>
          </w:p>
        </w:tc>
      </w:tr>
      <w:tr w:rsidR="00EB0FCE" w:rsidRPr="00365DF7" w:rsidTr="004F5FBB">
        <w:trPr>
          <w:trHeight w:val="285"/>
        </w:trPr>
        <w:tc>
          <w:tcPr>
            <w:tcW w:w="2518" w:type="dxa"/>
            <w:gridSpan w:val="2"/>
            <w:vMerge/>
          </w:tcPr>
          <w:p w:rsidR="00EB0FCE" w:rsidRPr="00365DF7" w:rsidRDefault="00EB0FCE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CE" w:rsidRPr="00210388" w:rsidRDefault="00EB0FCE" w:rsidP="00FE16A3">
            <w:pPr>
              <w:pStyle w:val="ListParagraph"/>
              <w:ind w:left="0"/>
              <w:jc w:val="center"/>
              <w:rPr>
                <w:i/>
                <w:color w:val="000000" w:themeColor="text1"/>
                <w:sz w:val="20"/>
              </w:rPr>
            </w:pPr>
            <w:r w:rsidRPr="00210388">
              <w:rPr>
                <w:i/>
                <w:color w:val="000000" w:themeColor="text1"/>
                <w:sz w:val="20"/>
              </w:rPr>
              <w:t>10-06-2014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0FCE" w:rsidRPr="00210388" w:rsidRDefault="00EB0FCE" w:rsidP="00F41FBC">
            <w:pPr>
              <w:pStyle w:val="ListParagraph"/>
              <w:ind w:left="0"/>
              <w:jc w:val="center"/>
              <w:rPr>
                <w:i/>
                <w:color w:val="000000" w:themeColor="text1"/>
                <w:sz w:val="20"/>
              </w:rPr>
            </w:pPr>
            <w:r w:rsidRPr="00210388">
              <w:rPr>
                <w:i/>
                <w:color w:val="000000" w:themeColor="text1"/>
                <w:sz w:val="20"/>
              </w:rPr>
              <w:t>Crocodilian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0FCE" w:rsidRPr="00210388" w:rsidRDefault="00EB0FCE" w:rsidP="00CF15F5">
            <w:pPr>
              <w:pStyle w:val="ListParagraph"/>
              <w:ind w:left="0"/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210388">
              <w:rPr>
                <w:i/>
                <w:color w:val="000000" w:themeColor="text1"/>
                <w:sz w:val="18"/>
                <w:szCs w:val="18"/>
              </w:rPr>
              <w:t>MOSH – Dust</w:t>
            </w:r>
          </w:p>
          <w:p w:rsidR="00EB0FCE" w:rsidRPr="00210388" w:rsidRDefault="00EB0FCE" w:rsidP="00CF15F5">
            <w:pPr>
              <w:pStyle w:val="ListParagraph"/>
              <w:ind w:left="0"/>
              <w:jc w:val="center"/>
              <w:rPr>
                <w:i/>
                <w:color w:val="000000" w:themeColor="text1"/>
                <w:sz w:val="20"/>
              </w:rPr>
            </w:pPr>
            <w:r w:rsidRPr="00210388">
              <w:rPr>
                <w:i/>
                <w:color w:val="000000" w:themeColor="text1"/>
                <w:sz w:val="18"/>
                <w:szCs w:val="18"/>
              </w:rPr>
              <w:t>MSFS/WC Interest Group</w:t>
            </w:r>
          </w:p>
        </w:tc>
      </w:tr>
      <w:tr w:rsidR="00210388" w:rsidRPr="00365DF7" w:rsidTr="004F5FBB">
        <w:trPr>
          <w:trHeight w:val="285"/>
        </w:trPr>
        <w:tc>
          <w:tcPr>
            <w:tcW w:w="2518" w:type="dxa"/>
            <w:gridSpan w:val="2"/>
            <w:vMerge/>
          </w:tcPr>
          <w:p w:rsidR="00210388" w:rsidRPr="00365DF7" w:rsidRDefault="00210388" w:rsidP="00352913">
            <w:pPr>
              <w:pStyle w:val="ListParagraph"/>
              <w:ind w:left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388" w:rsidRPr="00CF15F5" w:rsidRDefault="00210388" w:rsidP="00210388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0"/>
              </w:rPr>
            </w:pPr>
            <w:r>
              <w:rPr>
                <w:b/>
                <w:i/>
                <w:color w:val="FF0000"/>
                <w:sz w:val="20"/>
              </w:rPr>
              <w:t>09</w:t>
            </w:r>
            <w:r w:rsidRPr="00CF15F5">
              <w:rPr>
                <w:b/>
                <w:i/>
                <w:color w:val="FF0000"/>
                <w:sz w:val="20"/>
              </w:rPr>
              <w:t>-0</w:t>
            </w:r>
            <w:r>
              <w:rPr>
                <w:b/>
                <w:i/>
                <w:color w:val="FF0000"/>
                <w:sz w:val="20"/>
              </w:rPr>
              <w:t>9</w:t>
            </w:r>
            <w:r w:rsidRPr="00CF15F5">
              <w:rPr>
                <w:b/>
                <w:i/>
                <w:color w:val="FF0000"/>
                <w:sz w:val="20"/>
              </w:rPr>
              <w:t>-2014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388" w:rsidRPr="00CF15F5" w:rsidRDefault="00210388" w:rsidP="00672B9D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0"/>
              </w:rPr>
            </w:pPr>
            <w:r w:rsidRPr="00CF15F5">
              <w:rPr>
                <w:b/>
                <w:i/>
                <w:color w:val="FF0000"/>
                <w:sz w:val="20"/>
              </w:rPr>
              <w:t>Crocodilian</w:t>
            </w:r>
          </w:p>
        </w:tc>
        <w:tc>
          <w:tcPr>
            <w:tcW w:w="3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10388" w:rsidRPr="00CF15F5" w:rsidRDefault="00210388" w:rsidP="00672B9D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18"/>
                <w:szCs w:val="18"/>
              </w:rPr>
            </w:pPr>
            <w:r w:rsidRPr="00CF15F5">
              <w:rPr>
                <w:b/>
                <w:i/>
                <w:color w:val="FF0000"/>
                <w:sz w:val="18"/>
                <w:szCs w:val="18"/>
              </w:rPr>
              <w:t>MOSH – Dust</w:t>
            </w:r>
          </w:p>
          <w:p w:rsidR="00210388" w:rsidRPr="00CF15F5" w:rsidRDefault="00210388" w:rsidP="00672B9D">
            <w:pPr>
              <w:pStyle w:val="ListParagraph"/>
              <w:ind w:left="0"/>
              <w:jc w:val="center"/>
              <w:rPr>
                <w:b/>
                <w:i/>
                <w:color w:val="FF0000"/>
                <w:sz w:val="20"/>
              </w:rPr>
            </w:pPr>
            <w:r w:rsidRPr="00CF15F5">
              <w:rPr>
                <w:b/>
                <w:i/>
                <w:color w:val="FF0000"/>
                <w:sz w:val="18"/>
                <w:szCs w:val="18"/>
              </w:rPr>
              <w:t>MSFS/WC Interest Group</w:t>
            </w:r>
          </w:p>
        </w:tc>
      </w:tr>
    </w:tbl>
    <w:p w:rsidR="001E4F3B" w:rsidRPr="00365DF7" w:rsidRDefault="001E4F3B" w:rsidP="00904205">
      <w:pPr>
        <w:jc w:val="both"/>
        <w:rPr>
          <w:b/>
          <w:sz w:val="20"/>
          <w:szCs w:val="20"/>
        </w:rPr>
      </w:pPr>
    </w:p>
    <w:sectPr w:rsidR="001E4F3B" w:rsidRPr="00365DF7" w:rsidSect="006D1D85">
      <w:headerReference w:type="even" r:id="rId13"/>
      <w:headerReference w:type="default" r:id="rId14"/>
      <w:footerReference w:type="even" r:id="rId15"/>
      <w:footerReference w:type="default" r:id="rId16"/>
      <w:pgSz w:w="11900" w:h="16840" w:code="9"/>
      <w:pgMar w:top="1134" w:right="1134" w:bottom="1134" w:left="1134" w:header="709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4CC8" w:rsidRDefault="00824CC8">
      <w:r>
        <w:separator/>
      </w:r>
    </w:p>
  </w:endnote>
  <w:endnote w:type="continuationSeparator" w:id="0">
    <w:p w:rsidR="00824CC8" w:rsidRDefault="0082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4CC8" w:rsidRDefault="00824CC8">
      <w:r>
        <w:separator/>
      </w:r>
    </w:p>
  </w:footnote>
  <w:footnote w:type="continuationSeparator" w:id="0">
    <w:p w:rsidR="00824CC8" w:rsidRDefault="00824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0229DB">
    <w:pPr>
      <w:pStyle w:val="HeaderFooterA"/>
      <w:tabs>
        <w:tab w:val="clear" w:pos="9632"/>
        <w:tab w:val="right" w:pos="9612"/>
      </w:tabs>
      <w:rPr>
        <w:rFonts w:ascii="Times New Roman" w:eastAsia="Times New Roman" w:hAnsi="Times New Roman"/>
        <w:color w:val="aut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9DB" w:rsidRDefault="00AD146E" w:rsidP="006F0029">
    <w:r w:rsidRPr="00AD146E">
      <w:rPr>
        <w:i/>
        <w:sz w:val="22"/>
        <w:szCs w:val="22"/>
      </w:rPr>
      <w:t>Circular 0</w:t>
    </w:r>
    <w:r w:rsidR="00D37E5A">
      <w:rPr>
        <w:i/>
        <w:sz w:val="22"/>
        <w:szCs w:val="22"/>
      </w:rPr>
      <w:t xml:space="preserve">1 </w:t>
    </w:r>
    <w:r w:rsidRPr="00AD146E">
      <w:rPr>
        <w:i/>
        <w:sz w:val="22"/>
        <w:szCs w:val="22"/>
      </w:rPr>
      <w:t xml:space="preserve">of </w:t>
    </w:r>
    <w:r w:rsidR="00CF15F5">
      <w:rPr>
        <w:i/>
        <w:sz w:val="22"/>
        <w:szCs w:val="22"/>
      </w:rPr>
      <w:t>1</w:t>
    </w:r>
    <w:r w:rsidR="00272BF3">
      <w:rPr>
        <w:i/>
        <w:sz w:val="22"/>
        <w:szCs w:val="22"/>
      </w:rPr>
      <w:t>/</w:t>
    </w:r>
    <w:r w:rsidR="00365DF7">
      <w:rPr>
        <w:i/>
        <w:sz w:val="22"/>
        <w:szCs w:val="22"/>
      </w:rPr>
      <w:t>0</w:t>
    </w:r>
    <w:r w:rsidR="00CF15F5">
      <w:rPr>
        <w:i/>
        <w:sz w:val="22"/>
        <w:szCs w:val="22"/>
      </w:rPr>
      <w:t>6</w:t>
    </w:r>
    <w:r w:rsidRPr="00AD146E">
      <w:rPr>
        <w:i/>
        <w:sz w:val="22"/>
        <w:szCs w:val="22"/>
      </w:rPr>
      <w:t>/201</w:t>
    </w:r>
    <w:r w:rsidR="00365DF7">
      <w:rPr>
        <w:i/>
        <w:sz w:val="22"/>
        <w:szCs w:val="22"/>
      </w:rPr>
      <w:t>4</w:t>
    </w:r>
    <w:r>
      <w:rPr>
        <w:i/>
        <w:sz w:val="22"/>
        <w:szCs w:val="22"/>
      </w:rPr>
      <w:t xml:space="preserve">: </w:t>
    </w:r>
    <w:r w:rsidR="00272BF3">
      <w:rPr>
        <w:i/>
        <w:sz w:val="22"/>
        <w:szCs w:val="22"/>
      </w:rPr>
      <w:t>Agenda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41305"/>
    <w:multiLevelType w:val="multilevel"/>
    <w:tmpl w:val="E0D606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26233B33"/>
    <w:multiLevelType w:val="hybridMultilevel"/>
    <w:tmpl w:val="CBECD2E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824502"/>
    <w:multiLevelType w:val="hybridMultilevel"/>
    <w:tmpl w:val="5F98DD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4E7521"/>
    <w:multiLevelType w:val="hybridMultilevel"/>
    <w:tmpl w:val="7E261C2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1E21DA"/>
    <w:multiLevelType w:val="hybridMultilevel"/>
    <w:tmpl w:val="DF4E4B3A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0476DC9"/>
    <w:multiLevelType w:val="hybridMultilevel"/>
    <w:tmpl w:val="FDAC64E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6D0702"/>
    <w:multiLevelType w:val="hybridMultilevel"/>
    <w:tmpl w:val="E2B4A292"/>
    <w:lvl w:ilvl="0" w:tplc="48148C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BC7E42">
      <w:start w:val="1"/>
      <w:numFmt w:val="lowerLetter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D75EB2"/>
    <w:multiLevelType w:val="multilevel"/>
    <w:tmpl w:val="484639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9">
    <w:nsid w:val="65234722"/>
    <w:multiLevelType w:val="hybridMultilevel"/>
    <w:tmpl w:val="36C2223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9E82FC6"/>
    <w:multiLevelType w:val="multilevel"/>
    <w:tmpl w:val="AF5288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7BB40CBC"/>
    <w:multiLevelType w:val="hybridMultilevel"/>
    <w:tmpl w:val="B5CAA19A"/>
    <w:lvl w:ilvl="0" w:tplc="5F24597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10E6AD86">
      <w:start w:val="1"/>
      <w:numFmt w:val="decimal"/>
      <w:lvlText w:val="4.%2"/>
      <w:lvlJc w:val="left"/>
      <w:pPr>
        <w:ind w:left="1080" w:hanging="360"/>
      </w:pPr>
      <w:rPr>
        <w:i w:val="0"/>
        <w:sz w:val="24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F05269D"/>
    <w:multiLevelType w:val="hybridMultilevel"/>
    <w:tmpl w:val="2D5C9D2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2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0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evenAndOddHeader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867"/>
    <w:rsid w:val="0000293F"/>
    <w:rsid w:val="000229DB"/>
    <w:rsid w:val="00022FFB"/>
    <w:rsid w:val="000230AD"/>
    <w:rsid w:val="0002727B"/>
    <w:rsid w:val="00045A77"/>
    <w:rsid w:val="00052263"/>
    <w:rsid w:val="000574CF"/>
    <w:rsid w:val="00063088"/>
    <w:rsid w:val="00063B56"/>
    <w:rsid w:val="000730AD"/>
    <w:rsid w:val="0008212C"/>
    <w:rsid w:val="00087651"/>
    <w:rsid w:val="000E4AE4"/>
    <w:rsid w:val="000E6410"/>
    <w:rsid w:val="00122235"/>
    <w:rsid w:val="001242D8"/>
    <w:rsid w:val="00134BEF"/>
    <w:rsid w:val="001438CA"/>
    <w:rsid w:val="001439C3"/>
    <w:rsid w:val="00166A72"/>
    <w:rsid w:val="001821CF"/>
    <w:rsid w:val="00185687"/>
    <w:rsid w:val="00191F45"/>
    <w:rsid w:val="00195059"/>
    <w:rsid w:val="001B4171"/>
    <w:rsid w:val="001C35A7"/>
    <w:rsid w:val="001C46D9"/>
    <w:rsid w:val="001D23A7"/>
    <w:rsid w:val="001D75CA"/>
    <w:rsid w:val="001E4D21"/>
    <w:rsid w:val="001E4F3B"/>
    <w:rsid w:val="001E6E22"/>
    <w:rsid w:val="001F2867"/>
    <w:rsid w:val="002066C6"/>
    <w:rsid w:val="00210388"/>
    <w:rsid w:val="00234735"/>
    <w:rsid w:val="00264BC8"/>
    <w:rsid w:val="00272BF3"/>
    <w:rsid w:val="00280370"/>
    <w:rsid w:val="002843F3"/>
    <w:rsid w:val="002879C2"/>
    <w:rsid w:val="00290238"/>
    <w:rsid w:val="0029053D"/>
    <w:rsid w:val="002C30E3"/>
    <w:rsid w:val="002D1BDF"/>
    <w:rsid w:val="002D3722"/>
    <w:rsid w:val="002D4D66"/>
    <w:rsid w:val="002F63AC"/>
    <w:rsid w:val="002F747D"/>
    <w:rsid w:val="00306F10"/>
    <w:rsid w:val="00313DD9"/>
    <w:rsid w:val="00320D37"/>
    <w:rsid w:val="00323FB4"/>
    <w:rsid w:val="00344FFA"/>
    <w:rsid w:val="0035768A"/>
    <w:rsid w:val="00360692"/>
    <w:rsid w:val="00360DC5"/>
    <w:rsid w:val="00365DF7"/>
    <w:rsid w:val="003927CD"/>
    <w:rsid w:val="003B3F06"/>
    <w:rsid w:val="003E23F7"/>
    <w:rsid w:val="003E2ADC"/>
    <w:rsid w:val="003E3A15"/>
    <w:rsid w:val="003E3D76"/>
    <w:rsid w:val="003F041C"/>
    <w:rsid w:val="004143C3"/>
    <w:rsid w:val="00416C34"/>
    <w:rsid w:val="00442022"/>
    <w:rsid w:val="00446DFF"/>
    <w:rsid w:val="004470E1"/>
    <w:rsid w:val="00461FEF"/>
    <w:rsid w:val="00466586"/>
    <w:rsid w:val="004725A0"/>
    <w:rsid w:val="004A0EA5"/>
    <w:rsid w:val="004A4D5D"/>
    <w:rsid w:val="004B58AB"/>
    <w:rsid w:val="004C0C0B"/>
    <w:rsid w:val="004C263F"/>
    <w:rsid w:val="004D174C"/>
    <w:rsid w:val="004F0D4D"/>
    <w:rsid w:val="004F5FBB"/>
    <w:rsid w:val="00506C1C"/>
    <w:rsid w:val="005102DF"/>
    <w:rsid w:val="005279A9"/>
    <w:rsid w:val="00532EC2"/>
    <w:rsid w:val="00540741"/>
    <w:rsid w:val="00572BCF"/>
    <w:rsid w:val="005832F1"/>
    <w:rsid w:val="0059795A"/>
    <w:rsid w:val="005A0F8F"/>
    <w:rsid w:val="005C43EA"/>
    <w:rsid w:val="005E19E1"/>
    <w:rsid w:val="005E3B4F"/>
    <w:rsid w:val="0062241D"/>
    <w:rsid w:val="00623490"/>
    <w:rsid w:val="0062397D"/>
    <w:rsid w:val="00627046"/>
    <w:rsid w:val="006345C5"/>
    <w:rsid w:val="00645BD3"/>
    <w:rsid w:val="00663EE3"/>
    <w:rsid w:val="00671E6B"/>
    <w:rsid w:val="0068099C"/>
    <w:rsid w:val="00692A81"/>
    <w:rsid w:val="006A2EA6"/>
    <w:rsid w:val="006A376F"/>
    <w:rsid w:val="006A455B"/>
    <w:rsid w:val="006C5A0E"/>
    <w:rsid w:val="006C6908"/>
    <w:rsid w:val="006D1D85"/>
    <w:rsid w:val="006D3382"/>
    <w:rsid w:val="006D5A17"/>
    <w:rsid w:val="006F0029"/>
    <w:rsid w:val="006F0444"/>
    <w:rsid w:val="00715197"/>
    <w:rsid w:val="00734EDC"/>
    <w:rsid w:val="0073704F"/>
    <w:rsid w:val="00743644"/>
    <w:rsid w:val="0075358F"/>
    <w:rsid w:val="007A298F"/>
    <w:rsid w:val="007A790A"/>
    <w:rsid w:val="007B0452"/>
    <w:rsid w:val="007B5C0D"/>
    <w:rsid w:val="007D15C6"/>
    <w:rsid w:val="007D7B9F"/>
    <w:rsid w:val="007E3FED"/>
    <w:rsid w:val="007F360E"/>
    <w:rsid w:val="007F547C"/>
    <w:rsid w:val="00824CC8"/>
    <w:rsid w:val="008273FD"/>
    <w:rsid w:val="0083381D"/>
    <w:rsid w:val="008408E6"/>
    <w:rsid w:val="00845A8A"/>
    <w:rsid w:val="008460D8"/>
    <w:rsid w:val="00846749"/>
    <w:rsid w:val="00872E59"/>
    <w:rsid w:val="008A7720"/>
    <w:rsid w:val="008B01F1"/>
    <w:rsid w:val="008B048D"/>
    <w:rsid w:val="008B4DAE"/>
    <w:rsid w:val="008C2D92"/>
    <w:rsid w:val="008C51E6"/>
    <w:rsid w:val="008F570F"/>
    <w:rsid w:val="00904205"/>
    <w:rsid w:val="00922A7B"/>
    <w:rsid w:val="00924FCD"/>
    <w:rsid w:val="00942D47"/>
    <w:rsid w:val="009474DA"/>
    <w:rsid w:val="00960210"/>
    <w:rsid w:val="0096166C"/>
    <w:rsid w:val="0096209F"/>
    <w:rsid w:val="0096566A"/>
    <w:rsid w:val="00976EA9"/>
    <w:rsid w:val="00982AFB"/>
    <w:rsid w:val="00995B79"/>
    <w:rsid w:val="009E68F2"/>
    <w:rsid w:val="009F5CFA"/>
    <w:rsid w:val="00A1002E"/>
    <w:rsid w:val="00A2420F"/>
    <w:rsid w:val="00A35A5F"/>
    <w:rsid w:val="00A527E7"/>
    <w:rsid w:val="00A52E51"/>
    <w:rsid w:val="00A65CA8"/>
    <w:rsid w:val="00A70ECC"/>
    <w:rsid w:val="00A71D96"/>
    <w:rsid w:val="00A9048D"/>
    <w:rsid w:val="00AA58E6"/>
    <w:rsid w:val="00AB2C04"/>
    <w:rsid w:val="00AD146E"/>
    <w:rsid w:val="00AD583C"/>
    <w:rsid w:val="00AE1C13"/>
    <w:rsid w:val="00AE258F"/>
    <w:rsid w:val="00AF1A31"/>
    <w:rsid w:val="00B07C8C"/>
    <w:rsid w:val="00B11CED"/>
    <w:rsid w:val="00B17FE7"/>
    <w:rsid w:val="00B20E12"/>
    <w:rsid w:val="00B41446"/>
    <w:rsid w:val="00B56F13"/>
    <w:rsid w:val="00B71F44"/>
    <w:rsid w:val="00B72A1A"/>
    <w:rsid w:val="00B87DC6"/>
    <w:rsid w:val="00B9282F"/>
    <w:rsid w:val="00B97AE7"/>
    <w:rsid w:val="00BA2422"/>
    <w:rsid w:val="00BB0F6A"/>
    <w:rsid w:val="00BB589E"/>
    <w:rsid w:val="00C0066A"/>
    <w:rsid w:val="00C07687"/>
    <w:rsid w:val="00C13E8B"/>
    <w:rsid w:val="00C17908"/>
    <w:rsid w:val="00C21C80"/>
    <w:rsid w:val="00C23279"/>
    <w:rsid w:val="00C3610E"/>
    <w:rsid w:val="00C57964"/>
    <w:rsid w:val="00C74B61"/>
    <w:rsid w:val="00CA053E"/>
    <w:rsid w:val="00CA55F9"/>
    <w:rsid w:val="00CB1EE5"/>
    <w:rsid w:val="00CB22EA"/>
    <w:rsid w:val="00CC29FF"/>
    <w:rsid w:val="00CD5635"/>
    <w:rsid w:val="00CE2C1F"/>
    <w:rsid w:val="00CF15F5"/>
    <w:rsid w:val="00CF7A3E"/>
    <w:rsid w:val="00D00F0C"/>
    <w:rsid w:val="00D034C5"/>
    <w:rsid w:val="00D2125D"/>
    <w:rsid w:val="00D35356"/>
    <w:rsid w:val="00D37E5A"/>
    <w:rsid w:val="00D4794A"/>
    <w:rsid w:val="00D557D2"/>
    <w:rsid w:val="00D6005B"/>
    <w:rsid w:val="00D6500A"/>
    <w:rsid w:val="00D8705E"/>
    <w:rsid w:val="00DA7188"/>
    <w:rsid w:val="00DC038E"/>
    <w:rsid w:val="00DC23AD"/>
    <w:rsid w:val="00DC3375"/>
    <w:rsid w:val="00DF2C7D"/>
    <w:rsid w:val="00DF598D"/>
    <w:rsid w:val="00DF598F"/>
    <w:rsid w:val="00E02F4E"/>
    <w:rsid w:val="00E06271"/>
    <w:rsid w:val="00E06835"/>
    <w:rsid w:val="00E41797"/>
    <w:rsid w:val="00E94AAC"/>
    <w:rsid w:val="00EA2A70"/>
    <w:rsid w:val="00EB0FCE"/>
    <w:rsid w:val="00EB27F9"/>
    <w:rsid w:val="00EE3DAE"/>
    <w:rsid w:val="00F02827"/>
    <w:rsid w:val="00F04128"/>
    <w:rsid w:val="00F04E46"/>
    <w:rsid w:val="00F12289"/>
    <w:rsid w:val="00F30940"/>
    <w:rsid w:val="00F41433"/>
    <w:rsid w:val="00F41FBC"/>
    <w:rsid w:val="00F45B71"/>
    <w:rsid w:val="00F47167"/>
    <w:rsid w:val="00F62A37"/>
    <w:rsid w:val="00F8386D"/>
    <w:rsid w:val="00FA2726"/>
    <w:rsid w:val="00FC6124"/>
    <w:rsid w:val="00FE1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0229D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A">
    <w:name w:val="Header &amp; Footer A"/>
    <w:rsid w:val="000229DB"/>
    <w:pPr>
      <w:tabs>
        <w:tab w:val="right" w:pos="9632"/>
      </w:tabs>
    </w:pPr>
    <w:rPr>
      <w:rFonts w:ascii="Helvetica" w:eastAsia="ヒラギノ角ゴ Pro W3" w:hAnsi="Helvetica"/>
      <w:color w:val="000000"/>
    </w:rPr>
  </w:style>
  <w:style w:type="paragraph" w:customStyle="1" w:styleId="BodyA">
    <w:name w:val="Body A"/>
    <w:rsid w:val="000229DB"/>
    <w:rPr>
      <w:rFonts w:ascii="Helvetica" w:eastAsia="ヒラギノ角ゴ Pro W3" w:hAnsi="Helvetica"/>
      <w:color w:val="000000"/>
      <w:sz w:val="24"/>
    </w:rPr>
  </w:style>
  <w:style w:type="paragraph" w:customStyle="1" w:styleId="FreeFormA">
    <w:name w:val="Free Form A"/>
    <w:rsid w:val="000229DB"/>
    <w:rPr>
      <w:rFonts w:ascii="Helvetica" w:eastAsia="ヒラギノ角ゴ Pro W3" w:hAnsi="Helvetica"/>
      <w:color w:val="000000"/>
      <w:sz w:val="24"/>
    </w:rPr>
  </w:style>
  <w:style w:type="paragraph" w:styleId="BodyTextIndent">
    <w:name w:val="Body Text Indent"/>
    <w:basedOn w:val="Normal"/>
    <w:link w:val="BodyTextIndentChar"/>
    <w:locked/>
    <w:rsid w:val="00CF7A3E"/>
    <w:pPr>
      <w:jc w:val="center"/>
    </w:pPr>
    <w:rPr>
      <w:b/>
      <w:szCs w:val="20"/>
      <w:u w:val="single"/>
      <w:lang w:val="en-GB"/>
    </w:rPr>
  </w:style>
  <w:style w:type="character" w:customStyle="1" w:styleId="BodyTextIndentChar">
    <w:name w:val="Body Text Indent Char"/>
    <w:basedOn w:val="DefaultParagraphFont"/>
    <w:link w:val="BodyTextIndent"/>
    <w:rsid w:val="00CF7A3E"/>
    <w:rPr>
      <w:b/>
      <w:sz w:val="24"/>
      <w:u w:val="single"/>
      <w:lang w:val="en-GB"/>
    </w:rPr>
  </w:style>
  <w:style w:type="paragraph" w:styleId="ListParagraph">
    <w:name w:val="List Paragraph"/>
    <w:basedOn w:val="Normal"/>
    <w:uiPriority w:val="34"/>
    <w:qFormat/>
    <w:rsid w:val="00CF7A3E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locked/>
    <w:rsid w:val="00CF7A3E"/>
    <w:pPr>
      <w:spacing w:after="120" w:line="480" w:lineRule="auto"/>
      <w:ind w:left="360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CF7A3E"/>
    <w:rPr>
      <w:sz w:val="24"/>
      <w:lang w:val="en-GB"/>
    </w:rPr>
  </w:style>
  <w:style w:type="table" w:styleId="TableGrid">
    <w:name w:val="Table Grid"/>
    <w:basedOn w:val="TableNormal"/>
    <w:locked/>
    <w:rsid w:val="001E4F3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locked/>
    <w:rsid w:val="002D4D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4D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locked/>
    <w:rsid w:val="00AD146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46E"/>
    <w:rPr>
      <w:sz w:val="24"/>
      <w:szCs w:val="24"/>
    </w:rPr>
  </w:style>
  <w:style w:type="paragraph" w:styleId="Footer">
    <w:name w:val="footer"/>
    <w:basedOn w:val="Normal"/>
    <w:link w:val="FooterChar"/>
    <w:locked/>
    <w:rsid w:val="00AD146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4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4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info@chamberofmines.org.z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bullion.org.za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chamberofmines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llion.org.za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COOSTH~1\LOCALS~1\Temp\notesFCBCEE\~22253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~2225332</Template>
  <TotalTime>14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1198</CharactersWithSpaces>
  <SharedDoc>false</SharedDoc>
  <HLinks>
    <vt:vector size="12" baseType="variant">
      <vt:variant>
        <vt:i4>2097217</vt:i4>
      </vt:variant>
      <vt:variant>
        <vt:i4>3</vt:i4>
      </vt:variant>
      <vt:variant>
        <vt:i4>0</vt:i4>
      </vt:variant>
      <vt:variant>
        <vt:i4>5</vt:i4>
      </vt:variant>
      <vt:variant>
        <vt:lpwstr>mailto:info@chamberofmines.org.za</vt:lpwstr>
      </vt:variant>
      <vt:variant>
        <vt:lpwstr/>
      </vt:variant>
      <vt:variant>
        <vt:i4>5242964</vt:i4>
      </vt:variant>
      <vt:variant>
        <vt:i4>0</vt:i4>
      </vt:variant>
      <vt:variant>
        <vt:i4>0</vt:i4>
      </vt:variant>
      <vt:variant>
        <vt:i4>5</vt:i4>
      </vt:variant>
      <vt:variant>
        <vt:lpwstr>http://www.bullion.org.za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coosthuizen</dc:creator>
  <cp:lastModifiedBy>Gerrie</cp:lastModifiedBy>
  <cp:revision>5</cp:revision>
  <cp:lastPrinted>2012-06-27T09:36:00Z</cp:lastPrinted>
  <dcterms:created xsi:type="dcterms:W3CDTF">2014-08-27T06:54:00Z</dcterms:created>
  <dcterms:modified xsi:type="dcterms:W3CDTF">2014-08-27T07:07:00Z</dcterms:modified>
</cp:coreProperties>
</file>