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1B5493"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1B5493">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1B5493" w:rsidRDefault="006D3382"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1B5493" w:rsidRDefault="000229DB"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1B5493" w:rsidRDefault="000229DB"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1B5493" w:rsidRDefault="00F96DF0"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sidRPr="001B5493">
        <w:rPr>
          <w:rFonts w:asciiTheme="minorHAnsi" w:hAnsiTheme="minorHAnsi" w:cstheme="minorHAnsi"/>
          <w:noProof/>
          <w:sz w:val="22"/>
          <w:szCs w:val="22"/>
          <w:lang w:val="en-ZA" w:eastAsia="en-ZA"/>
        </w:rPr>
        <w:pict>
          <v:rect id="Rectangle 3" o:spid="_x0000_s1026" style="position:absolute;left:0;text-align:left;margin-left:47.45pt;margin-top:117.95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" filled="f" stroked="f" strokeweight="1pt">
            <v:path arrowok="t"/>
            <v:textbox inset="0,0,0,0">
              <w:txbxContent>
                <w:p w:rsidR="00764A3F" w:rsidRPr="00540741" w:rsidRDefault="00764A3F">
                  <w:pPr>
                    <w:pStyle w:val="FreeFormA"/>
                    <w:spacing w:line="192" w:lineRule="auto"/>
                    <w:rPr>
                      <w:sz w:val="20"/>
                    </w:rPr>
                  </w:pPr>
                  <w:r w:rsidRPr="00540741">
                    <w:rPr>
                      <w:sz w:val="20"/>
                    </w:rPr>
                    <w:t>5 Hollard Street</w:t>
                  </w:r>
                </w:p>
                <w:p w:rsidR="00764A3F" w:rsidRPr="00540741" w:rsidRDefault="00764A3F">
                  <w:pPr>
                    <w:pStyle w:val="FreeFormA"/>
                    <w:spacing w:line="192" w:lineRule="auto"/>
                    <w:rPr>
                      <w:sz w:val="20"/>
                    </w:rPr>
                  </w:pPr>
                  <w:r w:rsidRPr="00540741">
                    <w:rPr>
                      <w:sz w:val="20"/>
                    </w:rPr>
                    <w:t>Johannesburg 2001</w:t>
                  </w:r>
                </w:p>
                <w:p w:rsidR="00764A3F" w:rsidRPr="00540741" w:rsidRDefault="00764A3F">
                  <w:pPr>
                    <w:pStyle w:val="FreeFormA"/>
                    <w:spacing w:line="192" w:lineRule="auto"/>
                    <w:rPr>
                      <w:sz w:val="20"/>
                    </w:rPr>
                  </w:pPr>
                  <w:r w:rsidRPr="00540741">
                    <w:rPr>
                      <w:sz w:val="20"/>
                    </w:rPr>
                    <w:t>PO Box 61809</w:t>
                  </w:r>
                </w:p>
                <w:p w:rsidR="00764A3F" w:rsidRPr="00540741" w:rsidRDefault="00764A3F">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1B5493"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1B5493"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1B5493" w:rsidRDefault="006F0444"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B252B4" w:rsidRPr="001B5493" w:rsidRDefault="00F96DF0" w:rsidP="00FB2ED5">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sidRPr="001B5493">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inset="0,0,0,0">
              <w:txbxContent>
                <w:p w:rsidR="00764A3F" w:rsidRPr="00540741" w:rsidRDefault="00764A3F">
                  <w:pPr>
                    <w:pStyle w:val="FreeFormA"/>
                    <w:spacing w:line="192" w:lineRule="auto"/>
                    <w:jc w:val="right"/>
                    <w:rPr>
                      <w:sz w:val="20"/>
                    </w:rPr>
                  </w:pPr>
                  <w:r w:rsidRPr="00540741">
                    <w:rPr>
                      <w:sz w:val="20"/>
                    </w:rPr>
                    <w:t>Telephone: (011) 498-7100</w:t>
                  </w:r>
                </w:p>
                <w:p w:rsidR="00764A3F" w:rsidRPr="00540741" w:rsidRDefault="00764A3F">
                  <w:pPr>
                    <w:pStyle w:val="FreeFormA"/>
                    <w:spacing w:line="192" w:lineRule="auto"/>
                    <w:jc w:val="right"/>
                    <w:rPr>
                      <w:sz w:val="20"/>
                    </w:rPr>
                  </w:pPr>
                  <w:r w:rsidRPr="00540741">
                    <w:rPr>
                      <w:sz w:val="20"/>
                    </w:rPr>
                    <w:t>Telefax: (011) 834-1884</w:t>
                  </w:r>
                </w:p>
                <w:p w:rsidR="00764A3F" w:rsidRPr="00540741" w:rsidRDefault="00764A3F">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764A3F" w:rsidRPr="00540741" w:rsidRDefault="00764A3F">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r w:rsidR="00AB58D0" w:rsidRPr="001B5493">
        <w:rPr>
          <w:rFonts w:asciiTheme="minorHAnsi" w:eastAsia="Times New Roman" w:hAnsiTheme="minorHAnsi" w:cstheme="minorHAnsi"/>
          <w:color w:val="auto"/>
          <w:sz w:val="22"/>
          <w:szCs w:val="22"/>
          <w:lang w:val="en-ZA"/>
        </w:rPr>
        <w:t xml:space="preserve">17 June </w:t>
      </w:r>
      <w:r w:rsidR="008D0572" w:rsidRPr="001B5493">
        <w:rPr>
          <w:rFonts w:asciiTheme="minorHAnsi" w:eastAsia="Times New Roman" w:hAnsiTheme="minorHAnsi" w:cstheme="minorHAnsi"/>
          <w:color w:val="auto"/>
          <w:sz w:val="22"/>
          <w:szCs w:val="22"/>
          <w:lang w:val="en-ZA"/>
        </w:rPr>
        <w:t xml:space="preserve"> </w:t>
      </w:r>
      <w:r w:rsidR="007E5258" w:rsidRPr="001B5493">
        <w:rPr>
          <w:rFonts w:asciiTheme="minorHAnsi" w:hAnsiTheme="minorHAnsi" w:cstheme="minorHAnsi"/>
          <w:sz w:val="22"/>
          <w:szCs w:val="22"/>
          <w:lang w:val="en-ZA"/>
        </w:rPr>
        <w:t>2014</w:t>
      </w:r>
    </w:p>
    <w:p w:rsidR="00B252B4" w:rsidRPr="001B5493" w:rsidRDefault="00B252B4" w:rsidP="00FB2ED5">
      <w:pPr>
        <w:jc w:val="both"/>
        <w:rPr>
          <w:rFonts w:asciiTheme="minorHAnsi" w:hAnsiTheme="minorHAnsi" w:cstheme="minorHAnsi"/>
          <w:sz w:val="22"/>
          <w:szCs w:val="22"/>
          <w:lang w:val="en-ZA"/>
        </w:rPr>
      </w:pPr>
    </w:p>
    <w:p w:rsidR="00D46980" w:rsidRPr="001B5493" w:rsidRDefault="00D46980" w:rsidP="00FB2ED5">
      <w:pPr>
        <w:jc w:val="both"/>
        <w:rPr>
          <w:rFonts w:asciiTheme="minorHAnsi" w:hAnsiTheme="minorHAnsi" w:cstheme="minorHAnsi"/>
          <w:color w:val="FF0000"/>
          <w:sz w:val="22"/>
          <w:szCs w:val="22"/>
          <w:lang w:val="en-ZA"/>
        </w:rPr>
      </w:pPr>
    </w:p>
    <w:p w:rsidR="000F7B45" w:rsidRPr="001B5493" w:rsidRDefault="000B22A1" w:rsidP="00AB58D0">
      <w:pPr>
        <w:jc w:val="both"/>
        <w:rPr>
          <w:rFonts w:asciiTheme="minorHAnsi" w:hAnsiTheme="minorHAnsi" w:cstheme="minorHAnsi"/>
          <w:b/>
          <w:sz w:val="22"/>
          <w:szCs w:val="22"/>
          <w:lang w:val="en-ZA"/>
        </w:rPr>
      </w:pPr>
      <w:r w:rsidRPr="001B5493">
        <w:rPr>
          <w:rFonts w:asciiTheme="minorHAnsi" w:hAnsiTheme="minorHAnsi" w:cstheme="minorHAnsi"/>
          <w:b/>
          <w:lang w:val="en-ZA"/>
        </w:rPr>
        <w:t xml:space="preserve">DRAFT </w:t>
      </w:r>
      <w:r w:rsidR="0084511B" w:rsidRPr="001B5493">
        <w:rPr>
          <w:rFonts w:asciiTheme="minorHAnsi" w:hAnsiTheme="minorHAnsi" w:cstheme="minorHAnsi"/>
          <w:b/>
          <w:lang w:val="en-ZA"/>
        </w:rPr>
        <w:t>NOTE OF THE</w:t>
      </w:r>
      <w:r w:rsidR="00962C59" w:rsidRPr="001B5493">
        <w:rPr>
          <w:rFonts w:asciiTheme="minorHAnsi" w:hAnsiTheme="minorHAnsi" w:cstheme="minorHAnsi"/>
          <w:b/>
          <w:lang w:val="en-ZA"/>
        </w:rPr>
        <w:t xml:space="preserve"> MSFS AND WC INTEREST GROUP MEETING </w:t>
      </w:r>
      <w:r w:rsidR="00D46980" w:rsidRPr="001B5493">
        <w:rPr>
          <w:rFonts w:asciiTheme="minorHAnsi" w:hAnsiTheme="minorHAnsi" w:cstheme="minorHAnsi"/>
          <w:b/>
          <w:lang w:val="en-ZA"/>
        </w:rPr>
        <w:t xml:space="preserve">ON </w:t>
      </w:r>
      <w:r w:rsidR="00AB58D0" w:rsidRPr="001B5493">
        <w:rPr>
          <w:rFonts w:asciiTheme="minorHAnsi" w:hAnsiTheme="minorHAnsi" w:cstheme="minorHAnsi"/>
          <w:b/>
          <w:lang w:val="en-ZA"/>
        </w:rPr>
        <w:t xml:space="preserve">17 JUNE </w:t>
      </w:r>
      <w:r w:rsidR="007E5258" w:rsidRPr="001B5493">
        <w:rPr>
          <w:rFonts w:asciiTheme="minorHAnsi" w:hAnsiTheme="minorHAnsi" w:cstheme="minorHAnsi"/>
          <w:b/>
          <w:lang w:val="en-ZA"/>
        </w:rPr>
        <w:t>2014</w:t>
      </w:r>
      <w:r w:rsidR="00985A71" w:rsidRPr="001B5493">
        <w:rPr>
          <w:rFonts w:asciiTheme="minorHAnsi" w:hAnsiTheme="minorHAnsi" w:cstheme="minorHAnsi"/>
          <w:b/>
          <w:lang w:val="en-ZA"/>
        </w:rPr>
        <w:t xml:space="preserve"> </w:t>
      </w:r>
      <w:r w:rsidR="00962C59" w:rsidRPr="001B5493">
        <w:rPr>
          <w:rFonts w:asciiTheme="minorHAnsi" w:hAnsiTheme="minorHAnsi" w:cstheme="minorHAnsi"/>
          <w:b/>
          <w:lang w:val="en-ZA"/>
        </w:rPr>
        <w:t xml:space="preserve">AT </w:t>
      </w:r>
      <w:r w:rsidR="00AB58D0" w:rsidRPr="001B5493">
        <w:rPr>
          <w:rFonts w:asciiTheme="minorHAnsi" w:hAnsiTheme="minorHAnsi" w:cstheme="minorHAnsi"/>
          <w:b/>
          <w:lang w:val="en-ZA"/>
        </w:rPr>
        <w:t>THE CROCODILIAN, FOCHVILLE</w:t>
      </w:r>
    </w:p>
    <w:p w:rsidR="00A863BC" w:rsidRPr="001B5493" w:rsidRDefault="00D46980" w:rsidP="00FB2ED5">
      <w:pPr>
        <w:jc w:val="both"/>
        <w:rPr>
          <w:rFonts w:asciiTheme="minorHAnsi" w:hAnsiTheme="minorHAnsi" w:cstheme="minorHAnsi"/>
          <w:b/>
          <w:sz w:val="22"/>
          <w:szCs w:val="22"/>
          <w:lang w:val="en-ZA"/>
        </w:rPr>
      </w:pPr>
      <w:r w:rsidRPr="001B5493">
        <w:rPr>
          <w:rFonts w:asciiTheme="minorHAnsi" w:hAnsiTheme="minorHAnsi" w:cstheme="minorHAnsi"/>
          <w:b/>
          <w:sz w:val="22"/>
          <w:szCs w:val="22"/>
          <w:lang w:val="en-ZA"/>
        </w:rPr>
        <w:t>PRESENT:</w:t>
      </w:r>
      <w:r w:rsidR="002C59DF" w:rsidRPr="001B5493">
        <w:rPr>
          <w:rFonts w:asciiTheme="minorHAnsi" w:hAnsiTheme="minorHAnsi" w:cstheme="minorHAnsi"/>
          <w:b/>
          <w:sz w:val="22"/>
          <w:szCs w:val="22"/>
          <w:lang w:val="en-ZA"/>
        </w:rPr>
        <w:t xml:space="preserve"> </w:t>
      </w:r>
    </w:p>
    <w:p w:rsidR="00B65371" w:rsidRPr="001B5493" w:rsidRDefault="00B65371"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rPr>
        <w:t>Neo Rapalo-</w:t>
      </w:r>
      <w:r w:rsidRPr="001B5493">
        <w:rPr>
          <w:rFonts w:asciiTheme="minorHAnsi" w:hAnsiTheme="minorHAnsi" w:cstheme="minorHAnsi"/>
          <w:b/>
          <w:sz w:val="22"/>
          <w:szCs w:val="22"/>
        </w:rPr>
        <w:t xml:space="preserve"> Phakisa Mine- Harmony</w:t>
      </w:r>
    </w:p>
    <w:p w:rsidR="00AB58D0" w:rsidRPr="001B5493" w:rsidRDefault="00AB58D0"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rPr>
        <w:t xml:space="preserve">Justina Lethola- </w:t>
      </w:r>
      <w:r w:rsidRPr="001B5493">
        <w:rPr>
          <w:rFonts w:asciiTheme="minorHAnsi" w:hAnsiTheme="minorHAnsi" w:cstheme="minorHAnsi"/>
          <w:b/>
          <w:sz w:val="22"/>
          <w:szCs w:val="22"/>
        </w:rPr>
        <w:t>Masimong 5# Haromny</w:t>
      </w:r>
    </w:p>
    <w:p w:rsidR="00E410E3" w:rsidRPr="001B5493" w:rsidRDefault="00E410E3"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Audrey Banyini</w:t>
      </w:r>
      <w:r w:rsidRPr="001B5493">
        <w:rPr>
          <w:rFonts w:asciiTheme="minorHAnsi" w:hAnsiTheme="minorHAnsi" w:cstheme="minorHAnsi"/>
          <w:b/>
          <w:sz w:val="22"/>
          <w:szCs w:val="22"/>
          <w:lang w:val="en-ZA"/>
        </w:rPr>
        <w:t>- Chamber of Mines MOSH Adoption Specialist-Dust</w:t>
      </w:r>
    </w:p>
    <w:p w:rsidR="00E410E3" w:rsidRPr="001B5493" w:rsidRDefault="00E410E3"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Gerrie Pienaar-</w:t>
      </w:r>
      <w:r w:rsidRPr="001B5493">
        <w:rPr>
          <w:rFonts w:asciiTheme="minorHAnsi" w:hAnsiTheme="minorHAnsi" w:cstheme="minorHAnsi"/>
          <w:b/>
          <w:sz w:val="22"/>
          <w:szCs w:val="22"/>
          <w:lang w:val="en-ZA"/>
        </w:rPr>
        <w:t xml:space="preserve"> Chamber of Mines MOSH Adoption Team Manager (Chairperson)</w:t>
      </w:r>
    </w:p>
    <w:p w:rsidR="00AB58D0" w:rsidRPr="001B5493" w:rsidRDefault="00AB58D0"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Steven Smidt-</w:t>
      </w:r>
      <w:r w:rsidRPr="001B5493">
        <w:rPr>
          <w:rFonts w:asciiTheme="minorHAnsi" w:hAnsiTheme="minorHAnsi" w:cstheme="minorHAnsi"/>
          <w:b/>
          <w:sz w:val="22"/>
          <w:szCs w:val="22"/>
          <w:lang w:val="en-ZA"/>
        </w:rPr>
        <w:t>Bambanani Harmony</w:t>
      </w:r>
    </w:p>
    <w:p w:rsidR="00C10064" w:rsidRPr="001B5493" w:rsidRDefault="00AB58D0"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Chris van der Watt-</w:t>
      </w:r>
      <w:r w:rsidRPr="001B5493">
        <w:rPr>
          <w:rFonts w:asciiTheme="minorHAnsi" w:hAnsiTheme="minorHAnsi" w:cstheme="minorHAnsi"/>
          <w:b/>
          <w:sz w:val="22"/>
          <w:szCs w:val="22"/>
          <w:lang w:val="en-ZA"/>
        </w:rPr>
        <w:t>Target Harmony</w:t>
      </w:r>
    </w:p>
    <w:p w:rsidR="00C10064" w:rsidRPr="001B5493" w:rsidRDefault="00C10064"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Alletta Meyer-</w:t>
      </w:r>
      <w:r w:rsidRPr="001B5493">
        <w:rPr>
          <w:rFonts w:asciiTheme="minorHAnsi" w:hAnsiTheme="minorHAnsi" w:cstheme="minorHAnsi"/>
          <w:b/>
          <w:sz w:val="22"/>
          <w:szCs w:val="22"/>
          <w:lang w:val="en-ZA"/>
        </w:rPr>
        <w:t>Sibanye Gold Mine</w:t>
      </w:r>
    </w:p>
    <w:p w:rsidR="00AB58D0" w:rsidRPr="001B5493" w:rsidRDefault="00C10064"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Eugine Botha-</w:t>
      </w:r>
      <w:r w:rsidRPr="001B5493">
        <w:rPr>
          <w:rFonts w:asciiTheme="minorHAnsi" w:hAnsiTheme="minorHAnsi" w:cstheme="minorHAnsi"/>
          <w:b/>
          <w:sz w:val="22"/>
          <w:szCs w:val="22"/>
          <w:lang w:val="en-ZA"/>
        </w:rPr>
        <w:t>Driefontein Sibanye Gold</w:t>
      </w:r>
      <w:r w:rsidR="00AB58D0" w:rsidRPr="001B5493">
        <w:rPr>
          <w:rFonts w:asciiTheme="minorHAnsi" w:hAnsiTheme="minorHAnsi" w:cstheme="minorHAnsi"/>
          <w:sz w:val="22"/>
          <w:szCs w:val="22"/>
          <w:lang w:val="en-ZA"/>
        </w:rPr>
        <w:t xml:space="preserve"> </w:t>
      </w:r>
    </w:p>
    <w:p w:rsidR="00D05409" w:rsidRPr="001B5493" w:rsidRDefault="00D05409" w:rsidP="00D05409">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rPr>
        <w:t xml:space="preserve">Mike van Deventer- </w:t>
      </w:r>
      <w:r w:rsidRPr="001B5493">
        <w:rPr>
          <w:rFonts w:asciiTheme="minorHAnsi" w:hAnsiTheme="minorHAnsi" w:cstheme="minorHAnsi"/>
          <w:b/>
          <w:sz w:val="22"/>
          <w:szCs w:val="22"/>
        </w:rPr>
        <w:t>Harmony</w:t>
      </w:r>
    </w:p>
    <w:p w:rsidR="00E410E3" w:rsidRPr="001B5493" w:rsidRDefault="00E410E3" w:rsidP="00FB2ED5">
      <w:pPr>
        <w:pStyle w:val="ListParagraph"/>
        <w:numPr>
          <w:ilvl w:val="0"/>
          <w:numId w:val="8"/>
        </w:numPr>
        <w:jc w:val="both"/>
        <w:rPr>
          <w:rFonts w:asciiTheme="minorHAnsi" w:hAnsiTheme="minorHAnsi" w:cstheme="minorHAnsi"/>
          <w:b/>
          <w:sz w:val="22"/>
          <w:szCs w:val="22"/>
          <w:lang w:val="en-ZA"/>
        </w:rPr>
      </w:pPr>
      <w:r w:rsidRPr="001B5493">
        <w:rPr>
          <w:rFonts w:asciiTheme="minorHAnsi" w:hAnsiTheme="minorHAnsi" w:cstheme="minorHAnsi"/>
          <w:sz w:val="22"/>
          <w:szCs w:val="22"/>
          <w:lang w:val="en-ZA"/>
        </w:rPr>
        <w:t>Tommie  Webb-</w:t>
      </w:r>
      <w:r w:rsidRPr="001B5493">
        <w:rPr>
          <w:rFonts w:asciiTheme="minorHAnsi" w:hAnsiTheme="minorHAnsi" w:cstheme="minorHAnsi"/>
          <w:b/>
          <w:sz w:val="22"/>
          <w:szCs w:val="22"/>
        </w:rPr>
        <w:t xml:space="preserve"> </w:t>
      </w:r>
      <w:r w:rsidR="00C63076" w:rsidRPr="001B5493">
        <w:rPr>
          <w:rFonts w:asciiTheme="minorHAnsi" w:hAnsiTheme="minorHAnsi" w:cstheme="minorHAnsi"/>
          <w:b/>
          <w:sz w:val="22"/>
          <w:szCs w:val="22"/>
        </w:rPr>
        <w:t xml:space="preserve">Tautona- </w:t>
      </w:r>
      <w:r w:rsidRPr="001B5493">
        <w:rPr>
          <w:rFonts w:asciiTheme="minorHAnsi" w:hAnsiTheme="minorHAnsi" w:cstheme="minorHAnsi"/>
          <w:b/>
          <w:sz w:val="22"/>
          <w:szCs w:val="22"/>
        </w:rPr>
        <w:t>Anglogoldashanti</w:t>
      </w:r>
    </w:p>
    <w:p w:rsidR="00E410E3" w:rsidRPr="001B5493" w:rsidRDefault="00E410E3" w:rsidP="00D05409">
      <w:pPr>
        <w:pStyle w:val="ListParagraph"/>
        <w:numPr>
          <w:ilvl w:val="0"/>
          <w:numId w:val="8"/>
        </w:numPr>
        <w:jc w:val="both"/>
        <w:rPr>
          <w:rFonts w:asciiTheme="minorHAnsi" w:hAnsiTheme="minorHAnsi" w:cstheme="minorHAnsi"/>
          <w:b/>
          <w:sz w:val="22"/>
          <w:szCs w:val="22"/>
          <w:lang w:val="en-ZA"/>
        </w:rPr>
      </w:pPr>
      <w:r w:rsidRPr="001B5493">
        <w:rPr>
          <w:rFonts w:asciiTheme="minorHAnsi" w:hAnsiTheme="minorHAnsi" w:cstheme="minorHAnsi"/>
          <w:sz w:val="22"/>
          <w:szCs w:val="22"/>
        </w:rPr>
        <w:t>Vic Conradie</w:t>
      </w:r>
      <w:r w:rsidR="00EA4E58" w:rsidRPr="001B5493">
        <w:rPr>
          <w:rFonts w:asciiTheme="minorHAnsi" w:hAnsiTheme="minorHAnsi" w:cstheme="minorHAnsi"/>
          <w:sz w:val="22"/>
          <w:szCs w:val="22"/>
        </w:rPr>
        <w:t xml:space="preserve"> </w:t>
      </w:r>
      <w:r w:rsidR="00C63076" w:rsidRPr="001B5493">
        <w:rPr>
          <w:rFonts w:asciiTheme="minorHAnsi" w:hAnsiTheme="minorHAnsi" w:cstheme="minorHAnsi"/>
          <w:sz w:val="22"/>
          <w:szCs w:val="22"/>
        </w:rPr>
        <w:t>–</w:t>
      </w:r>
      <w:r w:rsidR="00EA4E58" w:rsidRPr="001B5493">
        <w:rPr>
          <w:rFonts w:asciiTheme="minorHAnsi" w:hAnsiTheme="minorHAnsi" w:cstheme="minorHAnsi"/>
          <w:sz w:val="22"/>
          <w:szCs w:val="22"/>
        </w:rPr>
        <w:t xml:space="preserve"> </w:t>
      </w:r>
      <w:r w:rsidR="00C63076" w:rsidRPr="001B5493">
        <w:rPr>
          <w:rFonts w:asciiTheme="minorHAnsi" w:hAnsiTheme="minorHAnsi" w:cstheme="minorHAnsi"/>
          <w:b/>
          <w:sz w:val="22"/>
          <w:szCs w:val="22"/>
        </w:rPr>
        <w:t>Kusasalethu- Harmony</w:t>
      </w:r>
    </w:p>
    <w:p w:rsidR="00B65371" w:rsidRPr="001B5493" w:rsidRDefault="00BA1FD7" w:rsidP="00FB2ED5">
      <w:pPr>
        <w:pStyle w:val="ListParagraph"/>
        <w:numPr>
          <w:ilvl w:val="0"/>
          <w:numId w:val="8"/>
        </w:numPr>
        <w:jc w:val="both"/>
        <w:rPr>
          <w:rFonts w:asciiTheme="minorHAnsi" w:hAnsiTheme="minorHAnsi" w:cstheme="minorHAnsi"/>
          <w:b/>
          <w:sz w:val="22"/>
          <w:szCs w:val="22"/>
          <w:lang w:val="en-ZA"/>
        </w:rPr>
      </w:pPr>
      <w:r w:rsidRPr="001B5493">
        <w:rPr>
          <w:rFonts w:asciiTheme="minorHAnsi" w:hAnsiTheme="minorHAnsi" w:cstheme="minorHAnsi"/>
          <w:sz w:val="22"/>
          <w:szCs w:val="22"/>
        </w:rPr>
        <w:t xml:space="preserve">Charl </w:t>
      </w:r>
      <w:r w:rsidR="00B65371" w:rsidRPr="001B5493">
        <w:rPr>
          <w:rFonts w:asciiTheme="minorHAnsi" w:hAnsiTheme="minorHAnsi" w:cstheme="minorHAnsi"/>
          <w:sz w:val="22"/>
          <w:szCs w:val="22"/>
        </w:rPr>
        <w:t>Du</w:t>
      </w:r>
      <w:r w:rsidRPr="001B5493">
        <w:rPr>
          <w:rFonts w:asciiTheme="minorHAnsi" w:hAnsiTheme="minorHAnsi" w:cstheme="minorHAnsi"/>
          <w:sz w:val="22"/>
          <w:szCs w:val="22"/>
        </w:rPr>
        <w:t xml:space="preserve"> </w:t>
      </w:r>
      <w:r w:rsidR="00B65371" w:rsidRPr="001B5493">
        <w:rPr>
          <w:rFonts w:asciiTheme="minorHAnsi" w:hAnsiTheme="minorHAnsi" w:cstheme="minorHAnsi"/>
          <w:sz w:val="22"/>
          <w:szCs w:val="22"/>
        </w:rPr>
        <w:t>Plessis</w:t>
      </w:r>
      <w:r w:rsidRPr="001B5493">
        <w:rPr>
          <w:rFonts w:asciiTheme="minorHAnsi" w:hAnsiTheme="minorHAnsi" w:cstheme="minorHAnsi"/>
          <w:sz w:val="22"/>
          <w:szCs w:val="22"/>
        </w:rPr>
        <w:t>-</w:t>
      </w:r>
      <w:r w:rsidRPr="001B5493">
        <w:rPr>
          <w:rFonts w:asciiTheme="minorHAnsi" w:hAnsiTheme="minorHAnsi" w:cstheme="minorHAnsi"/>
          <w:b/>
          <w:sz w:val="22"/>
          <w:szCs w:val="22"/>
        </w:rPr>
        <w:t xml:space="preserve">Tshepong </w:t>
      </w:r>
      <w:r w:rsidR="00B65371" w:rsidRPr="001B5493">
        <w:rPr>
          <w:rFonts w:asciiTheme="minorHAnsi" w:hAnsiTheme="minorHAnsi" w:cstheme="minorHAnsi"/>
          <w:b/>
          <w:sz w:val="22"/>
          <w:szCs w:val="22"/>
        </w:rPr>
        <w:t>Harmony</w:t>
      </w:r>
    </w:p>
    <w:p w:rsidR="00EA4E58" w:rsidRPr="001B5493" w:rsidRDefault="00EA4E58" w:rsidP="00FB2ED5">
      <w:pPr>
        <w:pStyle w:val="ListParagraph"/>
        <w:numPr>
          <w:ilvl w:val="0"/>
          <w:numId w:val="8"/>
        </w:numPr>
        <w:jc w:val="both"/>
        <w:rPr>
          <w:rFonts w:asciiTheme="minorHAnsi" w:hAnsiTheme="minorHAnsi" w:cstheme="minorHAnsi"/>
          <w:b/>
          <w:sz w:val="22"/>
          <w:szCs w:val="22"/>
          <w:lang w:val="en-ZA"/>
        </w:rPr>
      </w:pPr>
      <w:r w:rsidRPr="001B5493">
        <w:rPr>
          <w:rFonts w:asciiTheme="minorHAnsi" w:hAnsiTheme="minorHAnsi" w:cstheme="minorHAnsi"/>
          <w:sz w:val="22"/>
          <w:szCs w:val="22"/>
        </w:rPr>
        <w:t>Jannie Heinemann –</w:t>
      </w:r>
      <w:r w:rsidRPr="001B5493">
        <w:rPr>
          <w:rFonts w:asciiTheme="minorHAnsi" w:hAnsiTheme="minorHAnsi" w:cstheme="minorHAnsi"/>
          <w:b/>
          <w:sz w:val="22"/>
          <w:szCs w:val="22"/>
        </w:rPr>
        <w:t>Target 3</w:t>
      </w:r>
      <w:r w:rsidR="00C63076" w:rsidRPr="001B5493">
        <w:rPr>
          <w:rFonts w:asciiTheme="minorHAnsi" w:hAnsiTheme="minorHAnsi" w:cstheme="minorHAnsi"/>
          <w:b/>
          <w:sz w:val="22"/>
          <w:szCs w:val="22"/>
        </w:rPr>
        <w:t>- Harmony</w:t>
      </w:r>
    </w:p>
    <w:p w:rsidR="00EA4E58" w:rsidRPr="001B5493" w:rsidRDefault="00EA4E58" w:rsidP="00FB2ED5">
      <w:pPr>
        <w:pStyle w:val="ListParagraph"/>
        <w:numPr>
          <w:ilvl w:val="0"/>
          <w:numId w:val="8"/>
        </w:numPr>
        <w:jc w:val="both"/>
        <w:rPr>
          <w:rFonts w:asciiTheme="minorHAnsi" w:hAnsiTheme="minorHAnsi" w:cstheme="minorHAnsi"/>
          <w:b/>
          <w:sz w:val="22"/>
          <w:szCs w:val="22"/>
          <w:lang w:val="en-ZA"/>
        </w:rPr>
      </w:pPr>
      <w:r w:rsidRPr="001B5493">
        <w:rPr>
          <w:rFonts w:asciiTheme="minorHAnsi" w:hAnsiTheme="minorHAnsi" w:cstheme="minorHAnsi"/>
          <w:sz w:val="22"/>
          <w:szCs w:val="22"/>
        </w:rPr>
        <w:t>Ivan Smith –</w:t>
      </w:r>
      <w:r w:rsidRPr="001B5493">
        <w:rPr>
          <w:rFonts w:asciiTheme="minorHAnsi" w:hAnsiTheme="minorHAnsi" w:cstheme="minorHAnsi"/>
          <w:b/>
          <w:sz w:val="22"/>
          <w:szCs w:val="22"/>
        </w:rPr>
        <w:t xml:space="preserve"> </w:t>
      </w:r>
      <w:r w:rsidR="00C63076" w:rsidRPr="001B5493">
        <w:rPr>
          <w:rFonts w:asciiTheme="minorHAnsi" w:hAnsiTheme="minorHAnsi" w:cstheme="minorHAnsi"/>
          <w:b/>
          <w:sz w:val="22"/>
          <w:szCs w:val="22"/>
        </w:rPr>
        <w:t>Doornkop-</w:t>
      </w:r>
      <w:r w:rsidR="00C10064" w:rsidRPr="001B5493">
        <w:rPr>
          <w:rFonts w:asciiTheme="minorHAnsi" w:hAnsiTheme="minorHAnsi" w:cstheme="minorHAnsi"/>
          <w:b/>
          <w:sz w:val="22"/>
          <w:szCs w:val="22"/>
        </w:rPr>
        <w:t>Harmony</w:t>
      </w:r>
    </w:p>
    <w:p w:rsidR="00C10064" w:rsidRPr="001B5493" w:rsidRDefault="00C10064" w:rsidP="00FB2ED5">
      <w:pPr>
        <w:pStyle w:val="ListParagraph"/>
        <w:numPr>
          <w:ilvl w:val="0"/>
          <w:numId w:val="8"/>
        </w:numPr>
        <w:jc w:val="both"/>
        <w:rPr>
          <w:rFonts w:asciiTheme="minorHAnsi" w:hAnsiTheme="minorHAnsi" w:cstheme="minorHAnsi"/>
          <w:sz w:val="22"/>
          <w:szCs w:val="22"/>
          <w:lang w:val="en-ZA"/>
        </w:rPr>
      </w:pPr>
      <w:r w:rsidRPr="001B5493">
        <w:rPr>
          <w:rFonts w:asciiTheme="minorHAnsi" w:hAnsiTheme="minorHAnsi" w:cstheme="minorHAnsi"/>
          <w:sz w:val="22"/>
          <w:szCs w:val="22"/>
        </w:rPr>
        <w:t>Robin du Preez-</w:t>
      </w:r>
      <w:r w:rsidRPr="001B5493">
        <w:rPr>
          <w:rFonts w:asciiTheme="minorHAnsi" w:hAnsiTheme="minorHAnsi" w:cstheme="minorHAnsi"/>
          <w:b/>
          <w:sz w:val="22"/>
          <w:szCs w:val="22"/>
        </w:rPr>
        <w:t>Harmony Gold</w:t>
      </w:r>
    </w:p>
    <w:p w:rsidR="00E410E3" w:rsidRPr="001B5493" w:rsidRDefault="00E410E3" w:rsidP="00FB2ED5">
      <w:pPr>
        <w:pStyle w:val="ListParagraph"/>
        <w:jc w:val="both"/>
        <w:rPr>
          <w:rFonts w:asciiTheme="minorHAnsi" w:hAnsiTheme="minorHAnsi" w:cstheme="minorHAnsi"/>
          <w:b/>
          <w:sz w:val="22"/>
          <w:szCs w:val="22"/>
          <w:lang w:val="en-ZA"/>
        </w:rPr>
      </w:pPr>
    </w:p>
    <w:p w:rsidR="005A7CCC" w:rsidRPr="001B5493" w:rsidRDefault="00183CA4" w:rsidP="00FB2ED5">
      <w:pPr>
        <w:jc w:val="both"/>
        <w:rPr>
          <w:rFonts w:asciiTheme="minorHAnsi" w:hAnsiTheme="minorHAnsi" w:cstheme="minorHAnsi"/>
          <w:b/>
          <w:sz w:val="22"/>
          <w:szCs w:val="22"/>
          <w:lang w:val="en-ZA"/>
        </w:rPr>
      </w:pPr>
      <w:r w:rsidRPr="001B5493">
        <w:rPr>
          <w:rFonts w:asciiTheme="minorHAnsi" w:hAnsiTheme="minorHAnsi" w:cstheme="minorHAnsi"/>
          <w:b/>
          <w:sz w:val="22"/>
          <w:szCs w:val="22"/>
          <w:lang w:val="en-ZA"/>
        </w:rPr>
        <w:t>APOLOGIES:</w:t>
      </w:r>
    </w:p>
    <w:p w:rsidR="00AB58D0" w:rsidRPr="001B5493" w:rsidRDefault="00AB58D0" w:rsidP="00AB58D0">
      <w:pPr>
        <w:pStyle w:val="ListParagraph"/>
        <w:numPr>
          <w:ilvl w:val="0"/>
          <w:numId w:val="33"/>
        </w:numPr>
        <w:jc w:val="both"/>
        <w:rPr>
          <w:rFonts w:asciiTheme="minorHAnsi" w:hAnsiTheme="minorHAnsi" w:cstheme="minorHAnsi"/>
          <w:b/>
          <w:sz w:val="22"/>
          <w:szCs w:val="22"/>
          <w:lang w:val="en-ZA"/>
        </w:rPr>
      </w:pPr>
      <w:r w:rsidRPr="001B5493">
        <w:rPr>
          <w:rFonts w:asciiTheme="minorHAnsi" w:hAnsiTheme="minorHAnsi" w:cstheme="minorHAnsi"/>
          <w:sz w:val="22"/>
          <w:szCs w:val="22"/>
        </w:rPr>
        <w:t xml:space="preserve">Aldo Oosthuizen- </w:t>
      </w:r>
      <w:r w:rsidRPr="001B5493">
        <w:rPr>
          <w:rFonts w:asciiTheme="minorHAnsi" w:hAnsiTheme="minorHAnsi" w:cstheme="minorHAnsi"/>
          <w:b/>
          <w:sz w:val="22"/>
          <w:szCs w:val="22"/>
        </w:rPr>
        <w:t>Phakisa Mine- Harmony</w:t>
      </w:r>
    </w:p>
    <w:p w:rsidR="00AB58D0" w:rsidRPr="001B5493" w:rsidRDefault="00AB58D0" w:rsidP="00AB58D0">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Marthinus Van Der Bank-</w:t>
      </w:r>
      <w:r w:rsidRPr="001B5493">
        <w:rPr>
          <w:rFonts w:asciiTheme="minorHAnsi" w:hAnsiTheme="minorHAnsi" w:cstheme="minorHAnsi"/>
          <w:b/>
          <w:sz w:val="22"/>
          <w:szCs w:val="22"/>
        </w:rPr>
        <w:t xml:space="preserve"> Beatrix Mine- Sibanye</w:t>
      </w:r>
      <w:r w:rsidRPr="001B5493">
        <w:rPr>
          <w:rFonts w:asciiTheme="minorHAnsi" w:hAnsiTheme="minorHAnsi" w:cstheme="minorHAnsi"/>
          <w:b/>
          <w:sz w:val="22"/>
          <w:szCs w:val="22"/>
          <w:lang w:val="en-ZA"/>
        </w:rPr>
        <w:t xml:space="preserve"> </w:t>
      </w:r>
    </w:p>
    <w:p w:rsidR="00AB58D0" w:rsidRPr="001B5493" w:rsidRDefault="00AB58D0" w:rsidP="00AB58D0">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 xml:space="preserve">Neo Dikgale- </w:t>
      </w:r>
      <w:r w:rsidRPr="001B5493">
        <w:rPr>
          <w:rFonts w:asciiTheme="minorHAnsi" w:hAnsiTheme="minorHAnsi" w:cstheme="minorHAnsi"/>
          <w:b/>
          <w:sz w:val="22"/>
          <w:szCs w:val="22"/>
        </w:rPr>
        <w:t>Tautona</w:t>
      </w:r>
      <w:r w:rsidRPr="001B5493">
        <w:rPr>
          <w:rFonts w:asciiTheme="minorHAnsi" w:hAnsiTheme="minorHAnsi" w:cstheme="minorHAnsi"/>
          <w:sz w:val="22"/>
          <w:szCs w:val="22"/>
        </w:rPr>
        <w:t xml:space="preserve"> </w:t>
      </w:r>
      <w:r w:rsidRPr="001B5493">
        <w:rPr>
          <w:rFonts w:asciiTheme="minorHAnsi" w:hAnsiTheme="minorHAnsi" w:cstheme="minorHAnsi"/>
          <w:b/>
          <w:sz w:val="22"/>
          <w:szCs w:val="22"/>
        </w:rPr>
        <w:t>Mine-Anglogoldashanti</w:t>
      </w:r>
    </w:p>
    <w:p w:rsidR="00C10064" w:rsidRPr="001B5493" w:rsidRDefault="00C10064" w:rsidP="00C10064">
      <w:pPr>
        <w:pStyle w:val="ListParagraph"/>
        <w:numPr>
          <w:ilvl w:val="0"/>
          <w:numId w:val="33"/>
        </w:numPr>
        <w:jc w:val="both"/>
        <w:rPr>
          <w:rFonts w:asciiTheme="minorHAnsi" w:hAnsiTheme="minorHAnsi" w:cstheme="minorHAnsi"/>
          <w:b/>
          <w:sz w:val="22"/>
          <w:szCs w:val="22"/>
          <w:lang w:val="en-ZA"/>
        </w:rPr>
      </w:pPr>
      <w:r w:rsidRPr="001B5493">
        <w:rPr>
          <w:rFonts w:asciiTheme="minorHAnsi" w:hAnsiTheme="minorHAnsi" w:cstheme="minorHAnsi"/>
          <w:sz w:val="22"/>
          <w:szCs w:val="22"/>
        </w:rPr>
        <w:t xml:space="preserve">Francis Matong – </w:t>
      </w:r>
      <w:r w:rsidRPr="001B5493">
        <w:rPr>
          <w:rFonts w:asciiTheme="minorHAnsi" w:hAnsiTheme="minorHAnsi" w:cstheme="minorHAnsi"/>
          <w:b/>
          <w:sz w:val="22"/>
          <w:szCs w:val="22"/>
        </w:rPr>
        <w:t>Harmony- Unisel</w:t>
      </w:r>
    </w:p>
    <w:p w:rsidR="00AB58D0" w:rsidRPr="001B5493" w:rsidRDefault="00C10064" w:rsidP="00FB2ED5">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Titus Masikela –</w:t>
      </w:r>
      <w:r w:rsidRPr="001B5493">
        <w:rPr>
          <w:rFonts w:asciiTheme="minorHAnsi" w:hAnsiTheme="minorHAnsi" w:cstheme="minorHAnsi"/>
          <w:b/>
          <w:sz w:val="22"/>
          <w:szCs w:val="22"/>
        </w:rPr>
        <w:t>Masimong- Harmony</w:t>
      </w:r>
    </w:p>
    <w:p w:rsidR="00C10064" w:rsidRPr="001B5493" w:rsidRDefault="00C10064" w:rsidP="00FB2ED5">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Cassius Malebanye-</w:t>
      </w:r>
      <w:r w:rsidRPr="001B5493">
        <w:rPr>
          <w:rFonts w:asciiTheme="minorHAnsi" w:hAnsiTheme="minorHAnsi" w:cstheme="minorHAnsi"/>
          <w:b/>
          <w:sz w:val="22"/>
          <w:szCs w:val="22"/>
        </w:rPr>
        <w:t xml:space="preserve">Sibanye </w:t>
      </w:r>
    </w:p>
    <w:p w:rsidR="00C10064" w:rsidRPr="001B5493" w:rsidRDefault="00C10064" w:rsidP="00C10064">
      <w:pPr>
        <w:pStyle w:val="ListParagraph"/>
        <w:numPr>
          <w:ilvl w:val="0"/>
          <w:numId w:val="33"/>
        </w:numPr>
        <w:jc w:val="both"/>
        <w:rPr>
          <w:rFonts w:asciiTheme="minorHAnsi" w:hAnsiTheme="minorHAnsi" w:cstheme="minorHAnsi"/>
          <w:b/>
          <w:sz w:val="22"/>
          <w:szCs w:val="22"/>
          <w:lang w:val="en-ZA"/>
        </w:rPr>
      </w:pPr>
      <w:r w:rsidRPr="001B5493">
        <w:rPr>
          <w:rFonts w:asciiTheme="minorHAnsi" w:hAnsiTheme="minorHAnsi" w:cstheme="minorHAnsi"/>
          <w:sz w:val="22"/>
          <w:szCs w:val="22"/>
        </w:rPr>
        <w:t>Sarah Wheeler-</w:t>
      </w:r>
      <w:r w:rsidRPr="001B5493">
        <w:rPr>
          <w:rFonts w:asciiTheme="minorHAnsi" w:hAnsiTheme="minorHAnsi" w:cstheme="minorHAnsi"/>
          <w:b/>
          <w:sz w:val="22"/>
          <w:szCs w:val="22"/>
        </w:rPr>
        <w:t>Sibanye</w:t>
      </w:r>
    </w:p>
    <w:p w:rsidR="008D0572" w:rsidRPr="001B5493" w:rsidRDefault="008D0572" w:rsidP="00FB2ED5">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 xml:space="preserve">Barry Nel- </w:t>
      </w:r>
      <w:r w:rsidRPr="001B5493">
        <w:rPr>
          <w:rFonts w:asciiTheme="minorHAnsi" w:hAnsiTheme="minorHAnsi" w:cstheme="minorHAnsi"/>
          <w:b/>
          <w:sz w:val="22"/>
          <w:szCs w:val="22"/>
        </w:rPr>
        <w:t>Beatrix Mine- Sibanye</w:t>
      </w:r>
    </w:p>
    <w:p w:rsidR="008D0572" w:rsidRPr="001B5493" w:rsidRDefault="00D05409" w:rsidP="00C10064">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Vic De Takke-</w:t>
      </w:r>
      <w:r w:rsidRPr="001B5493">
        <w:rPr>
          <w:rFonts w:asciiTheme="minorHAnsi" w:hAnsiTheme="minorHAnsi" w:cstheme="minorHAnsi"/>
          <w:b/>
          <w:sz w:val="22"/>
          <w:szCs w:val="22"/>
        </w:rPr>
        <w:t xml:space="preserve"> Savuka- Anglogoldashanti</w:t>
      </w:r>
    </w:p>
    <w:p w:rsidR="00B65371" w:rsidRPr="001B5493" w:rsidRDefault="00B65371" w:rsidP="00FB2ED5">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Thys Le Grange-</w:t>
      </w:r>
      <w:r w:rsidRPr="001B5493">
        <w:rPr>
          <w:rFonts w:asciiTheme="minorHAnsi" w:hAnsiTheme="minorHAnsi" w:cstheme="minorHAnsi"/>
          <w:b/>
          <w:sz w:val="22"/>
          <w:szCs w:val="22"/>
          <w:lang w:val="en-ZA"/>
        </w:rPr>
        <w:t>Doornkop Mine- Harmony</w:t>
      </w:r>
    </w:p>
    <w:p w:rsidR="00D05409" w:rsidRPr="001B5493" w:rsidRDefault="00D05409" w:rsidP="00FB2ED5">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Johan v Rensburg</w:t>
      </w:r>
      <w:r w:rsidRPr="001B5493">
        <w:rPr>
          <w:rFonts w:asciiTheme="minorHAnsi" w:hAnsiTheme="minorHAnsi" w:cstheme="minorHAnsi"/>
          <w:b/>
          <w:sz w:val="22"/>
          <w:szCs w:val="22"/>
          <w:lang w:val="en-ZA"/>
        </w:rPr>
        <w:t>- Chamber of Mines MOSH Adoption Team</w:t>
      </w:r>
    </w:p>
    <w:p w:rsidR="00EA4E58" w:rsidRPr="001B5493" w:rsidRDefault="00D05409" w:rsidP="00C10064">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Leon Smith-</w:t>
      </w:r>
      <w:r w:rsidRPr="001B5493">
        <w:rPr>
          <w:rFonts w:asciiTheme="minorHAnsi" w:hAnsiTheme="minorHAnsi" w:cstheme="minorHAnsi"/>
          <w:b/>
          <w:sz w:val="22"/>
          <w:szCs w:val="22"/>
          <w:lang w:val="en-ZA"/>
        </w:rPr>
        <w:t>Kopanang</w:t>
      </w:r>
      <w:r w:rsidRPr="001B5493">
        <w:rPr>
          <w:rFonts w:asciiTheme="minorHAnsi" w:hAnsiTheme="minorHAnsi" w:cstheme="minorHAnsi"/>
          <w:b/>
          <w:sz w:val="22"/>
          <w:szCs w:val="22"/>
        </w:rPr>
        <w:t xml:space="preserve"> AngloGoldAshanti</w:t>
      </w:r>
    </w:p>
    <w:p w:rsidR="00EA4E58" w:rsidRPr="001B5493" w:rsidRDefault="00EA4E58" w:rsidP="00FB2ED5">
      <w:pPr>
        <w:pStyle w:val="ListParagraph"/>
        <w:numPr>
          <w:ilvl w:val="0"/>
          <w:numId w:val="33"/>
        </w:numPr>
        <w:jc w:val="both"/>
        <w:rPr>
          <w:rFonts w:asciiTheme="minorHAnsi" w:hAnsiTheme="minorHAnsi" w:cstheme="minorHAnsi"/>
          <w:sz w:val="22"/>
          <w:szCs w:val="22"/>
          <w:lang w:val="en-ZA"/>
        </w:rPr>
      </w:pPr>
      <w:r w:rsidRPr="001B5493">
        <w:rPr>
          <w:rFonts w:asciiTheme="minorHAnsi" w:hAnsiTheme="minorHAnsi" w:cstheme="minorHAnsi"/>
          <w:sz w:val="22"/>
          <w:szCs w:val="22"/>
        </w:rPr>
        <w:t>Pierre Hu</w:t>
      </w:r>
      <w:r w:rsidR="00C63076" w:rsidRPr="001B5493">
        <w:rPr>
          <w:rFonts w:asciiTheme="minorHAnsi" w:hAnsiTheme="minorHAnsi" w:cstheme="minorHAnsi"/>
          <w:sz w:val="22"/>
          <w:szCs w:val="22"/>
        </w:rPr>
        <w:t>l</w:t>
      </w:r>
      <w:r w:rsidRPr="001B5493">
        <w:rPr>
          <w:rFonts w:asciiTheme="minorHAnsi" w:hAnsiTheme="minorHAnsi" w:cstheme="minorHAnsi"/>
          <w:sz w:val="22"/>
          <w:szCs w:val="22"/>
        </w:rPr>
        <w:t>me –</w:t>
      </w:r>
      <w:r w:rsidRPr="001B5493">
        <w:rPr>
          <w:rFonts w:asciiTheme="minorHAnsi" w:hAnsiTheme="minorHAnsi" w:cstheme="minorHAnsi"/>
          <w:b/>
          <w:sz w:val="22"/>
          <w:szCs w:val="22"/>
          <w:lang w:val="en-ZA"/>
        </w:rPr>
        <w:t>Bambanan</w:t>
      </w:r>
      <w:r w:rsidR="00C10064" w:rsidRPr="001B5493">
        <w:rPr>
          <w:rFonts w:asciiTheme="minorHAnsi" w:hAnsiTheme="minorHAnsi" w:cstheme="minorHAnsi"/>
          <w:b/>
          <w:sz w:val="22"/>
          <w:szCs w:val="22"/>
          <w:lang w:val="en-ZA"/>
        </w:rPr>
        <w:t>i</w:t>
      </w:r>
      <w:r w:rsidR="001600CD" w:rsidRPr="001B5493">
        <w:rPr>
          <w:rFonts w:asciiTheme="minorHAnsi" w:hAnsiTheme="minorHAnsi" w:cstheme="minorHAnsi"/>
          <w:b/>
          <w:sz w:val="22"/>
          <w:szCs w:val="22"/>
          <w:lang w:val="en-ZA"/>
        </w:rPr>
        <w:t>- Harmony</w:t>
      </w:r>
    </w:p>
    <w:p w:rsidR="00EA4E58" w:rsidRPr="001B5493" w:rsidRDefault="00EA4E58" w:rsidP="00C10064">
      <w:pPr>
        <w:pStyle w:val="ListParagraph"/>
        <w:ind w:left="360"/>
        <w:jc w:val="both"/>
        <w:rPr>
          <w:rFonts w:asciiTheme="minorHAnsi" w:hAnsiTheme="minorHAnsi" w:cstheme="minorHAnsi"/>
          <w:b/>
          <w:sz w:val="22"/>
          <w:szCs w:val="22"/>
          <w:lang w:val="en-ZA"/>
        </w:rPr>
      </w:pPr>
    </w:p>
    <w:p w:rsidR="00EA4E58" w:rsidRPr="001B5493" w:rsidRDefault="00EA4E58" w:rsidP="00EA4E58">
      <w:pPr>
        <w:pStyle w:val="ListParagraph"/>
        <w:ind w:left="360"/>
        <w:jc w:val="both"/>
        <w:rPr>
          <w:rFonts w:asciiTheme="minorHAnsi" w:hAnsiTheme="minorHAnsi" w:cstheme="minorHAnsi"/>
          <w:sz w:val="22"/>
          <w:szCs w:val="22"/>
          <w:lang w:val="en-ZA"/>
        </w:rPr>
      </w:pPr>
    </w:p>
    <w:p w:rsidR="00B65371" w:rsidRPr="001B5493" w:rsidRDefault="00B65371" w:rsidP="00FB2ED5">
      <w:pPr>
        <w:ind w:left="360"/>
        <w:jc w:val="both"/>
        <w:rPr>
          <w:rFonts w:asciiTheme="minorHAnsi" w:hAnsiTheme="minorHAnsi" w:cstheme="minorHAnsi"/>
          <w:sz w:val="22"/>
          <w:szCs w:val="22"/>
          <w:lang w:val="en-ZA"/>
        </w:rPr>
      </w:pPr>
    </w:p>
    <w:p w:rsidR="000F7B45" w:rsidRPr="001B5493" w:rsidRDefault="00D46980" w:rsidP="00FB2ED5">
      <w:pPr>
        <w:pStyle w:val="ListParagraph"/>
        <w:numPr>
          <w:ilvl w:val="0"/>
          <w:numId w:val="23"/>
        </w:numPr>
        <w:tabs>
          <w:tab w:val="num" w:pos="426"/>
        </w:tabs>
        <w:jc w:val="both"/>
        <w:rPr>
          <w:rFonts w:asciiTheme="minorHAnsi" w:hAnsiTheme="minorHAnsi" w:cstheme="minorHAnsi"/>
          <w:b/>
          <w:i/>
          <w:sz w:val="22"/>
          <w:szCs w:val="22"/>
          <w:lang w:val="en-ZA"/>
        </w:rPr>
      </w:pPr>
      <w:r w:rsidRPr="001B5493">
        <w:rPr>
          <w:rFonts w:asciiTheme="minorHAnsi" w:hAnsiTheme="minorHAnsi" w:cstheme="minorHAnsi"/>
          <w:b/>
          <w:i/>
          <w:sz w:val="22"/>
          <w:szCs w:val="22"/>
          <w:lang w:val="en-ZA"/>
        </w:rPr>
        <w:t>W</w:t>
      </w:r>
      <w:r w:rsidR="00220465" w:rsidRPr="001B5493">
        <w:rPr>
          <w:rFonts w:asciiTheme="minorHAnsi" w:hAnsiTheme="minorHAnsi" w:cstheme="minorHAnsi"/>
          <w:b/>
          <w:i/>
          <w:sz w:val="22"/>
          <w:szCs w:val="22"/>
          <w:lang w:val="en-ZA"/>
        </w:rPr>
        <w:t>elcome and introductions</w:t>
      </w:r>
    </w:p>
    <w:p w:rsidR="003A7BF3" w:rsidRPr="001B5493" w:rsidRDefault="003A7BF3" w:rsidP="00FB2ED5">
      <w:pPr>
        <w:jc w:val="both"/>
        <w:rPr>
          <w:rFonts w:asciiTheme="minorHAnsi" w:hAnsiTheme="minorHAnsi" w:cstheme="minorHAnsi"/>
          <w:sz w:val="22"/>
          <w:szCs w:val="22"/>
          <w:lang w:val="en-ZA"/>
        </w:rPr>
      </w:pPr>
      <w:r w:rsidRPr="001B5493">
        <w:rPr>
          <w:rFonts w:asciiTheme="minorHAnsi" w:hAnsiTheme="minorHAnsi" w:cstheme="minorHAnsi"/>
          <w:sz w:val="22"/>
          <w:szCs w:val="22"/>
          <w:lang w:val="en-ZA"/>
        </w:rPr>
        <w:t>The chairperson welcomed everybody</w:t>
      </w:r>
      <w:r w:rsidR="000C7B09" w:rsidRPr="001B5493">
        <w:rPr>
          <w:rFonts w:asciiTheme="minorHAnsi" w:hAnsiTheme="minorHAnsi" w:cstheme="minorHAnsi"/>
          <w:sz w:val="22"/>
          <w:szCs w:val="22"/>
          <w:lang w:val="en-ZA"/>
        </w:rPr>
        <w:t xml:space="preserve"> and explained the emergency procedures of the venue</w:t>
      </w:r>
      <w:r w:rsidRPr="001B5493">
        <w:rPr>
          <w:rFonts w:asciiTheme="minorHAnsi" w:hAnsiTheme="minorHAnsi" w:cstheme="minorHAnsi"/>
          <w:sz w:val="22"/>
          <w:szCs w:val="22"/>
          <w:lang w:val="en-ZA"/>
        </w:rPr>
        <w:t xml:space="preserve">. </w:t>
      </w:r>
    </w:p>
    <w:p w:rsidR="000F7B45" w:rsidRPr="001B5493" w:rsidRDefault="000F7B45" w:rsidP="00FB2ED5">
      <w:pPr>
        <w:ind w:left="426"/>
        <w:jc w:val="both"/>
        <w:rPr>
          <w:rFonts w:asciiTheme="minorHAnsi" w:hAnsiTheme="minorHAnsi" w:cstheme="minorHAnsi"/>
          <w:sz w:val="22"/>
          <w:szCs w:val="22"/>
          <w:lang w:val="en-ZA"/>
        </w:rPr>
      </w:pPr>
    </w:p>
    <w:p w:rsidR="00FA0FE5" w:rsidRPr="001B5493" w:rsidRDefault="00BA1FD7" w:rsidP="00FB2ED5">
      <w:pPr>
        <w:pStyle w:val="ListParagraph"/>
        <w:numPr>
          <w:ilvl w:val="0"/>
          <w:numId w:val="23"/>
        </w:numPr>
        <w:jc w:val="both"/>
        <w:rPr>
          <w:rFonts w:asciiTheme="minorHAnsi" w:hAnsiTheme="minorHAnsi" w:cstheme="minorHAnsi"/>
          <w:b/>
          <w:sz w:val="22"/>
          <w:szCs w:val="22"/>
        </w:rPr>
      </w:pPr>
      <w:r w:rsidRPr="001B5493">
        <w:rPr>
          <w:rFonts w:asciiTheme="minorHAnsi" w:hAnsiTheme="minorHAnsi" w:cstheme="minorHAnsi"/>
          <w:b/>
          <w:sz w:val="22"/>
          <w:szCs w:val="22"/>
        </w:rPr>
        <w:t>Note of the previous meeting (circular</w:t>
      </w:r>
      <w:r w:rsidR="00FA0FE5" w:rsidRPr="001B5493">
        <w:rPr>
          <w:rFonts w:asciiTheme="minorHAnsi" w:hAnsiTheme="minorHAnsi" w:cstheme="minorHAnsi"/>
          <w:b/>
          <w:sz w:val="22"/>
          <w:szCs w:val="22"/>
        </w:rPr>
        <w:t>)</w:t>
      </w:r>
    </w:p>
    <w:p w:rsidR="00FA0FE5" w:rsidRPr="001B5493" w:rsidRDefault="00A05DCE" w:rsidP="00FB2ED5">
      <w:pPr>
        <w:jc w:val="both"/>
        <w:rPr>
          <w:rFonts w:asciiTheme="minorHAnsi" w:hAnsiTheme="minorHAnsi" w:cstheme="minorHAnsi"/>
          <w:color w:val="000000"/>
          <w:sz w:val="22"/>
          <w:szCs w:val="22"/>
        </w:rPr>
      </w:pPr>
      <w:r w:rsidRPr="001B5493">
        <w:rPr>
          <w:rFonts w:asciiTheme="minorHAnsi" w:hAnsiTheme="minorHAnsi" w:cstheme="minorHAnsi"/>
          <w:sz w:val="22"/>
          <w:szCs w:val="22"/>
        </w:rPr>
        <w:t xml:space="preserve">The note of the </w:t>
      </w:r>
      <w:r w:rsidR="003C4273" w:rsidRPr="001B5493">
        <w:rPr>
          <w:rFonts w:asciiTheme="minorHAnsi" w:hAnsiTheme="minorHAnsi" w:cstheme="minorHAnsi"/>
          <w:sz w:val="22"/>
          <w:szCs w:val="22"/>
        </w:rPr>
        <w:t xml:space="preserve">meeting of the </w:t>
      </w:r>
      <w:r w:rsidR="008C5B39" w:rsidRPr="001B5493">
        <w:rPr>
          <w:rFonts w:asciiTheme="minorHAnsi" w:hAnsiTheme="minorHAnsi" w:cstheme="minorHAnsi"/>
          <w:sz w:val="22"/>
          <w:szCs w:val="22"/>
        </w:rPr>
        <w:t>13</w:t>
      </w:r>
      <w:r w:rsidR="008C5B39" w:rsidRPr="001B5493">
        <w:rPr>
          <w:rFonts w:asciiTheme="minorHAnsi" w:hAnsiTheme="minorHAnsi" w:cstheme="minorHAnsi"/>
          <w:sz w:val="22"/>
          <w:szCs w:val="22"/>
          <w:vertAlign w:val="superscript"/>
        </w:rPr>
        <w:t>th</w:t>
      </w:r>
      <w:r w:rsidR="008C5B39" w:rsidRPr="001B5493">
        <w:rPr>
          <w:rFonts w:asciiTheme="minorHAnsi" w:hAnsiTheme="minorHAnsi" w:cstheme="minorHAnsi"/>
          <w:sz w:val="22"/>
          <w:szCs w:val="22"/>
        </w:rPr>
        <w:t xml:space="preserve"> May of</w:t>
      </w:r>
      <w:r w:rsidR="003C4273" w:rsidRPr="001B5493">
        <w:rPr>
          <w:rFonts w:asciiTheme="minorHAnsi" w:hAnsiTheme="minorHAnsi" w:cstheme="minorHAnsi"/>
          <w:sz w:val="22"/>
          <w:szCs w:val="22"/>
        </w:rPr>
        <w:t xml:space="preserve"> 2014</w:t>
      </w:r>
      <w:r w:rsidR="000C60B0" w:rsidRPr="001B5493">
        <w:rPr>
          <w:rFonts w:asciiTheme="minorHAnsi" w:hAnsiTheme="minorHAnsi" w:cstheme="minorHAnsi"/>
          <w:sz w:val="22"/>
          <w:szCs w:val="22"/>
        </w:rPr>
        <w:t xml:space="preserve"> was</w:t>
      </w:r>
      <w:r w:rsidR="003C4273" w:rsidRPr="001B5493">
        <w:rPr>
          <w:rFonts w:asciiTheme="minorHAnsi" w:hAnsiTheme="minorHAnsi" w:cstheme="minorHAnsi"/>
          <w:sz w:val="22"/>
          <w:szCs w:val="22"/>
        </w:rPr>
        <w:t xml:space="preserve"> approved with change</w:t>
      </w:r>
      <w:r w:rsidR="000C60B0" w:rsidRPr="001B5493">
        <w:rPr>
          <w:rFonts w:asciiTheme="minorHAnsi" w:hAnsiTheme="minorHAnsi" w:cstheme="minorHAnsi"/>
          <w:sz w:val="22"/>
          <w:szCs w:val="22"/>
        </w:rPr>
        <w:t>s</w:t>
      </w:r>
      <w:r w:rsidR="003C4273" w:rsidRPr="001B5493">
        <w:rPr>
          <w:rFonts w:asciiTheme="minorHAnsi" w:hAnsiTheme="minorHAnsi" w:cstheme="minorHAnsi"/>
          <w:sz w:val="22"/>
          <w:szCs w:val="22"/>
        </w:rPr>
        <w:t>.</w:t>
      </w:r>
    </w:p>
    <w:p w:rsidR="00FA0FE5" w:rsidRPr="001B5493" w:rsidRDefault="00FA0FE5" w:rsidP="00FB2ED5">
      <w:pPr>
        <w:jc w:val="both"/>
        <w:rPr>
          <w:rFonts w:asciiTheme="minorHAnsi" w:hAnsiTheme="minorHAnsi" w:cstheme="minorHAnsi"/>
          <w:color w:val="000000"/>
          <w:sz w:val="22"/>
          <w:szCs w:val="22"/>
        </w:rPr>
      </w:pPr>
    </w:p>
    <w:p w:rsidR="003C4273" w:rsidRPr="001B5493" w:rsidRDefault="003C4273" w:rsidP="00FB2ED5">
      <w:pPr>
        <w:pStyle w:val="ListParagraph"/>
        <w:numPr>
          <w:ilvl w:val="0"/>
          <w:numId w:val="23"/>
        </w:numPr>
        <w:jc w:val="both"/>
        <w:rPr>
          <w:rFonts w:asciiTheme="minorHAnsi" w:hAnsiTheme="minorHAnsi" w:cstheme="minorHAnsi"/>
          <w:b/>
          <w:sz w:val="22"/>
          <w:szCs w:val="22"/>
        </w:rPr>
      </w:pPr>
      <w:r w:rsidRPr="001B5493">
        <w:rPr>
          <w:rFonts w:asciiTheme="minorHAnsi" w:hAnsiTheme="minorHAnsi" w:cstheme="minorHAnsi"/>
          <w:b/>
          <w:sz w:val="22"/>
          <w:szCs w:val="22"/>
        </w:rPr>
        <w:lastRenderedPageBreak/>
        <w:t>Agenda of the day</w:t>
      </w:r>
    </w:p>
    <w:p w:rsidR="003C4273" w:rsidRPr="001B5493" w:rsidRDefault="003C4273" w:rsidP="00FB2ED5">
      <w:pPr>
        <w:pStyle w:val="ListParagraph"/>
        <w:ind w:left="0"/>
        <w:jc w:val="both"/>
        <w:rPr>
          <w:rFonts w:asciiTheme="minorHAnsi" w:hAnsiTheme="minorHAnsi" w:cstheme="minorHAnsi"/>
          <w:sz w:val="22"/>
          <w:szCs w:val="22"/>
        </w:rPr>
      </w:pPr>
      <w:r w:rsidRPr="001B5493">
        <w:rPr>
          <w:rFonts w:asciiTheme="minorHAnsi" w:hAnsiTheme="minorHAnsi" w:cstheme="minorHAnsi"/>
          <w:sz w:val="22"/>
          <w:szCs w:val="22"/>
        </w:rPr>
        <w:t>The agenda for the day was approved without additional items.</w:t>
      </w:r>
      <w:r w:rsidR="000625B4" w:rsidRPr="001B5493">
        <w:rPr>
          <w:rFonts w:asciiTheme="minorHAnsi" w:hAnsiTheme="minorHAnsi" w:cstheme="minorHAnsi"/>
          <w:sz w:val="22"/>
          <w:szCs w:val="22"/>
        </w:rPr>
        <w:t xml:space="preserve"> Members noted that only Tautona was present from AngloGold Ashanti</w:t>
      </w:r>
    </w:p>
    <w:p w:rsidR="003C4273" w:rsidRPr="001B5493" w:rsidRDefault="003C4273" w:rsidP="00FB2ED5">
      <w:pPr>
        <w:pStyle w:val="ListParagraph"/>
        <w:ind w:left="0"/>
        <w:jc w:val="both"/>
        <w:rPr>
          <w:rFonts w:asciiTheme="minorHAnsi" w:hAnsiTheme="minorHAnsi" w:cstheme="minorHAnsi"/>
          <w:sz w:val="22"/>
          <w:szCs w:val="22"/>
        </w:rPr>
      </w:pPr>
    </w:p>
    <w:p w:rsidR="00FA0FE5" w:rsidRPr="001B5493" w:rsidRDefault="0017647E" w:rsidP="00FB2ED5">
      <w:pPr>
        <w:pStyle w:val="ListParagraph"/>
        <w:numPr>
          <w:ilvl w:val="0"/>
          <w:numId w:val="23"/>
        </w:numPr>
        <w:jc w:val="both"/>
        <w:rPr>
          <w:rFonts w:asciiTheme="minorHAnsi" w:hAnsiTheme="minorHAnsi" w:cstheme="minorHAnsi"/>
          <w:b/>
          <w:sz w:val="22"/>
          <w:szCs w:val="22"/>
        </w:rPr>
      </w:pPr>
      <w:r w:rsidRPr="001B5493">
        <w:rPr>
          <w:rFonts w:asciiTheme="minorHAnsi" w:hAnsiTheme="minorHAnsi" w:cstheme="minorHAnsi"/>
          <w:b/>
          <w:sz w:val="22"/>
          <w:szCs w:val="22"/>
        </w:rPr>
        <w:t>Presentations</w:t>
      </w:r>
      <w:r w:rsidR="009702F9" w:rsidRPr="001B5493">
        <w:rPr>
          <w:rFonts w:asciiTheme="minorHAnsi" w:hAnsiTheme="minorHAnsi" w:cstheme="minorHAnsi"/>
          <w:b/>
          <w:sz w:val="22"/>
          <w:szCs w:val="22"/>
        </w:rPr>
        <w:t xml:space="preserve"> </w:t>
      </w:r>
      <w:r w:rsidR="001B5493" w:rsidRPr="001B5493">
        <w:rPr>
          <w:rFonts w:asciiTheme="minorHAnsi" w:hAnsiTheme="minorHAnsi" w:cstheme="minorHAnsi"/>
          <w:b/>
          <w:sz w:val="22"/>
          <w:szCs w:val="22"/>
        </w:rPr>
        <w:t xml:space="preserve"> </w:t>
      </w:r>
      <w:r w:rsidR="001B5493" w:rsidRPr="001B5493">
        <w:rPr>
          <w:rFonts w:asciiTheme="minorHAnsi" w:hAnsiTheme="minorHAnsi" w:cstheme="minorHAnsi"/>
          <w:b/>
          <w:color w:val="FF0000"/>
          <w:sz w:val="22"/>
          <w:szCs w:val="22"/>
        </w:rPr>
        <w:t>(GP to fill in)</w:t>
      </w:r>
    </w:p>
    <w:p w:rsidR="000625B4" w:rsidRDefault="000625B4" w:rsidP="000625B4">
      <w:pPr>
        <w:jc w:val="both"/>
        <w:rPr>
          <w:rFonts w:asciiTheme="minorHAnsi" w:hAnsiTheme="minorHAnsi" w:cstheme="minorHAnsi"/>
          <w:sz w:val="20"/>
          <w:szCs w:val="20"/>
        </w:rPr>
      </w:pPr>
      <w:r w:rsidRPr="001B5493">
        <w:rPr>
          <w:rFonts w:asciiTheme="minorHAnsi" w:hAnsiTheme="minorHAnsi" w:cstheme="minorHAnsi"/>
          <w:b/>
          <w:sz w:val="22"/>
          <w:szCs w:val="22"/>
        </w:rPr>
        <w:t xml:space="preserve">4.1 </w:t>
      </w:r>
      <w:r w:rsidRPr="001B5493">
        <w:rPr>
          <w:rFonts w:asciiTheme="minorHAnsi" w:hAnsiTheme="minorHAnsi" w:cstheme="minorHAnsi"/>
          <w:sz w:val="20"/>
          <w:szCs w:val="20"/>
        </w:rPr>
        <w:t>Winch Covers by Harmony</w:t>
      </w:r>
      <w:r w:rsidR="001B5493" w:rsidRPr="001B5493">
        <w:rPr>
          <w:rFonts w:asciiTheme="minorHAnsi" w:hAnsiTheme="minorHAnsi" w:cstheme="minorHAnsi"/>
          <w:sz w:val="20"/>
          <w:szCs w:val="20"/>
        </w:rPr>
        <w:t>-Tse</w:t>
      </w:r>
      <w:r w:rsidR="001B5493">
        <w:rPr>
          <w:rFonts w:asciiTheme="minorHAnsi" w:hAnsiTheme="minorHAnsi" w:cstheme="minorHAnsi"/>
          <w:sz w:val="20"/>
          <w:szCs w:val="20"/>
        </w:rPr>
        <w:t>pang experience and presentation</w:t>
      </w:r>
    </w:p>
    <w:p w:rsidR="001B5493" w:rsidRPr="001B5493" w:rsidRDefault="001B5493" w:rsidP="000625B4">
      <w:pPr>
        <w:jc w:val="both"/>
        <w:rPr>
          <w:rFonts w:asciiTheme="minorHAnsi" w:hAnsiTheme="minorHAnsi" w:cstheme="minorHAnsi"/>
          <w:sz w:val="20"/>
          <w:szCs w:val="20"/>
        </w:rPr>
      </w:pPr>
    </w:p>
    <w:p w:rsidR="000625B4" w:rsidRPr="001B5493" w:rsidRDefault="000625B4" w:rsidP="000625B4">
      <w:pPr>
        <w:rPr>
          <w:rFonts w:asciiTheme="minorHAnsi" w:hAnsiTheme="minorHAnsi" w:cstheme="minorHAnsi"/>
          <w:sz w:val="20"/>
          <w:szCs w:val="20"/>
        </w:rPr>
      </w:pPr>
      <w:r w:rsidRPr="001B5493">
        <w:rPr>
          <w:rFonts w:asciiTheme="minorHAnsi" w:hAnsiTheme="minorHAnsi" w:cstheme="minorHAnsi"/>
          <w:b/>
          <w:sz w:val="22"/>
          <w:szCs w:val="22"/>
        </w:rPr>
        <w:t xml:space="preserve">4.2 </w:t>
      </w:r>
      <w:r w:rsidRPr="001B5493">
        <w:rPr>
          <w:rFonts w:asciiTheme="minorHAnsi" w:hAnsiTheme="minorHAnsi" w:cstheme="minorHAnsi"/>
          <w:sz w:val="20"/>
          <w:szCs w:val="20"/>
        </w:rPr>
        <w:t xml:space="preserve">Winch Covers limitations by </w:t>
      </w:r>
      <w:r w:rsidR="001B5493">
        <w:rPr>
          <w:rFonts w:asciiTheme="minorHAnsi" w:hAnsiTheme="minorHAnsi" w:cstheme="minorHAnsi"/>
          <w:sz w:val="20"/>
          <w:szCs w:val="20"/>
        </w:rPr>
        <w:t>Tautona</w:t>
      </w:r>
    </w:p>
    <w:p w:rsidR="000625B4" w:rsidRPr="001B5493" w:rsidRDefault="000625B4" w:rsidP="000625B4">
      <w:pPr>
        <w:pStyle w:val="ListParagraph"/>
        <w:ind w:left="360"/>
        <w:jc w:val="both"/>
        <w:rPr>
          <w:rFonts w:asciiTheme="minorHAnsi" w:hAnsiTheme="minorHAnsi" w:cstheme="minorHAnsi"/>
          <w:b/>
          <w:sz w:val="22"/>
          <w:szCs w:val="22"/>
        </w:rPr>
      </w:pPr>
    </w:p>
    <w:p w:rsidR="001B5493" w:rsidRPr="001B5493" w:rsidRDefault="001B5493" w:rsidP="001B5493">
      <w:pPr>
        <w:pStyle w:val="ListParagraph"/>
        <w:numPr>
          <w:ilvl w:val="0"/>
          <w:numId w:val="23"/>
        </w:numPr>
        <w:jc w:val="both"/>
        <w:rPr>
          <w:rFonts w:asciiTheme="minorHAnsi" w:hAnsiTheme="minorHAnsi" w:cstheme="minorHAnsi"/>
          <w:b/>
          <w:sz w:val="22"/>
          <w:szCs w:val="22"/>
        </w:rPr>
      </w:pPr>
      <w:r w:rsidRPr="001B5493">
        <w:rPr>
          <w:rFonts w:asciiTheme="minorHAnsi" w:hAnsiTheme="minorHAnsi" w:cstheme="minorHAnsi"/>
          <w:b/>
          <w:sz w:val="22"/>
          <w:szCs w:val="22"/>
        </w:rPr>
        <w:t>Multistage filtration System</w:t>
      </w:r>
    </w:p>
    <w:p w:rsidR="001B5493" w:rsidRPr="001B5493" w:rsidRDefault="001B5493" w:rsidP="001B5493">
      <w:pPr>
        <w:pStyle w:val="ListParagraph"/>
        <w:ind w:left="360"/>
        <w:jc w:val="both"/>
        <w:rPr>
          <w:rFonts w:asciiTheme="minorHAnsi" w:hAnsiTheme="minorHAnsi" w:cstheme="minorHAnsi"/>
          <w:color w:val="FF0000"/>
          <w:sz w:val="22"/>
          <w:szCs w:val="22"/>
        </w:rPr>
      </w:pPr>
      <w:r w:rsidRPr="001B5493">
        <w:rPr>
          <w:rFonts w:asciiTheme="minorHAnsi" w:hAnsiTheme="minorHAnsi" w:cstheme="minorHAnsi"/>
          <w:color w:val="FF0000"/>
          <w:sz w:val="22"/>
          <w:szCs w:val="22"/>
        </w:rPr>
        <w:t>GP to fill in what was being said</w:t>
      </w:r>
    </w:p>
    <w:p w:rsidR="001B5493" w:rsidRPr="001B5493" w:rsidRDefault="001B5493" w:rsidP="001B5493">
      <w:pPr>
        <w:pStyle w:val="ListParagraph"/>
        <w:ind w:left="360"/>
        <w:jc w:val="both"/>
        <w:rPr>
          <w:rFonts w:asciiTheme="minorHAnsi" w:hAnsiTheme="minorHAnsi" w:cstheme="minorHAnsi"/>
          <w:sz w:val="22"/>
          <w:szCs w:val="22"/>
        </w:rPr>
      </w:pPr>
      <w:r w:rsidRPr="001B5493">
        <w:rPr>
          <w:rFonts w:asciiTheme="minorHAnsi" w:hAnsiTheme="minorHAnsi" w:cstheme="minorHAnsi"/>
          <w:sz w:val="22"/>
          <w:szCs w:val="22"/>
        </w:rPr>
        <w:t>Members agreed that this should remain a standing agenda item.</w:t>
      </w:r>
    </w:p>
    <w:p w:rsidR="001B5493" w:rsidRPr="001B5493" w:rsidRDefault="001B5493" w:rsidP="001B5493">
      <w:pPr>
        <w:pStyle w:val="ListParagraph"/>
        <w:ind w:left="360"/>
        <w:jc w:val="both"/>
        <w:rPr>
          <w:rFonts w:asciiTheme="minorHAnsi" w:hAnsiTheme="minorHAnsi" w:cstheme="minorHAnsi"/>
          <w:sz w:val="22"/>
          <w:szCs w:val="22"/>
        </w:rPr>
      </w:pPr>
    </w:p>
    <w:p w:rsidR="00FA0FE5" w:rsidRPr="001B5493" w:rsidRDefault="000904CD" w:rsidP="00FB2ED5">
      <w:pPr>
        <w:pStyle w:val="ListParagraph"/>
        <w:numPr>
          <w:ilvl w:val="0"/>
          <w:numId w:val="23"/>
        </w:numPr>
        <w:jc w:val="both"/>
        <w:rPr>
          <w:rFonts w:asciiTheme="minorHAnsi" w:hAnsiTheme="minorHAnsi" w:cstheme="minorHAnsi"/>
          <w:b/>
          <w:sz w:val="22"/>
          <w:szCs w:val="22"/>
        </w:rPr>
      </w:pPr>
      <w:r w:rsidRPr="001B5493">
        <w:rPr>
          <w:rFonts w:asciiTheme="minorHAnsi" w:hAnsiTheme="minorHAnsi" w:cstheme="minorHAnsi"/>
          <w:b/>
          <w:sz w:val="22"/>
          <w:szCs w:val="22"/>
        </w:rPr>
        <w:t>Documentation</w:t>
      </w:r>
    </w:p>
    <w:p w:rsidR="008C5B39" w:rsidRPr="001B5493" w:rsidRDefault="001B5493" w:rsidP="008C5B39">
      <w:pPr>
        <w:jc w:val="both"/>
        <w:rPr>
          <w:rFonts w:asciiTheme="minorHAnsi" w:hAnsiTheme="minorHAnsi" w:cstheme="minorHAnsi"/>
          <w:b/>
          <w:sz w:val="22"/>
          <w:szCs w:val="22"/>
        </w:rPr>
      </w:pPr>
      <w:r w:rsidRPr="001B5493">
        <w:rPr>
          <w:rFonts w:asciiTheme="minorHAnsi" w:hAnsiTheme="minorHAnsi" w:cstheme="minorHAnsi"/>
          <w:b/>
          <w:sz w:val="22"/>
          <w:szCs w:val="22"/>
        </w:rPr>
        <w:t>6</w:t>
      </w:r>
      <w:r w:rsidR="000625B4" w:rsidRPr="001B5493">
        <w:rPr>
          <w:rFonts w:asciiTheme="minorHAnsi" w:hAnsiTheme="minorHAnsi" w:cstheme="minorHAnsi"/>
          <w:b/>
          <w:sz w:val="22"/>
          <w:szCs w:val="22"/>
        </w:rPr>
        <w:t>.1 MOSH Website</w:t>
      </w:r>
    </w:p>
    <w:p w:rsidR="00D208DE" w:rsidRPr="001B5493" w:rsidRDefault="00D208DE" w:rsidP="008C5B39">
      <w:pPr>
        <w:jc w:val="both"/>
        <w:rPr>
          <w:rFonts w:asciiTheme="minorHAnsi" w:hAnsiTheme="minorHAnsi" w:cstheme="minorHAnsi"/>
          <w:sz w:val="22"/>
          <w:szCs w:val="22"/>
        </w:rPr>
      </w:pPr>
      <w:r w:rsidRPr="001B5493">
        <w:rPr>
          <w:rFonts w:asciiTheme="minorHAnsi" w:hAnsiTheme="minorHAnsi" w:cstheme="minorHAnsi"/>
          <w:sz w:val="22"/>
          <w:szCs w:val="22"/>
        </w:rPr>
        <w:t xml:space="preserve">Audrey Banyini informed members that an individualized password has been allocated to each one of them and that all documents to date have been uploaded and that access is limited to the Interest Group </w:t>
      </w:r>
      <w:r w:rsidR="005307B8" w:rsidRPr="001B5493">
        <w:rPr>
          <w:rFonts w:asciiTheme="minorHAnsi" w:hAnsiTheme="minorHAnsi" w:cstheme="minorHAnsi"/>
          <w:sz w:val="22"/>
          <w:szCs w:val="22"/>
        </w:rPr>
        <w:t>portfolio documents.</w:t>
      </w:r>
      <w:r w:rsidRPr="001B5493">
        <w:rPr>
          <w:rFonts w:asciiTheme="minorHAnsi" w:hAnsiTheme="minorHAnsi" w:cstheme="minorHAnsi"/>
          <w:sz w:val="22"/>
          <w:szCs w:val="22"/>
        </w:rPr>
        <w:t xml:space="preserve"> The chairperson took members through the website and the Interest Group documents that were uploaded including the reporting template. Passwords were tested and members were informed that they have an option to change their passwords.</w:t>
      </w:r>
      <w:r w:rsidR="005307B8" w:rsidRPr="001B5493">
        <w:rPr>
          <w:rFonts w:asciiTheme="minorHAnsi" w:hAnsiTheme="minorHAnsi" w:cstheme="minorHAnsi"/>
          <w:sz w:val="22"/>
          <w:szCs w:val="22"/>
        </w:rPr>
        <w:t xml:space="preserve"> Members were requested to give feedback on their </w:t>
      </w:r>
      <w:r w:rsidR="00764A3F" w:rsidRPr="001B5493">
        <w:rPr>
          <w:rFonts w:asciiTheme="minorHAnsi" w:hAnsiTheme="minorHAnsi" w:cstheme="minorHAnsi"/>
          <w:sz w:val="22"/>
          <w:szCs w:val="22"/>
        </w:rPr>
        <w:t xml:space="preserve">web </w:t>
      </w:r>
      <w:r w:rsidR="005307B8" w:rsidRPr="001B5493">
        <w:rPr>
          <w:rFonts w:asciiTheme="minorHAnsi" w:hAnsiTheme="minorHAnsi" w:cstheme="minorHAnsi"/>
          <w:sz w:val="22"/>
          <w:szCs w:val="22"/>
        </w:rPr>
        <w:t xml:space="preserve">experiences </w:t>
      </w:r>
      <w:r w:rsidR="00764A3F" w:rsidRPr="001B5493">
        <w:rPr>
          <w:rFonts w:asciiTheme="minorHAnsi" w:hAnsiTheme="minorHAnsi" w:cstheme="minorHAnsi"/>
          <w:sz w:val="22"/>
          <w:szCs w:val="22"/>
        </w:rPr>
        <w:t>via email any time.</w:t>
      </w:r>
    </w:p>
    <w:p w:rsidR="00D208DE" w:rsidRPr="001B5493" w:rsidRDefault="00D208DE" w:rsidP="008C5B39">
      <w:pPr>
        <w:jc w:val="both"/>
        <w:rPr>
          <w:rFonts w:asciiTheme="minorHAnsi" w:hAnsiTheme="minorHAnsi" w:cstheme="minorHAnsi"/>
          <w:sz w:val="22"/>
          <w:szCs w:val="22"/>
        </w:rPr>
      </w:pPr>
    </w:p>
    <w:p w:rsidR="00D208DE" w:rsidRPr="001B5493" w:rsidRDefault="00D208DE" w:rsidP="008C5B39">
      <w:pPr>
        <w:jc w:val="both"/>
        <w:rPr>
          <w:rFonts w:asciiTheme="minorHAnsi" w:hAnsiTheme="minorHAnsi" w:cstheme="minorHAnsi"/>
          <w:sz w:val="22"/>
          <w:szCs w:val="22"/>
        </w:rPr>
      </w:pPr>
      <w:r w:rsidRPr="001B5493">
        <w:rPr>
          <w:rFonts w:asciiTheme="minorHAnsi" w:hAnsiTheme="minorHAnsi" w:cstheme="minorHAnsi"/>
          <w:sz w:val="22"/>
          <w:szCs w:val="22"/>
        </w:rPr>
        <w:t xml:space="preserve"> </w:t>
      </w:r>
    </w:p>
    <w:p w:rsidR="000625B4" w:rsidRPr="001B5493" w:rsidRDefault="001B5493" w:rsidP="008C5B39">
      <w:pPr>
        <w:jc w:val="both"/>
        <w:rPr>
          <w:rFonts w:asciiTheme="minorHAnsi" w:hAnsiTheme="minorHAnsi" w:cstheme="minorHAnsi"/>
          <w:b/>
          <w:sz w:val="22"/>
          <w:szCs w:val="22"/>
        </w:rPr>
      </w:pPr>
      <w:r w:rsidRPr="001B5493">
        <w:rPr>
          <w:rFonts w:asciiTheme="minorHAnsi" w:hAnsiTheme="minorHAnsi" w:cstheme="minorHAnsi"/>
          <w:b/>
          <w:sz w:val="22"/>
          <w:szCs w:val="22"/>
        </w:rPr>
        <w:t>6</w:t>
      </w:r>
      <w:r w:rsidR="000625B4" w:rsidRPr="001B5493">
        <w:rPr>
          <w:rFonts w:asciiTheme="minorHAnsi" w:hAnsiTheme="minorHAnsi" w:cstheme="minorHAnsi"/>
          <w:b/>
          <w:sz w:val="22"/>
          <w:szCs w:val="22"/>
        </w:rPr>
        <w:t>.2 Portfolio of evidence</w:t>
      </w:r>
    </w:p>
    <w:p w:rsidR="00764A3F" w:rsidRPr="001B5493" w:rsidRDefault="00764A3F" w:rsidP="008C5B39">
      <w:pPr>
        <w:jc w:val="both"/>
        <w:rPr>
          <w:rFonts w:asciiTheme="minorHAnsi" w:hAnsiTheme="minorHAnsi" w:cstheme="minorHAnsi"/>
          <w:sz w:val="22"/>
          <w:szCs w:val="22"/>
        </w:rPr>
      </w:pPr>
      <w:r w:rsidRPr="001B5493">
        <w:rPr>
          <w:rFonts w:asciiTheme="minorHAnsi" w:hAnsiTheme="minorHAnsi" w:cstheme="minorHAnsi"/>
          <w:sz w:val="22"/>
          <w:szCs w:val="22"/>
        </w:rPr>
        <w:t>The chairperson noted that the dust team prepared documents towards the portfolio of evidence that can benefit the group. These documents are a guideline and each mine can upload these documents, adapt them accordingly and put them in a file for easy reference. These documents could be index for an example as follows:</w:t>
      </w:r>
    </w:p>
    <w:p w:rsidR="00764A3F" w:rsidRPr="001B5493" w:rsidRDefault="00764A3F" w:rsidP="00764A3F">
      <w:pPr>
        <w:pStyle w:val="NoSpacing"/>
        <w:rPr>
          <w:rFonts w:cstheme="minorHAnsi"/>
          <w:sz w:val="20"/>
          <w:szCs w:val="20"/>
          <w:lang w:val="en-GB"/>
        </w:rPr>
      </w:pP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Risk Review and Adoption Decision</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Registration document and details of the persons appointed to participate in the IGA</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Appointment letters of the persons forming the Mine’s adoption Team</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Copy of the Mine’s Adoption Plan</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Copy of the Brief to the Mine and its employees</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Summary of generic behavioural aspects</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lang w:val="en-GB"/>
        </w:rPr>
        <w:t>Behaviour communication requirements</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lang w:val="en-GB"/>
        </w:rPr>
        <w:t>Leadership behaviour requirements</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Copy of the preliminary / finalised Training Lesson Plans</w:t>
      </w:r>
    </w:p>
    <w:p w:rsidR="00764A3F" w:rsidRPr="001B5493" w:rsidRDefault="00764A3F" w:rsidP="00764A3F">
      <w:pPr>
        <w:pStyle w:val="NoSpacing"/>
        <w:numPr>
          <w:ilvl w:val="0"/>
          <w:numId w:val="47"/>
        </w:numPr>
        <w:ind w:left="1985"/>
        <w:rPr>
          <w:rFonts w:cstheme="minorHAnsi"/>
          <w:sz w:val="20"/>
          <w:szCs w:val="20"/>
          <w:lang w:val="en-GB"/>
        </w:rPr>
      </w:pPr>
      <w:r w:rsidRPr="001B5493">
        <w:rPr>
          <w:rFonts w:cstheme="minorHAnsi"/>
          <w:sz w:val="20"/>
          <w:szCs w:val="20"/>
        </w:rPr>
        <w:t>Copy of the Roll out plan / progress report</w:t>
      </w:r>
      <w:bookmarkStart w:id="0" w:name="_GoBack"/>
      <w:bookmarkEnd w:id="0"/>
    </w:p>
    <w:p w:rsidR="00764A3F" w:rsidRPr="001B5493" w:rsidRDefault="00764A3F" w:rsidP="00764A3F">
      <w:pPr>
        <w:pStyle w:val="NoSpacing"/>
        <w:rPr>
          <w:rFonts w:cstheme="minorHAnsi"/>
          <w:sz w:val="20"/>
          <w:szCs w:val="20"/>
          <w:lang w:val="en-GB"/>
        </w:rPr>
      </w:pPr>
    </w:p>
    <w:p w:rsidR="00764A3F" w:rsidRPr="001B5493" w:rsidRDefault="00764A3F" w:rsidP="008C5B39">
      <w:pPr>
        <w:jc w:val="both"/>
        <w:rPr>
          <w:rFonts w:asciiTheme="minorHAnsi" w:hAnsiTheme="minorHAnsi" w:cstheme="minorHAnsi"/>
          <w:sz w:val="22"/>
          <w:szCs w:val="22"/>
        </w:rPr>
      </w:pPr>
      <w:r w:rsidRPr="001B5493">
        <w:rPr>
          <w:rFonts w:asciiTheme="minorHAnsi" w:hAnsiTheme="minorHAnsi" w:cstheme="minorHAnsi"/>
          <w:sz w:val="22"/>
          <w:szCs w:val="22"/>
        </w:rPr>
        <w:t>Members reiterated their appreciation and confirmed the tabled documents would be helpful.</w:t>
      </w:r>
    </w:p>
    <w:p w:rsidR="000625B4" w:rsidRPr="001B5493" w:rsidRDefault="000625B4" w:rsidP="008C5B39">
      <w:pPr>
        <w:jc w:val="both"/>
        <w:rPr>
          <w:rFonts w:asciiTheme="minorHAnsi" w:hAnsiTheme="minorHAnsi" w:cstheme="minorHAnsi"/>
          <w:b/>
          <w:sz w:val="22"/>
          <w:szCs w:val="22"/>
        </w:rPr>
      </w:pPr>
    </w:p>
    <w:p w:rsidR="00D208DE" w:rsidRPr="001B5493" w:rsidRDefault="00D208DE" w:rsidP="00D208DE">
      <w:pPr>
        <w:rPr>
          <w:rFonts w:asciiTheme="minorHAnsi" w:hAnsiTheme="minorHAnsi" w:cstheme="minorHAnsi"/>
          <w:sz w:val="20"/>
          <w:szCs w:val="20"/>
        </w:rPr>
      </w:pPr>
      <w:r w:rsidRPr="001B5493">
        <w:rPr>
          <w:rFonts w:asciiTheme="minorHAnsi" w:hAnsiTheme="minorHAnsi" w:cstheme="minorHAnsi"/>
          <w:b/>
          <w:sz w:val="20"/>
          <w:szCs w:val="20"/>
        </w:rPr>
        <w:t>6. Progress reporting</w:t>
      </w:r>
      <w:r w:rsidR="00764A3F" w:rsidRPr="001B5493">
        <w:rPr>
          <w:rFonts w:asciiTheme="minorHAnsi" w:hAnsiTheme="minorHAnsi" w:cstheme="minorHAnsi"/>
          <w:b/>
          <w:sz w:val="20"/>
          <w:szCs w:val="20"/>
        </w:rPr>
        <w:t>-</w:t>
      </w:r>
      <w:r w:rsidR="00764A3F" w:rsidRPr="001B5493">
        <w:rPr>
          <w:rFonts w:asciiTheme="minorHAnsi" w:hAnsiTheme="minorHAnsi" w:cstheme="minorHAnsi"/>
          <w:b/>
          <w:color w:val="FF0000"/>
          <w:sz w:val="20"/>
          <w:szCs w:val="20"/>
        </w:rPr>
        <w:t>G</w:t>
      </w:r>
      <w:r w:rsidR="001B5493" w:rsidRPr="001B5493">
        <w:rPr>
          <w:rFonts w:asciiTheme="minorHAnsi" w:hAnsiTheme="minorHAnsi" w:cstheme="minorHAnsi"/>
          <w:b/>
          <w:color w:val="FF0000"/>
          <w:sz w:val="20"/>
          <w:szCs w:val="20"/>
        </w:rPr>
        <w:t xml:space="preserve"> </w:t>
      </w:r>
      <w:r w:rsidR="00764A3F" w:rsidRPr="001B5493">
        <w:rPr>
          <w:rFonts w:asciiTheme="minorHAnsi" w:hAnsiTheme="minorHAnsi" w:cstheme="minorHAnsi"/>
          <w:b/>
          <w:color w:val="FF0000"/>
          <w:sz w:val="20"/>
          <w:szCs w:val="20"/>
        </w:rPr>
        <w:t>P</w:t>
      </w:r>
      <w:r w:rsidR="001B5493" w:rsidRPr="001B5493">
        <w:rPr>
          <w:rFonts w:asciiTheme="minorHAnsi" w:hAnsiTheme="minorHAnsi" w:cstheme="minorHAnsi"/>
          <w:b/>
          <w:color w:val="FF0000"/>
          <w:sz w:val="20"/>
          <w:szCs w:val="20"/>
        </w:rPr>
        <w:t>ienaar to fill</w:t>
      </w:r>
    </w:p>
    <w:p w:rsidR="00D208DE" w:rsidRPr="001B5493" w:rsidRDefault="00D208DE" w:rsidP="00D208DE">
      <w:pPr>
        <w:rPr>
          <w:rFonts w:asciiTheme="minorHAnsi" w:hAnsiTheme="minorHAnsi" w:cstheme="minorHAnsi"/>
          <w:sz w:val="20"/>
          <w:szCs w:val="20"/>
        </w:rPr>
      </w:pPr>
      <w:r w:rsidRPr="001B5493">
        <w:rPr>
          <w:rFonts w:asciiTheme="minorHAnsi" w:hAnsiTheme="minorHAnsi" w:cstheme="minorHAnsi"/>
          <w:sz w:val="20"/>
          <w:szCs w:val="20"/>
        </w:rPr>
        <w:t xml:space="preserve">6.1 Update presentation on Draft reporting template </w:t>
      </w:r>
    </w:p>
    <w:p w:rsidR="000625B4" w:rsidRPr="001B5493" w:rsidRDefault="00D208DE" w:rsidP="00D208DE">
      <w:pPr>
        <w:jc w:val="both"/>
        <w:rPr>
          <w:rFonts w:asciiTheme="minorHAnsi" w:hAnsiTheme="minorHAnsi" w:cstheme="minorHAnsi"/>
          <w:b/>
          <w:sz w:val="22"/>
          <w:szCs w:val="22"/>
        </w:rPr>
      </w:pPr>
      <w:r w:rsidRPr="001B5493">
        <w:rPr>
          <w:rFonts w:asciiTheme="minorHAnsi" w:hAnsiTheme="minorHAnsi" w:cstheme="minorHAnsi"/>
          <w:sz w:val="20"/>
          <w:szCs w:val="20"/>
        </w:rPr>
        <w:t>6.2 Feedback on progress per operation (both SLP’s)</w:t>
      </w:r>
    </w:p>
    <w:p w:rsidR="008C5B39" w:rsidRPr="001B5493" w:rsidRDefault="008C5B39" w:rsidP="008C5B39">
      <w:pPr>
        <w:jc w:val="both"/>
        <w:rPr>
          <w:rFonts w:asciiTheme="minorHAnsi" w:hAnsiTheme="minorHAnsi" w:cstheme="minorHAnsi"/>
          <w:b/>
          <w:sz w:val="22"/>
          <w:szCs w:val="22"/>
        </w:rPr>
      </w:pPr>
    </w:p>
    <w:p w:rsidR="008C5B39" w:rsidRPr="001B5493" w:rsidRDefault="008C5B39" w:rsidP="008C5B39">
      <w:pPr>
        <w:jc w:val="both"/>
        <w:rPr>
          <w:rFonts w:asciiTheme="minorHAnsi" w:hAnsiTheme="minorHAnsi" w:cstheme="minorHAnsi"/>
          <w:b/>
          <w:sz w:val="22"/>
          <w:szCs w:val="22"/>
        </w:rPr>
      </w:pPr>
    </w:p>
    <w:p w:rsidR="008C5B39" w:rsidRDefault="001B5493" w:rsidP="001B5493">
      <w:pPr>
        <w:pStyle w:val="ListParagraph"/>
        <w:numPr>
          <w:ilvl w:val="0"/>
          <w:numId w:val="23"/>
        </w:numPr>
        <w:jc w:val="both"/>
        <w:rPr>
          <w:rFonts w:asciiTheme="minorHAnsi" w:hAnsiTheme="minorHAnsi" w:cstheme="minorHAnsi"/>
          <w:b/>
          <w:sz w:val="22"/>
          <w:szCs w:val="22"/>
        </w:rPr>
      </w:pPr>
      <w:r>
        <w:rPr>
          <w:rFonts w:asciiTheme="minorHAnsi" w:hAnsiTheme="minorHAnsi" w:cstheme="minorHAnsi"/>
          <w:b/>
          <w:sz w:val="22"/>
          <w:szCs w:val="22"/>
        </w:rPr>
        <w:t>Date of future meetings</w:t>
      </w:r>
    </w:p>
    <w:p w:rsidR="001B5493" w:rsidRPr="001B5493" w:rsidRDefault="001B5493" w:rsidP="001B5493">
      <w:pPr>
        <w:pStyle w:val="ListParagraph"/>
        <w:ind w:left="360"/>
        <w:jc w:val="both"/>
        <w:rPr>
          <w:rFonts w:asciiTheme="minorHAnsi" w:hAnsiTheme="minorHAnsi" w:cstheme="minorHAnsi"/>
          <w:sz w:val="22"/>
          <w:szCs w:val="22"/>
        </w:rPr>
      </w:pPr>
      <w:r>
        <w:rPr>
          <w:rFonts w:asciiTheme="minorHAnsi" w:hAnsiTheme="minorHAnsi" w:cstheme="minorHAnsi"/>
          <w:sz w:val="22"/>
          <w:szCs w:val="22"/>
        </w:rPr>
        <w:t xml:space="preserve">Members agreed that the meeting should be convened every quarter hence forth. </w:t>
      </w:r>
    </w:p>
    <w:p w:rsidR="008C5B39" w:rsidRPr="001B5493" w:rsidRDefault="008C5B39" w:rsidP="008C5B39">
      <w:pPr>
        <w:jc w:val="both"/>
        <w:rPr>
          <w:rFonts w:asciiTheme="minorHAnsi" w:hAnsiTheme="minorHAnsi" w:cstheme="minorHAnsi"/>
          <w:b/>
          <w:sz w:val="22"/>
          <w:szCs w:val="22"/>
        </w:rPr>
      </w:pPr>
    </w:p>
    <w:p w:rsidR="008C5B39" w:rsidRPr="001B5493" w:rsidRDefault="008C5B39" w:rsidP="008C5B39">
      <w:pPr>
        <w:jc w:val="both"/>
        <w:rPr>
          <w:rFonts w:asciiTheme="minorHAnsi" w:hAnsiTheme="minorHAnsi" w:cstheme="minorHAnsi"/>
          <w:b/>
          <w:sz w:val="22"/>
          <w:szCs w:val="22"/>
        </w:rPr>
      </w:pPr>
      <w:r w:rsidRPr="001B5493">
        <w:rPr>
          <w:rFonts w:asciiTheme="minorHAnsi" w:hAnsiTheme="minorHAnsi" w:cstheme="minorHAnsi"/>
          <w:b/>
          <w:sz w:val="22"/>
          <w:szCs w:val="22"/>
        </w:rPr>
        <w:t>Date of next meeting: 9 September 2014</w:t>
      </w:r>
    </w:p>
    <w:sectPr w:rsidR="008C5B39" w:rsidRPr="001B5493" w:rsidSect="00FD6C98">
      <w:headerReference w:type="even" r:id="rId11"/>
      <w:headerReference w:type="default" r:id="rId12"/>
      <w:footerReference w:type="even" r:id="rId13"/>
      <w:footerReference w:type="default" r:id="rId14"/>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651F" w:rsidRDefault="00AC651F">
      <w:r>
        <w:separator/>
      </w:r>
    </w:p>
  </w:endnote>
  <w:endnote w:type="continuationSeparator" w:id="0">
    <w:p w:rsidR="00AC651F" w:rsidRDefault="00AC65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entury Schoolbook">
    <w:altName w:val="Century"/>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14668"/>
      <w:docPartObj>
        <w:docPartGallery w:val="Page Numbers (Bottom of Page)"/>
        <w:docPartUnique/>
      </w:docPartObj>
    </w:sdtPr>
    <w:sdtEndPr>
      <w:rPr>
        <w:b/>
      </w:rPr>
    </w:sdtEndPr>
    <w:sdtContent>
      <w:p w:rsidR="00764A3F" w:rsidRPr="00FD6C98" w:rsidRDefault="00764A3F">
        <w:pPr>
          <w:pStyle w:val="Footer"/>
          <w:jc w:val="center"/>
          <w:rPr>
            <w:b/>
          </w:rPr>
        </w:pPr>
        <w:r w:rsidRPr="00FD6C98">
          <w:rPr>
            <w:rFonts w:asciiTheme="minorHAnsi" w:hAnsiTheme="minorHAnsi"/>
            <w:b/>
            <w:sz w:val="22"/>
            <w:szCs w:val="22"/>
          </w:rPr>
          <w:fldChar w:fldCharType="begin"/>
        </w:r>
        <w:r w:rsidRPr="00FD6C98">
          <w:rPr>
            <w:rFonts w:asciiTheme="minorHAnsi" w:hAnsiTheme="minorHAnsi"/>
            <w:b/>
            <w:sz w:val="22"/>
            <w:szCs w:val="22"/>
          </w:rPr>
          <w:instrText xml:space="preserve"> PAGE   \* MERGEFORMAT </w:instrText>
        </w:r>
        <w:r w:rsidRPr="00FD6C98">
          <w:rPr>
            <w:rFonts w:asciiTheme="minorHAnsi" w:hAnsiTheme="minorHAnsi"/>
            <w:b/>
            <w:sz w:val="22"/>
            <w:szCs w:val="22"/>
          </w:rPr>
          <w:fldChar w:fldCharType="separate"/>
        </w:r>
        <w:r>
          <w:rPr>
            <w:rFonts w:asciiTheme="minorHAnsi" w:hAnsiTheme="minorHAnsi"/>
            <w:b/>
            <w:noProof/>
            <w:sz w:val="22"/>
            <w:szCs w:val="22"/>
          </w:rPr>
          <w:t>4</w:t>
        </w:r>
        <w:r w:rsidRPr="00FD6C98">
          <w:rPr>
            <w:rFonts w:asciiTheme="minorHAnsi" w:hAnsiTheme="minorHAnsi"/>
            <w:b/>
            <w:noProof/>
            <w:sz w:val="22"/>
            <w:szCs w:val="22"/>
          </w:rPr>
          <w:fldChar w:fldCharType="end"/>
        </w:r>
      </w:p>
    </w:sdtContent>
  </w:sdt>
  <w:p w:rsidR="00764A3F" w:rsidRDefault="00764A3F">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764A3F" w:rsidRPr="008E3DEF" w:rsidRDefault="00764A3F">
            <w:pPr>
              <w:pStyle w:val="Footer"/>
              <w:jc w:val="center"/>
              <w:rPr>
                <w:rFonts w:asciiTheme="minorHAnsi" w:hAnsiTheme="minorHAnsi"/>
                <w:sz w:val="22"/>
                <w:szCs w:val="22"/>
              </w:rPr>
            </w:pPr>
            <w:r w:rsidRPr="008E3DEF">
              <w:rPr>
                <w:rFonts w:asciiTheme="minorHAnsi" w:hAnsiTheme="minorHAnsi"/>
                <w:sz w:val="22"/>
                <w:szCs w:val="22"/>
              </w:rPr>
              <w:t xml:space="preserve">Page </w:t>
            </w:r>
            <w:r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Pr="008E3DEF">
              <w:rPr>
                <w:rFonts w:asciiTheme="minorHAnsi" w:hAnsiTheme="minorHAnsi"/>
                <w:b/>
                <w:sz w:val="22"/>
                <w:szCs w:val="22"/>
              </w:rPr>
              <w:fldChar w:fldCharType="separate"/>
            </w:r>
            <w:r w:rsidR="00AC651F">
              <w:rPr>
                <w:rFonts w:asciiTheme="minorHAnsi" w:hAnsiTheme="minorHAnsi"/>
                <w:b/>
                <w:noProof/>
                <w:sz w:val="22"/>
                <w:szCs w:val="22"/>
              </w:rPr>
              <w:t>1</w:t>
            </w:r>
            <w:r w:rsidRPr="008E3DEF">
              <w:rPr>
                <w:rFonts w:asciiTheme="minorHAnsi" w:hAnsiTheme="minorHAnsi"/>
                <w:b/>
                <w:sz w:val="22"/>
                <w:szCs w:val="22"/>
              </w:rPr>
              <w:fldChar w:fldCharType="end"/>
            </w:r>
            <w:r w:rsidRPr="008E3DEF">
              <w:rPr>
                <w:rFonts w:asciiTheme="minorHAnsi" w:hAnsiTheme="minorHAnsi"/>
                <w:sz w:val="22"/>
                <w:szCs w:val="22"/>
              </w:rPr>
              <w:t xml:space="preserve"> of </w:t>
            </w:r>
            <w:r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Pr="008E3DEF">
              <w:rPr>
                <w:rFonts w:asciiTheme="minorHAnsi" w:hAnsiTheme="minorHAnsi"/>
                <w:b/>
                <w:sz w:val="22"/>
                <w:szCs w:val="22"/>
              </w:rPr>
              <w:fldChar w:fldCharType="separate"/>
            </w:r>
            <w:r w:rsidR="00AC651F">
              <w:rPr>
                <w:rFonts w:asciiTheme="minorHAnsi" w:hAnsiTheme="minorHAnsi"/>
                <w:b/>
                <w:noProof/>
                <w:sz w:val="22"/>
                <w:szCs w:val="22"/>
              </w:rPr>
              <w:t>1</w:t>
            </w:r>
            <w:r w:rsidRPr="008E3DEF">
              <w:rPr>
                <w:rFonts w:asciiTheme="minorHAnsi" w:hAnsiTheme="minorHAnsi"/>
                <w:b/>
                <w:sz w:val="22"/>
                <w:szCs w:val="22"/>
              </w:rPr>
              <w:fldChar w:fldCharType="end"/>
            </w:r>
          </w:p>
        </w:sdtContent>
      </w:sdt>
    </w:sdtContent>
  </w:sdt>
  <w:p w:rsidR="00764A3F" w:rsidRDefault="00764A3F">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651F" w:rsidRDefault="00AC651F">
      <w:r>
        <w:separator/>
      </w:r>
    </w:p>
  </w:footnote>
  <w:footnote w:type="continuationSeparator" w:id="0">
    <w:p w:rsidR="00AC651F" w:rsidRDefault="00AC65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A3F" w:rsidRPr="008B6036" w:rsidRDefault="00764A3F" w:rsidP="008B6036">
    <w:pPr>
      <w:rPr>
        <w:sz w:val="16"/>
        <w:szCs w:val="16"/>
      </w:rPr>
    </w:pPr>
    <w:r w:rsidRPr="00401069">
      <w:rPr>
        <w:i/>
        <w:sz w:val="22"/>
        <w:szCs w:val="22"/>
      </w:rPr>
      <w:t>Draft Note SLP Interest Group</w:t>
    </w:r>
    <w:r>
      <w:rPr>
        <w:i/>
        <w:sz w:val="22"/>
        <w:szCs w:val="22"/>
      </w:rPr>
      <w:t xml:space="preserve"> meeting minutes: </w:t>
    </w:r>
    <w:r w:rsidRPr="00401069">
      <w:rPr>
        <w:i/>
        <w:sz w:val="22"/>
        <w:szCs w:val="22"/>
      </w:rPr>
      <w:t xml:space="preserve"> 15-04-14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A3F" w:rsidRPr="00401069" w:rsidRDefault="00764A3F" w:rsidP="00B87AF8">
    <w:pPr>
      <w:rPr>
        <w:sz w:val="16"/>
        <w:szCs w:val="16"/>
      </w:rPr>
    </w:pPr>
    <w:r w:rsidRPr="00401069">
      <w:rPr>
        <w:i/>
        <w:sz w:val="22"/>
        <w:szCs w:val="22"/>
      </w:rPr>
      <w:t>Draft Note SLP Interest Group</w:t>
    </w:r>
    <w:r>
      <w:rPr>
        <w:i/>
        <w:sz w:val="22"/>
        <w:szCs w:val="22"/>
      </w:rPr>
      <w:t xml:space="preserve"> meeting: </w:t>
    </w:r>
    <w:r w:rsidRPr="00401069">
      <w:rPr>
        <w:i/>
        <w:sz w:val="22"/>
        <w:szCs w:val="22"/>
      </w:rPr>
      <w:t xml:space="preserve"> </w:t>
    </w:r>
    <w:r>
      <w:rPr>
        <w:i/>
        <w:sz w:val="22"/>
        <w:szCs w:val="22"/>
      </w:rPr>
      <w:t>10</w:t>
    </w:r>
    <w:r w:rsidRPr="00401069">
      <w:rPr>
        <w:i/>
        <w:sz w:val="22"/>
        <w:szCs w:val="22"/>
      </w:rPr>
      <w:t>-0</w:t>
    </w:r>
    <w:r>
      <w:rPr>
        <w:i/>
        <w:sz w:val="22"/>
        <w:szCs w:val="22"/>
      </w:rPr>
      <w:t>6</w:t>
    </w:r>
    <w:r w:rsidRPr="00401069">
      <w:rPr>
        <w:i/>
        <w:sz w:val="22"/>
        <w:szCs w:val="22"/>
      </w:rPr>
      <w:t>-14</w:t>
    </w:r>
  </w:p>
  <w:p w:rsidR="00764A3F" w:rsidRDefault="00764A3F">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B2463A2"/>
    <w:lvl w:ilvl="0">
      <w:numFmt w:val="bullet"/>
      <w:lvlText w:val="*"/>
      <w:lvlJc w:val="left"/>
    </w:lvl>
  </w:abstractNum>
  <w:abstractNum w:abstractNumId="1">
    <w:nsid w:val="011700BA"/>
    <w:multiLevelType w:val="hybridMultilevel"/>
    <w:tmpl w:val="1BC2408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nsid w:val="019E4B65"/>
    <w:multiLevelType w:val="hybridMultilevel"/>
    <w:tmpl w:val="506483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86A0540"/>
    <w:multiLevelType w:val="hybridMultilevel"/>
    <w:tmpl w:val="7FF45BA0"/>
    <w:lvl w:ilvl="0" w:tplc="5ED44C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090F3BBD"/>
    <w:multiLevelType w:val="hybridMultilevel"/>
    <w:tmpl w:val="0728FA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97066A"/>
    <w:multiLevelType w:val="hybridMultilevel"/>
    <w:tmpl w:val="8E94538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8F0A27"/>
    <w:multiLevelType w:val="hybridMultilevel"/>
    <w:tmpl w:val="F740F672"/>
    <w:lvl w:ilvl="0" w:tplc="1C090001">
      <w:start w:val="1"/>
      <w:numFmt w:val="bullet"/>
      <w:lvlText w:val=""/>
      <w:lvlJc w:val="left"/>
      <w:pPr>
        <w:ind w:left="1152" w:hanging="360"/>
      </w:pPr>
      <w:rPr>
        <w:rFonts w:ascii="Symbol" w:hAnsi="Symbol" w:hint="default"/>
      </w:rPr>
    </w:lvl>
    <w:lvl w:ilvl="1" w:tplc="1C090003">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0">
    <w:nsid w:val="18AD4789"/>
    <w:multiLevelType w:val="hybridMultilevel"/>
    <w:tmpl w:val="2396A4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12">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3">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24D53065"/>
    <w:multiLevelType w:val="hybridMultilevel"/>
    <w:tmpl w:val="40A687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nsid w:val="283D5390"/>
    <w:multiLevelType w:val="hybridMultilevel"/>
    <w:tmpl w:val="7FF45BA0"/>
    <w:lvl w:ilvl="0" w:tplc="5ED44C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nsid w:val="2B593A59"/>
    <w:multiLevelType w:val="hybridMultilevel"/>
    <w:tmpl w:val="3C1AFE3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2F5E6853"/>
    <w:multiLevelType w:val="hybridMultilevel"/>
    <w:tmpl w:val="6E9238FC"/>
    <w:lvl w:ilvl="0" w:tplc="E0A2644E">
      <w:start w:val="2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3270AA5"/>
    <w:multiLevelType w:val="hybridMultilevel"/>
    <w:tmpl w:val="1EEA7FB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nsid w:val="38846697"/>
    <w:multiLevelType w:val="hybridMultilevel"/>
    <w:tmpl w:val="40FEB53A"/>
    <w:lvl w:ilvl="0" w:tplc="1C090001">
      <w:start w:val="1"/>
      <w:numFmt w:val="bullet"/>
      <w:lvlText w:val=""/>
      <w:lvlJc w:val="left"/>
      <w:pPr>
        <w:ind w:left="1152" w:hanging="360"/>
      </w:pPr>
      <w:rPr>
        <w:rFonts w:ascii="Symbol" w:hAnsi="Symbol" w:hint="default"/>
      </w:rPr>
    </w:lvl>
    <w:lvl w:ilvl="1" w:tplc="1C090003">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24">
    <w:nsid w:val="3D45346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0DC09D1"/>
    <w:multiLevelType w:val="multilevel"/>
    <w:tmpl w:val="2EF86714"/>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28">
    <w:nsid w:val="4F0D700D"/>
    <w:multiLevelType w:val="hybridMultilevel"/>
    <w:tmpl w:val="D122B584"/>
    <w:lvl w:ilvl="0" w:tplc="1C09000F">
      <w:start w:val="1"/>
      <w:numFmt w:val="decimal"/>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9">
    <w:nsid w:val="4F633FDF"/>
    <w:multiLevelType w:val="hybridMultilevel"/>
    <w:tmpl w:val="3662A324"/>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0">
    <w:nsid w:val="4FDE4E8C"/>
    <w:multiLevelType w:val="hybridMultilevel"/>
    <w:tmpl w:val="30B27A38"/>
    <w:lvl w:ilvl="0" w:tplc="1C090001">
      <w:start w:val="1"/>
      <w:numFmt w:val="bullet"/>
      <w:lvlText w:val=""/>
      <w:lvlJc w:val="left"/>
      <w:pPr>
        <w:ind w:left="1512" w:hanging="360"/>
      </w:pPr>
      <w:rPr>
        <w:rFonts w:ascii="Symbol" w:hAnsi="Symbol" w:hint="default"/>
      </w:rPr>
    </w:lvl>
    <w:lvl w:ilvl="1" w:tplc="1C090003" w:tentative="1">
      <w:start w:val="1"/>
      <w:numFmt w:val="bullet"/>
      <w:lvlText w:val="o"/>
      <w:lvlJc w:val="left"/>
      <w:pPr>
        <w:ind w:left="2232" w:hanging="360"/>
      </w:pPr>
      <w:rPr>
        <w:rFonts w:ascii="Courier New" w:hAnsi="Courier New" w:cs="Courier New" w:hint="default"/>
      </w:rPr>
    </w:lvl>
    <w:lvl w:ilvl="2" w:tplc="1C090005" w:tentative="1">
      <w:start w:val="1"/>
      <w:numFmt w:val="bullet"/>
      <w:lvlText w:val=""/>
      <w:lvlJc w:val="left"/>
      <w:pPr>
        <w:ind w:left="2952" w:hanging="360"/>
      </w:pPr>
      <w:rPr>
        <w:rFonts w:ascii="Wingdings" w:hAnsi="Wingdings" w:hint="default"/>
      </w:rPr>
    </w:lvl>
    <w:lvl w:ilvl="3" w:tplc="1C090001" w:tentative="1">
      <w:start w:val="1"/>
      <w:numFmt w:val="bullet"/>
      <w:lvlText w:val=""/>
      <w:lvlJc w:val="left"/>
      <w:pPr>
        <w:ind w:left="3672" w:hanging="360"/>
      </w:pPr>
      <w:rPr>
        <w:rFonts w:ascii="Symbol" w:hAnsi="Symbol" w:hint="default"/>
      </w:rPr>
    </w:lvl>
    <w:lvl w:ilvl="4" w:tplc="1C090003" w:tentative="1">
      <w:start w:val="1"/>
      <w:numFmt w:val="bullet"/>
      <w:lvlText w:val="o"/>
      <w:lvlJc w:val="left"/>
      <w:pPr>
        <w:ind w:left="4392" w:hanging="360"/>
      </w:pPr>
      <w:rPr>
        <w:rFonts w:ascii="Courier New" w:hAnsi="Courier New" w:cs="Courier New" w:hint="default"/>
      </w:rPr>
    </w:lvl>
    <w:lvl w:ilvl="5" w:tplc="1C090005" w:tentative="1">
      <w:start w:val="1"/>
      <w:numFmt w:val="bullet"/>
      <w:lvlText w:val=""/>
      <w:lvlJc w:val="left"/>
      <w:pPr>
        <w:ind w:left="5112" w:hanging="360"/>
      </w:pPr>
      <w:rPr>
        <w:rFonts w:ascii="Wingdings" w:hAnsi="Wingdings" w:hint="default"/>
      </w:rPr>
    </w:lvl>
    <w:lvl w:ilvl="6" w:tplc="1C090001" w:tentative="1">
      <w:start w:val="1"/>
      <w:numFmt w:val="bullet"/>
      <w:lvlText w:val=""/>
      <w:lvlJc w:val="left"/>
      <w:pPr>
        <w:ind w:left="5832" w:hanging="360"/>
      </w:pPr>
      <w:rPr>
        <w:rFonts w:ascii="Symbol" w:hAnsi="Symbol" w:hint="default"/>
      </w:rPr>
    </w:lvl>
    <w:lvl w:ilvl="7" w:tplc="1C090003" w:tentative="1">
      <w:start w:val="1"/>
      <w:numFmt w:val="bullet"/>
      <w:lvlText w:val="o"/>
      <w:lvlJc w:val="left"/>
      <w:pPr>
        <w:ind w:left="6552" w:hanging="360"/>
      </w:pPr>
      <w:rPr>
        <w:rFonts w:ascii="Courier New" w:hAnsi="Courier New" w:cs="Courier New" w:hint="default"/>
      </w:rPr>
    </w:lvl>
    <w:lvl w:ilvl="8" w:tplc="1C090005" w:tentative="1">
      <w:start w:val="1"/>
      <w:numFmt w:val="bullet"/>
      <w:lvlText w:val=""/>
      <w:lvlJc w:val="left"/>
      <w:pPr>
        <w:ind w:left="7272" w:hanging="360"/>
      </w:pPr>
      <w:rPr>
        <w:rFonts w:ascii="Wingdings" w:hAnsi="Wingdings" w:hint="default"/>
      </w:rPr>
    </w:lvl>
  </w:abstractNum>
  <w:abstractNum w:abstractNumId="31">
    <w:nsid w:val="50800E16"/>
    <w:multiLevelType w:val="hybridMultilevel"/>
    <w:tmpl w:val="34D2B9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nsid w:val="54D958DA"/>
    <w:multiLevelType w:val="hybridMultilevel"/>
    <w:tmpl w:val="894210C0"/>
    <w:lvl w:ilvl="0" w:tplc="DCE037EE">
      <w:start w:val="1"/>
      <w:numFmt w:val="decimal"/>
      <w:lvlText w:val="%1."/>
      <w:lvlJc w:val="left"/>
      <w:pPr>
        <w:ind w:left="360" w:hanging="360"/>
      </w:pPr>
      <w:rPr>
        <w:b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3">
    <w:nsid w:val="587A0E3F"/>
    <w:multiLevelType w:val="hybridMultilevel"/>
    <w:tmpl w:val="6FE07B22"/>
    <w:lvl w:ilvl="0" w:tplc="5DF29D64">
      <w:start w:val="1"/>
      <w:numFmt w:val="bullet"/>
      <w:lvlText w:val="o"/>
      <w:lvlJc w:val="left"/>
      <w:pPr>
        <w:tabs>
          <w:tab w:val="num" w:pos="720"/>
        </w:tabs>
        <w:ind w:left="720" w:hanging="360"/>
      </w:pPr>
      <w:rPr>
        <w:rFonts w:ascii="Courier New" w:hAnsi="Courier New" w:hint="default"/>
      </w:rPr>
    </w:lvl>
    <w:lvl w:ilvl="1" w:tplc="96769C98">
      <w:start w:val="1"/>
      <w:numFmt w:val="bullet"/>
      <w:lvlText w:val="o"/>
      <w:lvlJc w:val="left"/>
      <w:pPr>
        <w:tabs>
          <w:tab w:val="num" w:pos="1440"/>
        </w:tabs>
        <w:ind w:left="1440" w:hanging="360"/>
      </w:pPr>
      <w:rPr>
        <w:rFonts w:ascii="Courier New" w:hAnsi="Courier New" w:hint="default"/>
      </w:rPr>
    </w:lvl>
    <w:lvl w:ilvl="2" w:tplc="011627BE" w:tentative="1">
      <w:start w:val="1"/>
      <w:numFmt w:val="bullet"/>
      <w:lvlText w:val="o"/>
      <w:lvlJc w:val="left"/>
      <w:pPr>
        <w:tabs>
          <w:tab w:val="num" w:pos="2160"/>
        </w:tabs>
        <w:ind w:left="2160" w:hanging="360"/>
      </w:pPr>
      <w:rPr>
        <w:rFonts w:ascii="Courier New" w:hAnsi="Courier New" w:hint="default"/>
      </w:rPr>
    </w:lvl>
    <w:lvl w:ilvl="3" w:tplc="288AAB04" w:tentative="1">
      <w:start w:val="1"/>
      <w:numFmt w:val="bullet"/>
      <w:lvlText w:val="o"/>
      <w:lvlJc w:val="left"/>
      <w:pPr>
        <w:tabs>
          <w:tab w:val="num" w:pos="2880"/>
        </w:tabs>
        <w:ind w:left="2880" w:hanging="360"/>
      </w:pPr>
      <w:rPr>
        <w:rFonts w:ascii="Courier New" w:hAnsi="Courier New" w:hint="default"/>
      </w:rPr>
    </w:lvl>
    <w:lvl w:ilvl="4" w:tplc="3F8667BE" w:tentative="1">
      <w:start w:val="1"/>
      <w:numFmt w:val="bullet"/>
      <w:lvlText w:val="o"/>
      <w:lvlJc w:val="left"/>
      <w:pPr>
        <w:tabs>
          <w:tab w:val="num" w:pos="3600"/>
        </w:tabs>
        <w:ind w:left="3600" w:hanging="360"/>
      </w:pPr>
      <w:rPr>
        <w:rFonts w:ascii="Courier New" w:hAnsi="Courier New" w:hint="default"/>
      </w:rPr>
    </w:lvl>
    <w:lvl w:ilvl="5" w:tplc="42E0D77A" w:tentative="1">
      <w:start w:val="1"/>
      <w:numFmt w:val="bullet"/>
      <w:lvlText w:val="o"/>
      <w:lvlJc w:val="left"/>
      <w:pPr>
        <w:tabs>
          <w:tab w:val="num" w:pos="4320"/>
        </w:tabs>
        <w:ind w:left="4320" w:hanging="360"/>
      </w:pPr>
      <w:rPr>
        <w:rFonts w:ascii="Courier New" w:hAnsi="Courier New" w:hint="default"/>
      </w:rPr>
    </w:lvl>
    <w:lvl w:ilvl="6" w:tplc="1BF037AA" w:tentative="1">
      <w:start w:val="1"/>
      <w:numFmt w:val="bullet"/>
      <w:lvlText w:val="o"/>
      <w:lvlJc w:val="left"/>
      <w:pPr>
        <w:tabs>
          <w:tab w:val="num" w:pos="5040"/>
        </w:tabs>
        <w:ind w:left="5040" w:hanging="360"/>
      </w:pPr>
      <w:rPr>
        <w:rFonts w:ascii="Courier New" w:hAnsi="Courier New" w:hint="default"/>
      </w:rPr>
    </w:lvl>
    <w:lvl w:ilvl="7" w:tplc="F1C4A4F8" w:tentative="1">
      <w:start w:val="1"/>
      <w:numFmt w:val="bullet"/>
      <w:lvlText w:val="o"/>
      <w:lvlJc w:val="left"/>
      <w:pPr>
        <w:tabs>
          <w:tab w:val="num" w:pos="5760"/>
        </w:tabs>
        <w:ind w:left="5760" w:hanging="360"/>
      </w:pPr>
      <w:rPr>
        <w:rFonts w:ascii="Courier New" w:hAnsi="Courier New" w:hint="default"/>
      </w:rPr>
    </w:lvl>
    <w:lvl w:ilvl="8" w:tplc="60BED422" w:tentative="1">
      <w:start w:val="1"/>
      <w:numFmt w:val="bullet"/>
      <w:lvlText w:val="o"/>
      <w:lvlJc w:val="left"/>
      <w:pPr>
        <w:tabs>
          <w:tab w:val="num" w:pos="6480"/>
        </w:tabs>
        <w:ind w:left="6480" w:hanging="360"/>
      </w:pPr>
      <w:rPr>
        <w:rFonts w:ascii="Courier New" w:hAnsi="Courier New" w:hint="default"/>
      </w:rPr>
    </w:lvl>
  </w:abstractNum>
  <w:abstractNum w:abstractNumId="34">
    <w:nsid w:val="58CD05B7"/>
    <w:multiLevelType w:val="hybridMultilevel"/>
    <w:tmpl w:val="985228F6"/>
    <w:lvl w:ilvl="0" w:tplc="E0A2644E">
      <w:start w:val="10"/>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37">
    <w:nsid w:val="65234722"/>
    <w:multiLevelType w:val="hybridMultilevel"/>
    <w:tmpl w:val="36C222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65F942EF"/>
    <w:multiLevelType w:val="hybridMultilevel"/>
    <w:tmpl w:val="2ED4CF44"/>
    <w:lvl w:ilvl="0" w:tplc="BC327C70">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67B566C6"/>
    <w:multiLevelType w:val="multilevel"/>
    <w:tmpl w:val="78886764"/>
    <w:lvl w:ilvl="0">
      <w:start w:val="6"/>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9094193"/>
    <w:multiLevelType w:val="hybridMultilevel"/>
    <w:tmpl w:val="D7DA511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1">
    <w:nsid w:val="6BC107DF"/>
    <w:multiLevelType w:val="hybridMultilevel"/>
    <w:tmpl w:val="6E9238FC"/>
    <w:lvl w:ilvl="0" w:tplc="E0A2644E">
      <w:start w:val="2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72557346"/>
    <w:multiLevelType w:val="hybridMultilevel"/>
    <w:tmpl w:val="AF34EC0E"/>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abstractNum w:abstractNumId="45">
    <w:nsid w:val="7F8615AC"/>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2"/>
  </w:num>
  <w:num w:numId="3">
    <w:abstractNumId w:val="42"/>
  </w:num>
  <w:num w:numId="4">
    <w:abstractNumId w:val="22"/>
  </w:num>
  <w:num w:numId="5">
    <w:abstractNumId w:val="16"/>
  </w:num>
  <w:num w:numId="6">
    <w:abstractNumId w:val="5"/>
  </w:num>
  <w:num w:numId="7">
    <w:abstractNumId w:val="35"/>
  </w:num>
  <w:num w:numId="8">
    <w:abstractNumId w:val="15"/>
  </w:num>
  <w:num w:numId="9">
    <w:abstractNumId w:val="43"/>
  </w:num>
  <w:num w:numId="10">
    <w:abstractNumId w:val="36"/>
  </w:num>
  <w:num w:numId="11">
    <w:abstractNumId w:val="13"/>
  </w:num>
  <w:num w:numId="12">
    <w:abstractNumId w:val="44"/>
  </w:num>
  <w:num w:numId="13">
    <w:abstractNumId w:val="27"/>
  </w:num>
  <w:num w:numId="14">
    <w:abstractNumId w:val="20"/>
  </w:num>
  <w:num w:numId="15">
    <w:abstractNumId w:val="8"/>
  </w:num>
  <w:num w:numId="16">
    <w:abstractNumId w:val="3"/>
  </w:num>
  <w:num w:numId="17">
    <w:abstractNumId w:val="18"/>
  </w:num>
  <w:num w:numId="18">
    <w:abstractNumId w:val="26"/>
  </w:num>
  <w:num w:numId="19">
    <w:abstractNumId w:val="7"/>
  </w:num>
  <w:num w:numId="20">
    <w:abstractNumId w:val="38"/>
  </w:num>
  <w:num w:numId="21">
    <w:abstractNumId w:val="37"/>
  </w:num>
  <w:num w:numId="22">
    <w:abstractNumId w:val="10"/>
  </w:num>
  <w:num w:numId="23">
    <w:abstractNumId w:val="45"/>
  </w:num>
  <w:num w:numId="24">
    <w:abstractNumId w:val="28"/>
  </w:num>
  <w:num w:numId="25">
    <w:abstractNumId w:val="29"/>
  </w:num>
  <w:num w:numId="26">
    <w:abstractNumId w:val="31"/>
  </w:num>
  <w:num w:numId="27">
    <w:abstractNumId w:val="17"/>
  </w:num>
  <w:num w:numId="28">
    <w:abstractNumId w:val="2"/>
  </w:num>
  <w:num w:numId="29">
    <w:abstractNumId w:val="14"/>
  </w:num>
  <w:num w:numId="30">
    <w:abstractNumId w:val="6"/>
  </w:num>
  <w:num w:numId="31">
    <w:abstractNumId w:val="40"/>
  </w:num>
  <w:num w:numId="32">
    <w:abstractNumId w:val="1"/>
  </w:num>
  <w:num w:numId="33">
    <w:abstractNumId w:val="4"/>
  </w:num>
  <w:num w:numId="34">
    <w:abstractNumId w:val="30"/>
  </w:num>
  <w:num w:numId="35">
    <w:abstractNumId w:val="9"/>
  </w:num>
  <w:num w:numId="36">
    <w:abstractNumId w:val="23"/>
  </w:num>
  <w:num w:numId="37">
    <w:abstractNumId w:val="33"/>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9"/>
  </w:num>
  <w:num w:numId="42">
    <w:abstractNumId w:val="41"/>
  </w:num>
  <w:num w:numId="43">
    <w:abstractNumId w:val="19"/>
  </w:num>
  <w:num w:numId="44">
    <w:abstractNumId w:val="21"/>
  </w:num>
  <w:num w:numId="45">
    <w:abstractNumId w:val="34"/>
  </w:num>
  <w:num w:numId="46">
    <w:abstractNumId w:val="0"/>
    <w:lvlOverride w:ilvl="0">
      <w:lvl w:ilvl="0">
        <w:numFmt w:val="bullet"/>
        <w:lvlText w:val="•"/>
        <w:legacy w:legacy="1" w:legacySpace="0" w:legacyIndent="0"/>
        <w:lvlJc w:val="left"/>
        <w:rPr>
          <w:rFonts w:ascii="Arial" w:hAnsi="Arial" w:hint="default"/>
          <w:sz w:val="20"/>
        </w:rPr>
      </w:lvl>
    </w:lvlOverride>
  </w:num>
  <w:num w:numId="47">
    <w:abstractNumId w:val="2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633B"/>
    <w:rsid w:val="00017829"/>
    <w:rsid w:val="00021EA7"/>
    <w:rsid w:val="000229DB"/>
    <w:rsid w:val="00022C71"/>
    <w:rsid w:val="00024ABB"/>
    <w:rsid w:val="00024E4C"/>
    <w:rsid w:val="00026936"/>
    <w:rsid w:val="00026D20"/>
    <w:rsid w:val="00031E81"/>
    <w:rsid w:val="000348B1"/>
    <w:rsid w:val="000352F8"/>
    <w:rsid w:val="00036443"/>
    <w:rsid w:val="00037B34"/>
    <w:rsid w:val="00044AF5"/>
    <w:rsid w:val="00045B46"/>
    <w:rsid w:val="00046284"/>
    <w:rsid w:val="0005261A"/>
    <w:rsid w:val="0005293D"/>
    <w:rsid w:val="00052A8A"/>
    <w:rsid w:val="0005378B"/>
    <w:rsid w:val="00054B6A"/>
    <w:rsid w:val="000550CB"/>
    <w:rsid w:val="00056ED9"/>
    <w:rsid w:val="000574CF"/>
    <w:rsid w:val="00057B7D"/>
    <w:rsid w:val="00060D68"/>
    <w:rsid w:val="00061D8D"/>
    <w:rsid w:val="000625B4"/>
    <w:rsid w:val="000657B1"/>
    <w:rsid w:val="00066EA4"/>
    <w:rsid w:val="00073F40"/>
    <w:rsid w:val="00077813"/>
    <w:rsid w:val="000819CF"/>
    <w:rsid w:val="00085007"/>
    <w:rsid w:val="00085986"/>
    <w:rsid w:val="000904CD"/>
    <w:rsid w:val="00091040"/>
    <w:rsid w:val="000919D5"/>
    <w:rsid w:val="00091D53"/>
    <w:rsid w:val="000A7920"/>
    <w:rsid w:val="000B1786"/>
    <w:rsid w:val="000B22A1"/>
    <w:rsid w:val="000B31CE"/>
    <w:rsid w:val="000B7D5C"/>
    <w:rsid w:val="000C19C8"/>
    <w:rsid w:val="000C3D73"/>
    <w:rsid w:val="000C60B0"/>
    <w:rsid w:val="000C7B09"/>
    <w:rsid w:val="000D0138"/>
    <w:rsid w:val="000D182C"/>
    <w:rsid w:val="000D25D5"/>
    <w:rsid w:val="000D48E5"/>
    <w:rsid w:val="000D6FCC"/>
    <w:rsid w:val="000D71D2"/>
    <w:rsid w:val="000E01E4"/>
    <w:rsid w:val="000E4705"/>
    <w:rsid w:val="000F08CA"/>
    <w:rsid w:val="000F1F99"/>
    <w:rsid w:val="000F299C"/>
    <w:rsid w:val="000F73CC"/>
    <w:rsid w:val="000F7B45"/>
    <w:rsid w:val="000F7C3B"/>
    <w:rsid w:val="00100B34"/>
    <w:rsid w:val="00102EB3"/>
    <w:rsid w:val="001060AE"/>
    <w:rsid w:val="00106912"/>
    <w:rsid w:val="00106B8F"/>
    <w:rsid w:val="00111883"/>
    <w:rsid w:val="00112ACA"/>
    <w:rsid w:val="00114E20"/>
    <w:rsid w:val="0011527F"/>
    <w:rsid w:val="001161BF"/>
    <w:rsid w:val="00117131"/>
    <w:rsid w:val="00127477"/>
    <w:rsid w:val="00131B22"/>
    <w:rsid w:val="00132563"/>
    <w:rsid w:val="00133A5D"/>
    <w:rsid w:val="001362A5"/>
    <w:rsid w:val="00141B00"/>
    <w:rsid w:val="00141E4B"/>
    <w:rsid w:val="00147EC7"/>
    <w:rsid w:val="00150FD7"/>
    <w:rsid w:val="00151753"/>
    <w:rsid w:val="00153042"/>
    <w:rsid w:val="00156724"/>
    <w:rsid w:val="00156D4E"/>
    <w:rsid w:val="0016002B"/>
    <w:rsid w:val="001600CD"/>
    <w:rsid w:val="00165338"/>
    <w:rsid w:val="0017595B"/>
    <w:rsid w:val="0017647E"/>
    <w:rsid w:val="001775DE"/>
    <w:rsid w:val="001779E3"/>
    <w:rsid w:val="00180088"/>
    <w:rsid w:val="00183CA4"/>
    <w:rsid w:val="00187846"/>
    <w:rsid w:val="00187B36"/>
    <w:rsid w:val="00187C02"/>
    <w:rsid w:val="001951BA"/>
    <w:rsid w:val="001A1C56"/>
    <w:rsid w:val="001A4E77"/>
    <w:rsid w:val="001A50B8"/>
    <w:rsid w:val="001A781C"/>
    <w:rsid w:val="001B5493"/>
    <w:rsid w:val="001B5BBB"/>
    <w:rsid w:val="001C0A7C"/>
    <w:rsid w:val="001C2E0E"/>
    <w:rsid w:val="001C3442"/>
    <w:rsid w:val="001C5A04"/>
    <w:rsid w:val="001C5CD2"/>
    <w:rsid w:val="001C5EE0"/>
    <w:rsid w:val="001D07A4"/>
    <w:rsid w:val="001D6239"/>
    <w:rsid w:val="001D750F"/>
    <w:rsid w:val="001E05F9"/>
    <w:rsid w:val="001E2452"/>
    <w:rsid w:val="001E4782"/>
    <w:rsid w:val="001E755E"/>
    <w:rsid w:val="001F1A48"/>
    <w:rsid w:val="001F2867"/>
    <w:rsid w:val="001F3188"/>
    <w:rsid w:val="001F3753"/>
    <w:rsid w:val="001F553C"/>
    <w:rsid w:val="00205B93"/>
    <w:rsid w:val="00206348"/>
    <w:rsid w:val="00206A81"/>
    <w:rsid w:val="00207308"/>
    <w:rsid w:val="00211852"/>
    <w:rsid w:val="00211D8E"/>
    <w:rsid w:val="002136AD"/>
    <w:rsid w:val="0021491F"/>
    <w:rsid w:val="002156D0"/>
    <w:rsid w:val="00220465"/>
    <w:rsid w:val="0022341D"/>
    <w:rsid w:val="00223B7E"/>
    <w:rsid w:val="00225DAD"/>
    <w:rsid w:val="00235EFC"/>
    <w:rsid w:val="00243531"/>
    <w:rsid w:val="00247551"/>
    <w:rsid w:val="002479C8"/>
    <w:rsid w:val="002511E5"/>
    <w:rsid w:val="00251E31"/>
    <w:rsid w:val="00252075"/>
    <w:rsid w:val="00256B68"/>
    <w:rsid w:val="00262626"/>
    <w:rsid w:val="00262EDD"/>
    <w:rsid w:val="0026367C"/>
    <w:rsid w:val="00263C2D"/>
    <w:rsid w:val="002641CC"/>
    <w:rsid w:val="002725A8"/>
    <w:rsid w:val="0027303F"/>
    <w:rsid w:val="0027340D"/>
    <w:rsid w:val="00275CA8"/>
    <w:rsid w:val="00276CF0"/>
    <w:rsid w:val="00276EA9"/>
    <w:rsid w:val="002807A2"/>
    <w:rsid w:val="00280F31"/>
    <w:rsid w:val="002820A3"/>
    <w:rsid w:val="0028469E"/>
    <w:rsid w:val="00290504"/>
    <w:rsid w:val="00291171"/>
    <w:rsid w:val="002922ED"/>
    <w:rsid w:val="0029272B"/>
    <w:rsid w:val="00292A30"/>
    <w:rsid w:val="0029373F"/>
    <w:rsid w:val="00295999"/>
    <w:rsid w:val="002A0C8C"/>
    <w:rsid w:val="002A22AD"/>
    <w:rsid w:val="002A6576"/>
    <w:rsid w:val="002A68A3"/>
    <w:rsid w:val="002B068E"/>
    <w:rsid w:val="002B2FBB"/>
    <w:rsid w:val="002B3A3D"/>
    <w:rsid w:val="002B4C2D"/>
    <w:rsid w:val="002B7B52"/>
    <w:rsid w:val="002C0668"/>
    <w:rsid w:val="002C1D07"/>
    <w:rsid w:val="002C2A40"/>
    <w:rsid w:val="002C338B"/>
    <w:rsid w:val="002C59DF"/>
    <w:rsid w:val="002C5AFA"/>
    <w:rsid w:val="002D1BDF"/>
    <w:rsid w:val="002D3C43"/>
    <w:rsid w:val="002D4D87"/>
    <w:rsid w:val="002E01CC"/>
    <w:rsid w:val="002E0F95"/>
    <w:rsid w:val="002E2E3D"/>
    <w:rsid w:val="002E565F"/>
    <w:rsid w:val="002E5B20"/>
    <w:rsid w:val="002E5FC3"/>
    <w:rsid w:val="002E6B99"/>
    <w:rsid w:val="002F0E1A"/>
    <w:rsid w:val="002F649D"/>
    <w:rsid w:val="00300E31"/>
    <w:rsid w:val="00303D2C"/>
    <w:rsid w:val="0030416B"/>
    <w:rsid w:val="0030560C"/>
    <w:rsid w:val="00305919"/>
    <w:rsid w:val="00311127"/>
    <w:rsid w:val="00311EA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447DB"/>
    <w:rsid w:val="0035047B"/>
    <w:rsid w:val="00352C02"/>
    <w:rsid w:val="00373041"/>
    <w:rsid w:val="00373E18"/>
    <w:rsid w:val="00376340"/>
    <w:rsid w:val="00380F33"/>
    <w:rsid w:val="00381352"/>
    <w:rsid w:val="00381445"/>
    <w:rsid w:val="0038145E"/>
    <w:rsid w:val="00384417"/>
    <w:rsid w:val="003910DA"/>
    <w:rsid w:val="003911B8"/>
    <w:rsid w:val="00393696"/>
    <w:rsid w:val="00396916"/>
    <w:rsid w:val="00397D52"/>
    <w:rsid w:val="003A1CB9"/>
    <w:rsid w:val="003A27E6"/>
    <w:rsid w:val="003A7BF3"/>
    <w:rsid w:val="003A7E00"/>
    <w:rsid w:val="003B1F17"/>
    <w:rsid w:val="003B29EC"/>
    <w:rsid w:val="003B3181"/>
    <w:rsid w:val="003B7667"/>
    <w:rsid w:val="003C14DB"/>
    <w:rsid w:val="003C23D4"/>
    <w:rsid w:val="003C4273"/>
    <w:rsid w:val="003C5387"/>
    <w:rsid w:val="003C73F8"/>
    <w:rsid w:val="003C76E9"/>
    <w:rsid w:val="003D2360"/>
    <w:rsid w:val="003D637C"/>
    <w:rsid w:val="003E3A15"/>
    <w:rsid w:val="003E57AD"/>
    <w:rsid w:val="003E6C85"/>
    <w:rsid w:val="003F061B"/>
    <w:rsid w:val="003F215D"/>
    <w:rsid w:val="003F5D5C"/>
    <w:rsid w:val="003F5DC1"/>
    <w:rsid w:val="003F70B6"/>
    <w:rsid w:val="004006D3"/>
    <w:rsid w:val="00401069"/>
    <w:rsid w:val="00402784"/>
    <w:rsid w:val="004030CC"/>
    <w:rsid w:val="00404FF4"/>
    <w:rsid w:val="00411AFA"/>
    <w:rsid w:val="004126BE"/>
    <w:rsid w:val="00415F18"/>
    <w:rsid w:val="00417588"/>
    <w:rsid w:val="00420919"/>
    <w:rsid w:val="0042116F"/>
    <w:rsid w:val="00425ED9"/>
    <w:rsid w:val="004312D7"/>
    <w:rsid w:val="004312F4"/>
    <w:rsid w:val="0044217F"/>
    <w:rsid w:val="004440D5"/>
    <w:rsid w:val="00446349"/>
    <w:rsid w:val="004467ED"/>
    <w:rsid w:val="00456EC9"/>
    <w:rsid w:val="004601C3"/>
    <w:rsid w:val="00467C24"/>
    <w:rsid w:val="004708FA"/>
    <w:rsid w:val="00474B62"/>
    <w:rsid w:val="0047790F"/>
    <w:rsid w:val="004808CC"/>
    <w:rsid w:val="004818D0"/>
    <w:rsid w:val="00484BA9"/>
    <w:rsid w:val="00486E6F"/>
    <w:rsid w:val="00493FE5"/>
    <w:rsid w:val="004A51A9"/>
    <w:rsid w:val="004B073E"/>
    <w:rsid w:val="004B0896"/>
    <w:rsid w:val="004B1892"/>
    <w:rsid w:val="004B1B0F"/>
    <w:rsid w:val="004B3541"/>
    <w:rsid w:val="004B440E"/>
    <w:rsid w:val="004B7257"/>
    <w:rsid w:val="004C0957"/>
    <w:rsid w:val="004C0E15"/>
    <w:rsid w:val="004C206D"/>
    <w:rsid w:val="004C650D"/>
    <w:rsid w:val="004D0514"/>
    <w:rsid w:val="004D185A"/>
    <w:rsid w:val="004D1DBB"/>
    <w:rsid w:val="004D255F"/>
    <w:rsid w:val="004D37F8"/>
    <w:rsid w:val="004D41CF"/>
    <w:rsid w:val="004D5014"/>
    <w:rsid w:val="004D52C2"/>
    <w:rsid w:val="004E0508"/>
    <w:rsid w:val="004E06DF"/>
    <w:rsid w:val="004E650E"/>
    <w:rsid w:val="004F0B3D"/>
    <w:rsid w:val="004F0FA9"/>
    <w:rsid w:val="004F4755"/>
    <w:rsid w:val="004F53A7"/>
    <w:rsid w:val="004F79A4"/>
    <w:rsid w:val="00502E57"/>
    <w:rsid w:val="00506756"/>
    <w:rsid w:val="0050772F"/>
    <w:rsid w:val="00507A81"/>
    <w:rsid w:val="00507C6C"/>
    <w:rsid w:val="005102DF"/>
    <w:rsid w:val="0051082B"/>
    <w:rsid w:val="00512244"/>
    <w:rsid w:val="00513496"/>
    <w:rsid w:val="005139F8"/>
    <w:rsid w:val="0051537E"/>
    <w:rsid w:val="005158DD"/>
    <w:rsid w:val="00521850"/>
    <w:rsid w:val="0052240F"/>
    <w:rsid w:val="005275F9"/>
    <w:rsid w:val="005307B8"/>
    <w:rsid w:val="00531D32"/>
    <w:rsid w:val="005374E9"/>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7B30"/>
    <w:rsid w:val="00580A56"/>
    <w:rsid w:val="00581909"/>
    <w:rsid w:val="005856FA"/>
    <w:rsid w:val="00585BA1"/>
    <w:rsid w:val="00587498"/>
    <w:rsid w:val="00587968"/>
    <w:rsid w:val="00590F4D"/>
    <w:rsid w:val="0059346C"/>
    <w:rsid w:val="005943F1"/>
    <w:rsid w:val="00594C01"/>
    <w:rsid w:val="00596ECF"/>
    <w:rsid w:val="005A435A"/>
    <w:rsid w:val="005A4D3E"/>
    <w:rsid w:val="005A571F"/>
    <w:rsid w:val="005A5C49"/>
    <w:rsid w:val="005A7CCC"/>
    <w:rsid w:val="005B0001"/>
    <w:rsid w:val="005B0846"/>
    <w:rsid w:val="005B128F"/>
    <w:rsid w:val="005B1ED5"/>
    <w:rsid w:val="005C109C"/>
    <w:rsid w:val="005C2E6F"/>
    <w:rsid w:val="005C58A6"/>
    <w:rsid w:val="005D0264"/>
    <w:rsid w:val="005D0A9D"/>
    <w:rsid w:val="005D5F5C"/>
    <w:rsid w:val="005D6353"/>
    <w:rsid w:val="005D7D5C"/>
    <w:rsid w:val="005E56AB"/>
    <w:rsid w:val="005E7BB1"/>
    <w:rsid w:val="005F53A3"/>
    <w:rsid w:val="005F5D1F"/>
    <w:rsid w:val="005F78D7"/>
    <w:rsid w:val="005F7FF2"/>
    <w:rsid w:val="00601017"/>
    <w:rsid w:val="00602670"/>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5670E"/>
    <w:rsid w:val="0066243F"/>
    <w:rsid w:val="0066527D"/>
    <w:rsid w:val="00670F88"/>
    <w:rsid w:val="00676CF0"/>
    <w:rsid w:val="00677AA6"/>
    <w:rsid w:val="00684FDB"/>
    <w:rsid w:val="00685DCE"/>
    <w:rsid w:val="00686838"/>
    <w:rsid w:val="00686C93"/>
    <w:rsid w:val="00691C44"/>
    <w:rsid w:val="00693FF6"/>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D4DFE"/>
    <w:rsid w:val="006E02DA"/>
    <w:rsid w:val="006E343A"/>
    <w:rsid w:val="006E4B3E"/>
    <w:rsid w:val="006E56EC"/>
    <w:rsid w:val="006F0444"/>
    <w:rsid w:val="006F18DC"/>
    <w:rsid w:val="006F4EF7"/>
    <w:rsid w:val="007006B0"/>
    <w:rsid w:val="007042C6"/>
    <w:rsid w:val="00705426"/>
    <w:rsid w:val="00705B79"/>
    <w:rsid w:val="00705BD4"/>
    <w:rsid w:val="00706A98"/>
    <w:rsid w:val="00710603"/>
    <w:rsid w:val="00712EF3"/>
    <w:rsid w:val="00713685"/>
    <w:rsid w:val="00716AC7"/>
    <w:rsid w:val="00720DD9"/>
    <w:rsid w:val="00721B81"/>
    <w:rsid w:val="00722299"/>
    <w:rsid w:val="007224C0"/>
    <w:rsid w:val="00722FF0"/>
    <w:rsid w:val="00723040"/>
    <w:rsid w:val="00732D46"/>
    <w:rsid w:val="007331B3"/>
    <w:rsid w:val="00736114"/>
    <w:rsid w:val="00744CC2"/>
    <w:rsid w:val="00744D10"/>
    <w:rsid w:val="00746294"/>
    <w:rsid w:val="0074725D"/>
    <w:rsid w:val="0074745E"/>
    <w:rsid w:val="00750555"/>
    <w:rsid w:val="00751A95"/>
    <w:rsid w:val="00752D2E"/>
    <w:rsid w:val="007562D9"/>
    <w:rsid w:val="00756CAF"/>
    <w:rsid w:val="00757735"/>
    <w:rsid w:val="00757C8C"/>
    <w:rsid w:val="00760275"/>
    <w:rsid w:val="00763D0A"/>
    <w:rsid w:val="007643CE"/>
    <w:rsid w:val="00764A3F"/>
    <w:rsid w:val="007654F8"/>
    <w:rsid w:val="0077172A"/>
    <w:rsid w:val="00774639"/>
    <w:rsid w:val="00776CE3"/>
    <w:rsid w:val="00777498"/>
    <w:rsid w:val="00782732"/>
    <w:rsid w:val="007828F1"/>
    <w:rsid w:val="0078368F"/>
    <w:rsid w:val="007873FE"/>
    <w:rsid w:val="00787506"/>
    <w:rsid w:val="00790009"/>
    <w:rsid w:val="007908B5"/>
    <w:rsid w:val="00790A4E"/>
    <w:rsid w:val="007920B0"/>
    <w:rsid w:val="007939F6"/>
    <w:rsid w:val="007961A5"/>
    <w:rsid w:val="007A1A05"/>
    <w:rsid w:val="007A2957"/>
    <w:rsid w:val="007A2D60"/>
    <w:rsid w:val="007A34BC"/>
    <w:rsid w:val="007A3C5B"/>
    <w:rsid w:val="007A47CE"/>
    <w:rsid w:val="007A56A9"/>
    <w:rsid w:val="007A790A"/>
    <w:rsid w:val="007B0DB4"/>
    <w:rsid w:val="007B29DC"/>
    <w:rsid w:val="007B3C8E"/>
    <w:rsid w:val="007B5026"/>
    <w:rsid w:val="007D1A34"/>
    <w:rsid w:val="007D2723"/>
    <w:rsid w:val="007D42BA"/>
    <w:rsid w:val="007D4F57"/>
    <w:rsid w:val="007E074A"/>
    <w:rsid w:val="007E20D8"/>
    <w:rsid w:val="007E3233"/>
    <w:rsid w:val="007E5258"/>
    <w:rsid w:val="007E68CD"/>
    <w:rsid w:val="007E7145"/>
    <w:rsid w:val="007F22B3"/>
    <w:rsid w:val="007F6F55"/>
    <w:rsid w:val="00806902"/>
    <w:rsid w:val="00810F9E"/>
    <w:rsid w:val="00813B7D"/>
    <w:rsid w:val="00820628"/>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745D2"/>
    <w:rsid w:val="008849A3"/>
    <w:rsid w:val="00891C1C"/>
    <w:rsid w:val="008925F4"/>
    <w:rsid w:val="008946D2"/>
    <w:rsid w:val="00897BC5"/>
    <w:rsid w:val="008A16A9"/>
    <w:rsid w:val="008A433B"/>
    <w:rsid w:val="008A4CE8"/>
    <w:rsid w:val="008A6A6C"/>
    <w:rsid w:val="008B572A"/>
    <w:rsid w:val="008B5C30"/>
    <w:rsid w:val="008B6036"/>
    <w:rsid w:val="008C00C3"/>
    <w:rsid w:val="008C30B6"/>
    <w:rsid w:val="008C5B39"/>
    <w:rsid w:val="008C72C2"/>
    <w:rsid w:val="008C75A1"/>
    <w:rsid w:val="008D0572"/>
    <w:rsid w:val="008D20D2"/>
    <w:rsid w:val="008D353C"/>
    <w:rsid w:val="008D394A"/>
    <w:rsid w:val="008D6395"/>
    <w:rsid w:val="008D667B"/>
    <w:rsid w:val="008E2254"/>
    <w:rsid w:val="008E345A"/>
    <w:rsid w:val="008E3DEF"/>
    <w:rsid w:val="008F0AC3"/>
    <w:rsid w:val="008F230D"/>
    <w:rsid w:val="008F396B"/>
    <w:rsid w:val="008F4477"/>
    <w:rsid w:val="008F7523"/>
    <w:rsid w:val="008F7873"/>
    <w:rsid w:val="00905761"/>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4ED2"/>
    <w:rsid w:val="0094679D"/>
    <w:rsid w:val="00952CF6"/>
    <w:rsid w:val="00954052"/>
    <w:rsid w:val="00957186"/>
    <w:rsid w:val="00957E46"/>
    <w:rsid w:val="00962C59"/>
    <w:rsid w:val="009702F9"/>
    <w:rsid w:val="00971485"/>
    <w:rsid w:val="00971C49"/>
    <w:rsid w:val="0098118A"/>
    <w:rsid w:val="009845F9"/>
    <w:rsid w:val="00985A71"/>
    <w:rsid w:val="00986F7C"/>
    <w:rsid w:val="009924C7"/>
    <w:rsid w:val="00996971"/>
    <w:rsid w:val="0099781A"/>
    <w:rsid w:val="009A2128"/>
    <w:rsid w:val="009A24AF"/>
    <w:rsid w:val="009A3994"/>
    <w:rsid w:val="009A4180"/>
    <w:rsid w:val="009B0444"/>
    <w:rsid w:val="009B16F3"/>
    <w:rsid w:val="009B1A16"/>
    <w:rsid w:val="009B2AD5"/>
    <w:rsid w:val="009B2F0E"/>
    <w:rsid w:val="009B368B"/>
    <w:rsid w:val="009C307E"/>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5D51"/>
    <w:rsid w:val="009F68CB"/>
    <w:rsid w:val="009F74CF"/>
    <w:rsid w:val="009F7637"/>
    <w:rsid w:val="00A02201"/>
    <w:rsid w:val="00A03528"/>
    <w:rsid w:val="00A045C2"/>
    <w:rsid w:val="00A05CDC"/>
    <w:rsid w:val="00A05DCE"/>
    <w:rsid w:val="00A11DED"/>
    <w:rsid w:val="00A2118A"/>
    <w:rsid w:val="00A23B27"/>
    <w:rsid w:val="00A24F87"/>
    <w:rsid w:val="00A30E2F"/>
    <w:rsid w:val="00A31316"/>
    <w:rsid w:val="00A31BAC"/>
    <w:rsid w:val="00A36413"/>
    <w:rsid w:val="00A3799B"/>
    <w:rsid w:val="00A42B57"/>
    <w:rsid w:val="00A441B1"/>
    <w:rsid w:val="00A45FDC"/>
    <w:rsid w:val="00A471C2"/>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462"/>
    <w:rsid w:val="00AB1550"/>
    <w:rsid w:val="00AB1D3B"/>
    <w:rsid w:val="00AB57A2"/>
    <w:rsid w:val="00AB58D0"/>
    <w:rsid w:val="00AB72AE"/>
    <w:rsid w:val="00AC48B4"/>
    <w:rsid w:val="00AC64BA"/>
    <w:rsid w:val="00AC651F"/>
    <w:rsid w:val="00AC68D0"/>
    <w:rsid w:val="00AC7EE1"/>
    <w:rsid w:val="00AD0DF2"/>
    <w:rsid w:val="00AD1744"/>
    <w:rsid w:val="00AD3553"/>
    <w:rsid w:val="00AE082A"/>
    <w:rsid w:val="00AE283B"/>
    <w:rsid w:val="00AE3120"/>
    <w:rsid w:val="00AE3318"/>
    <w:rsid w:val="00AE518F"/>
    <w:rsid w:val="00AE6C0D"/>
    <w:rsid w:val="00AF4168"/>
    <w:rsid w:val="00B0091C"/>
    <w:rsid w:val="00B01C8E"/>
    <w:rsid w:val="00B0221D"/>
    <w:rsid w:val="00B058B5"/>
    <w:rsid w:val="00B05D41"/>
    <w:rsid w:val="00B064B5"/>
    <w:rsid w:val="00B07D20"/>
    <w:rsid w:val="00B11341"/>
    <w:rsid w:val="00B14D7B"/>
    <w:rsid w:val="00B154E2"/>
    <w:rsid w:val="00B1570B"/>
    <w:rsid w:val="00B168B1"/>
    <w:rsid w:val="00B21253"/>
    <w:rsid w:val="00B24EDF"/>
    <w:rsid w:val="00B252B4"/>
    <w:rsid w:val="00B2774B"/>
    <w:rsid w:val="00B27CD3"/>
    <w:rsid w:val="00B34334"/>
    <w:rsid w:val="00B34649"/>
    <w:rsid w:val="00B37F59"/>
    <w:rsid w:val="00B411FD"/>
    <w:rsid w:val="00B471A7"/>
    <w:rsid w:val="00B515CA"/>
    <w:rsid w:val="00B54441"/>
    <w:rsid w:val="00B569AE"/>
    <w:rsid w:val="00B57C8D"/>
    <w:rsid w:val="00B60230"/>
    <w:rsid w:val="00B6034C"/>
    <w:rsid w:val="00B607D0"/>
    <w:rsid w:val="00B62DA3"/>
    <w:rsid w:val="00B63A8A"/>
    <w:rsid w:val="00B65371"/>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1FD7"/>
    <w:rsid w:val="00BA5E02"/>
    <w:rsid w:val="00BB0AF6"/>
    <w:rsid w:val="00BB612D"/>
    <w:rsid w:val="00BC2F6A"/>
    <w:rsid w:val="00BC4315"/>
    <w:rsid w:val="00BD0B5B"/>
    <w:rsid w:val="00BD248F"/>
    <w:rsid w:val="00BD29D1"/>
    <w:rsid w:val="00BD2E8B"/>
    <w:rsid w:val="00BD4EBB"/>
    <w:rsid w:val="00BD52A3"/>
    <w:rsid w:val="00BE1C1E"/>
    <w:rsid w:val="00BF1F98"/>
    <w:rsid w:val="00BF5213"/>
    <w:rsid w:val="00C00C03"/>
    <w:rsid w:val="00C025EF"/>
    <w:rsid w:val="00C04BBC"/>
    <w:rsid w:val="00C07105"/>
    <w:rsid w:val="00C079E8"/>
    <w:rsid w:val="00C10064"/>
    <w:rsid w:val="00C113AB"/>
    <w:rsid w:val="00C11F3E"/>
    <w:rsid w:val="00C17D34"/>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54925"/>
    <w:rsid w:val="00C61C3F"/>
    <w:rsid w:val="00C63076"/>
    <w:rsid w:val="00C65F8F"/>
    <w:rsid w:val="00C67D9E"/>
    <w:rsid w:val="00C7131C"/>
    <w:rsid w:val="00C714D7"/>
    <w:rsid w:val="00C74A2D"/>
    <w:rsid w:val="00C77A5D"/>
    <w:rsid w:val="00C81C6F"/>
    <w:rsid w:val="00C82D85"/>
    <w:rsid w:val="00C8344F"/>
    <w:rsid w:val="00C84B4F"/>
    <w:rsid w:val="00C85835"/>
    <w:rsid w:val="00C875C9"/>
    <w:rsid w:val="00C9095A"/>
    <w:rsid w:val="00C946B2"/>
    <w:rsid w:val="00CA086F"/>
    <w:rsid w:val="00CA09FB"/>
    <w:rsid w:val="00CA4BE9"/>
    <w:rsid w:val="00CB04DB"/>
    <w:rsid w:val="00CB0F3D"/>
    <w:rsid w:val="00CB4791"/>
    <w:rsid w:val="00CB5772"/>
    <w:rsid w:val="00CB59E5"/>
    <w:rsid w:val="00CB6B77"/>
    <w:rsid w:val="00CC4350"/>
    <w:rsid w:val="00CC4D77"/>
    <w:rsid w:val="00CC51FB"/>
    <w:rsid w:val="00CC5E3C"/>
    <w:rsid w:val="00CC723E"/>
    <w:rsid w:val="00CD63D4"/>
    <w:rsid w:val="00CE5F53"/>
    <w:rsid w:val="00CE6ABC"/>
    <w:rsid w:val="00CF0E52"/>
    <w:rsid w:val="00CF691E"/>
    <w:rsid w:val="00CF7042"/>
    <w:rsid w:val="00D00B98"/>
    <w:rsid w:val="00D0496D"/>
    <w:rsid w:val="00D05409"/>
    <w:rsid w:val="00D05885"/>
    <w:rsid w:val="00D107F6"/>
    <w:rsid w:val="00D10A4B"/>
    <w:rsid w:val="00D14E12"/>
    <w:rsid w:val="00D208DE"/>
    <w:rsid w:val="00D22EC2"/>
    <w:rsid w:val="00D2329D"/>
    <w:rsid w:val="00D26DC7"/>
    <w:rsid w:val="00D27753"/>
    <w:rsid w:val="00D30AC9"/>
    <w:rsid w:val="00D31CE5"/>
    <w:rsid w:val="00D33666"/>
    <w:rsid w:val="00D34E3C"/>
    <w:rsid w:val="00D36287"/>
    <w:rsid w:val="00D37AD8"/>
    <w:rsid w:val="00D46980"/>
    <w:rsid w:val="00D505F2"/>
    <w:rsid w:val="00D530E8"/>
    <w:rsid w:val="00D53963"/>
    <w:rsid w:val="00D54925"/>
    <w:rsid w:val="00D54F1F"/>
    <w:rsid w:val="00D61C33"/>
    <w:rsid w:val="00D61FDF"/>
    <w:rsid w:val="00D66B9F"/>
    <w:rsid w:val="00D66CA7"/>
    <w:rsid w:val="00D70941"/>
    <w:rsid w:val="00D76031"/>
    <w:rsid w:val="00D84620"/>
    <w:rsid w:val="00D84E90"/>
    <w:rsid w:val="00D851A9"/>
    <w:rsid w:val="00D90644"/>
    <w:rsid w:val="00D92CD8"/>
    <w:rsid w:val="00D93527"/>
    <w:rsid w:val="00D937E1"/>
    <w:rsid w:val="00D93D1A"/>
    <w:rsid w:val="00D95B2D"/>
    <w:rsid w:val="00D95E67"/>
    <w:rsid w:val="00D96B32"/>
    <w:rsid w:val="00D978C7"/>
    <w:rsid w:val="00DA0B09"/>
    <w:rsid w:val="00DA126C"/>
    <w:rsid w:val="00DB016C"/>
    <w:rsid w:val="00DB37B9"/>
    <w:rsid w:val="00DB5D1D"/>
    <w:rsid w:val="00DB79DD"/>
    <w:rsid w:val="00DC2600"/>
    <w:rsid w:val="00DC3F24"/>
    <w:rsid w:val="00DC4683"/>
    <w:rsid w:val="00DC71D7"/>
    <w:rsid w:val="00DC78FF"/>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0B4"/>
    <w:rsid w:val="00E00F80"/>
    <w:rsid w:val="00E024C9"/>
    <w:rsid w:val="00E0321A"/>
    <w:rsid w:val="00E04318"/>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0E3"/>
    <w:rsid w:val="00E41DEA"/>
    <w:rsid w:val="00E43354"/>
    <w:rsid w:val="00E442F9"/>
    <w:rsid w:val="00E509B4"/>
    <w:rsid w:val="00E51412"/>
    <w:rsid w:val="00E52F6D"/>
    <w:rsid w:val="00E554E3"/>
    <w:rsid w:val="00E560DE"/>
    <w:rsid w:val="00E572E8"/>
    <w:rsid w:val="00E57F69"/>
    <w:rsid w:val="00E61A2F"/>
    <w:rsid w:val="00E61C72"/>
    <w:rsid w:val="00E61C9E"/>
    <w:rsid w:val="00E63A76"/>
    <w:rsid w:val="00E7081F"/>
    <w:rsid w:val="00E75C5E"/>
    <w:rsid w:val="00E76621"/>
    <w:rsid w:val="00E77A3E"/>
    <w:rsid w:val="00E803BF"/>
    <w:rsid w:val="00E86A40"/>
    <w:rsid w:val="00E87579"/>
    <w:rsid w:val="00E87C48"/>
    <w:rsid w:val="00E9321B"/>
    <w:rsid w:val="00EA0DAC"/>
    <w:rsid w:val="00EA2986"/>
    <w:rsid w:val="00EA4E58"/>
    <w:rsid w:val="00EA62AF"/>
    <w:rsid w:val="00EA69D9"/>
    <w:rsid w:val="00EA6D4A"/>
    <w:rsid w:val="00EB02A4"/>
    <w:rsid w:val="00EB0BFC"/>
    <w:rsid w:val="00EB1C0C"/>
    <w:rsid w:val="00EB24A3"/>
    <w:rsid w:val="00EB4E68"/>
    <w:rsid w:val="00EB51D8"/>
    <w:rsid w:val="00EB5803"/>
    <w:rsid w:val="00EB67C8"/>
    <w:rsid w:val="00EC258D"/>
    <w:rsid w:val="00EC2EA3"/>
    <w:rsid w:val="00EC53C0"/>
    <w:rsid w:val="00ED0F99"/>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252A"/>
    <w:rsid w:val="00F051F3"/>
    <w:rsid w:val="00F05E97"/>
    <w:rsid w:val="00F10B23"/>
    <w:rsid w:val="00F1121B"/>
    <w:rsid w:val="00F1190C"/>
    <w:rsid w:val="00F14254"/>
    <w:rsid w:val="00F14D23"/>
    <w:rsid w:val="00F22015"/>
    <w:rsid w:val="00F23EAF"/>
    <w:rsid w:val="00F24F1A"/>
    <w:rsid w:val="00F26C79"/>
    <w:rsid w:val="00F27BF5"/>
    <w:rsid w:val="00F27DC9"/>
    <w:rsid w:val="00F40C2D"/>
    <w:rsid w:val="00F41433"/>
    <w:rsid w:val="00F4542C"/>
    <w:rsid w:val="00F46C69"/>
    <w:rsid w:val="00F47334"/>
    <w:rsid w:val="00F5066E"/>
    <w:rsid w:val="00F5343A"/>
    <w:rsid w:val="00F66E0E"/>
    <w:rsid w:val="00F675A6"/>
    <w:rsid w:val="00F72996"/>
    <w:rsid w:val="00F73516"/>
    <w:rsid w:val="00F76850"/>
    <w:rsid w:val="00F80525"/>
    <w:rsid w:val="00F8120F"/>
    <w:rsid w:val="00F85B28"/>
    <w:rsid w:val="00F91164"/>
    <w:rsid w:val="00F917B2"/>
    <w:rsid w:val="00F96DF0"/>
    <w:rsid w:val="00F977CC"/>
    <w:rsid w:val="00FA0FE5"/>
    <w:rsid w:val="00FA3064"/>
    <w:rsid w:val="00FA466B"/>
    <w:rsid w:val="00FA68C7"/>
    <w:rsid w:val="00FB016B"/>
    <w:rsid w:val="00FB05C8"/>
    <w:rsid w:val="00FB0A39"/>
    <w:rsid w:val="00FB0E64"/>
    <w:rsid w:val="00FB101C"/>
    <w:rsid w:val="00FB1DEB"/>
    <w:rsid w:val="00FB2ED5"/>
    <w:rsid w:val="00FB527C"/>
    <w:rsid w:val="00FB5EA8"/>
    <w:rsid w:val="00FB6F00"/>
    <w:rsid w:val="00FC2D3B"/>
    <w:rsid w:val="00FC3007"/>
    <w:rsid w:val="00FC3ED1"/>
    <w:rsid w:val="00FC545D"/>
    <w:rsid w:val="00FD3BD2"/>
    <w:rsid w:val="00FD63E4"/>
    <w:rsid w:val="00FD69ED"/>
    <w:rsid w:val="00FD6C98"/>
    <w:rsid w:val="00FE1344"/>
    <w:rsid w:val="00FE174F"/>
    <w:rsid w:val="00FE18C4"/>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 w:type="character" w:styleId="Hyperlink">
    <w:name w:val="Hyperlink"/>
    <w:basedOn w:val="DefaultParagraphFont"/>
    <w:locked/>
    <w:rsid w:val="00B6537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 w:type="character" w:styleId="Hyperlink">
    <w:name w:val="Hyperlink"/>
    <w:basedOn w:val="DefaultParagraphFont"/>
    <w:locked/>
    <w:rsid w:val="00B6537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88349071">
      <w:bodyDiv w:val="1"/>
      <w:marLeft w:val="0"/>
      <w:marRight w:val="0"/>
      <w:marTop w:val="0"/>
      <w:marBottom w:val="0"/>
      <w:divBdr>
        <w:top w:val="none" w:sz="0" w:space="0" w:color="auto"/>
        <w:left w:val="none" w:sz="0" w:space="0" w:color="auto"/>
        <w:bottom w:val="none" w:sz="0" w:space="0" w:color="auto"/>
        <w:right w:val="none" w:sz="0" w:space="0" w:color="auto"/>
      </w:divBdr>
    </w:div>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688946576">
      <w:bodyDiv w:val="1"/>
      <w:marLeft w:val="0"/>
      <w:marRight w:val="0"/>
      <w:marTop w:val="0"/>
      <w:marBottom w:val="0"/>
      <w:divBdr>
        <w:top w:val="none" w:sz="0" w:space="0" w:color="auto"/>
        <w:left w:val="none" w:sz="0" w:space="0" w:color="auto"/>
        <w:bottom w:val="none" w:sz="0" w:space="0" w:color="auto"/>
        <w:right w:val="none" w:sz="0" w:space="0" w:color="auto"/>
      </w:divBdr>
      <w:divsChild>
        <w:div w:id="1499541024">
          <w:marLeft w:val="1166"/>
          <w:marRight w:val="0"/>
          <w:marTop w:val="120"/>
          <w:marBottom w:val="0"/>
          <w:divBdr>
            <w:top w:val="none" w:sz="0" w:space="0" w:color="auto"/>
            <w:left w:val="none" w:sz="0" w:space="0" w:color="auto"/>
            <w:bottom w:val="none" w:sz="0" w:space="0" w:color="auto"/>
            <w:right w:val="none" w:sz="0" w:space="0" w:color="auto"/>
          </w:divBdr>
        </w:div>
      </w:divsChild>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51327615">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2CE40-B7FE-4CCF-B3B4-4052C4A0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103</TotalTime>
  <Pages>2</Pages>
  <Words>542</Words>
  <Characters>3094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3629</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4</cp:revision>
  <cp:lastPrinted>2013-12-03T04:51:00Z</cp:lastPrinted>
  <dcterms:created xsi:type="dcterms:W3CDTF">2014-06-17T18:30:00Z</dcterms:created>
  <dcterms:modified xsi:type="dcterms:W3CDTF">2014-07-23T14:59:00Z</dcterms:modified>
</cp:coreProperties>
</file>