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2" w:rsidRPr="00924FCD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</w:p>
    <w:p w:rsidR="006D3382" w:rsidRPr="00924FCD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  <w:r w:rsidRPr="00924FCD">
        <w:rPr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924FCD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924FCD" w:rsidRDefault="00D6005B" w:rsidP="001242D8">
      <w:pPr>
        <w:pStyle w:val="BodyA"/>
        <w:rPr>
          <w:sz w:val="20"/>
        </w:rPr>
      </w:pPr>
      <w:r>
        <w:rPr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4041140</wp:posOffset>
                </wp:positionH>
                <wp:positionV relativeFrom="page">
                  <wp:posOffset>1234440</wp:posOffset>
                </wp:positionV>
                <wp:extent cx="2552700" cy="647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Telephone: (011) 498-7100</w:t>
                            </w:r>
                          </w:p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Telefax: (011) 834-1884</w:t>
                            </w:r>
                          </w:p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Web: </w:t>
                            </w:r>
                            <w:hyperlink r:id="rId9" w:history="1">
                              <w:r w:rsidRPr="0008212C">
                                <w:rPr>
                                  <w:rFonts w:ascii="Times New Roman" w:hAnsi="Times New Roman"/>
                                  <w:color w:val="00008B"/>
                                  <w:sz w:val="20"/>
                                  <w:u w:val="single"/>
                                </w:rPr>
                                <w:t>http://www. chamberofmines.org.za</w:t>
                              </w:r>
                            </w:hyperlink>
                          </w:p>
                          <w:p w:rsidR="000229DB" w:rsidRDefault="00F41433">
                            <w:pPr>
                              <w:pStyle w:val="FreeFormA"/>
                              <w:spacing w:line="192" w:lineRule="auto"/>
                              <w:jc w:val="right"/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E-mail</w:t>
                            </w:r>
                            <w:proofErr w:type="gramStart"/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 w:rsidR="00C57964" w:rsidRPr="00C57964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u w:val="single"/>
                              </w:rPr>
                              <w:t>abanyini</w:t>
                            </w:r>
                            <w:proofErr w:type="gramEnd"/>
                            <w:hyperlink r:id="rId10" w:history="1">
                              <w:r w:rsidRPr="00C57964">
                                <w:rPr>
                                  <w:rFonts w:ascii="Times New Roman" w:hAnsi="Times New Roman"/>
                                  <w:color w:val="000000" w:themeColor="text1"/>
                                  <w:sz w:val="20"/>
                                  <w:u w:val="single"/>
                                </w:rPr>
                                <w:t>@chamberofmines.org.za</w:t>
                              </w:r>
                            </w:hyperlink>
                          </w:p>
                          <w:p w:rsidR="00C57964" w:rsidRPr="0008212C" w:rsidRDefault="00C57964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8.2pt;margin-top:97.2pt;width:201pt;height:5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" filled="f" stroked="f" strokeweight="1pt">
                <v:path arrowok="t"/>
                <v:textbox inset="0,0,0,0">
                  <w:txbxContent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Telephone: (011) 498-7100</w:t>
                      </w:r>
                    </w:p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Telefax: (011) 834-1884</w:t>
                      </w:r>
                    </w:p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 xml:space="preserve">Web: </w:t>
                      </w:r>
                      <w:hyperlink r:id="rId11" w:history="1">
                        <w:r w:rsidRPr="0008212C">
                          <w:rPr>
                            <w:rFonts w:ascii="Times New Roman" w:hAnsi="Times New Roman"/>
                            <w:color w:val="00008B"/>
                            <w:sz w:val="20"/>
                            <w:u w:val="single"/>
                          </w:rPr>
                          <w:t>http://www. chamberofmines.org.za</w:t>
                        </w:r>
                      </w:hyperlink>
                    </w:p>
                    <w:p w:rsidR="000229DB" w:rsidRDefault="00F41433">
                      <w:pPr>
                        <w:pStyle w:val="FreeFormA"/>
                        <w:spacing w:line="192" w:lineRule="auto"/>
                        <w:jc w:val="right"/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E-mail</w:t>
                      </w:r>
                      <w:proofErr w:type="gramStart"/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:</w:t>
                      </w:r>
                      <w:r w:rsidR="00C57964" w:rsidRPr="00C57964">
                        <w:rPr>
                          <w:rFonts w:ascii="Times New Roman" w:hAnsi="Times New Roman"/>
                          <w:color w:val="000000" w:themeColor="text1"/>
                          <w:sz w:val="20"/>
                          <w:u w:val="single"/>
                        </w:rPr>
                        <w:t>abanyini</w:t>
                      </w:r>
                      <w:proofErr w:type="gramEnd"/>
                      <w:hyperlink r:id="rId12" w:history="1">
                        <w:r w:rsidRPr="00C57964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u w:val="single"/>
                          </w:rPr>
                          <w:t>@chamberofmines.org.za</w:t>
                        </w:r>
                      </w:hyperlink>
                    </w:p>
                    <w:p w:rsidR="00C57964" w:rsidRPr="0008212C" w:rsidRDefault="00C57964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eastAsia="Times New Roman" w:hAnsi="Times New Roman"/>
                          <w:color w:val="auto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242D8">
        <w:rPr>
          <w:sz w:val="20"/>
        </w:rPr>
        <w:tab/>
      </w:r>
      <w:r w:rsidR="001242D8">
        <w:rPr>
          <w:sz w:val="20"/>
        </w:rPr>
        <w:tab/>
      </w: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C57964" w:rsidRDefault="00C579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C29FF" w:rsidRDefault="00CC29FF" w:rsidP="00CF7A3E">
      <w:pPr>
        <w:jc w:val="center"/>
        <w:rPr>
          <w:b/>
          <w:sz w:val="22"/>
          <w:szCs w:val="22"/>
        </w:rPr>
      </w:pPr>
    </w:p>
    <w:p w:rsidR="0073704F" w:rsidRPr="00CC29FF" w:rsidRDefault="00CF7A3E" w:rsidP="00CC29FF">
      <w:pPr>
        <w:spacing w:line="360" w:lineRule="auto"/>
        <w:jc w:val="center"/>
        <w:rPr>
          <w:b/>
          <w:sz w:val="28"/>
          <w:szCs w:val="28"/>
        </w:rPr>
      </w:pPr>
      <w:r w:rsidRPr="00CC29FF">
        <w:rPr>
          <w:b/>
          <w:sz w:val="28"/>
          <w:szCs w:val="28"/>
        </w:rPr>
        <w:t>A G E N D A</w:t>
      </w:r>
    </w:p>
    <w:p w:rsidR="00C57964" w:rsidRDefault="00C57964" w:rsidP="00CC29FF">
      <w:pPr>
        <w:pStyle w:val="BodyTextIndent"/>
        <w:spacing w:line="360" w:lineRule="auto"/>
        <w:rPr>
          <w:sz w:val="22"/>
          <w:szCs w:val="22"/>
          <w:u w:val="none"/>
        </w:rPr>
      </w:pPr>
      <w:r w:rsidRPr="00CA55F9">
        <w:rPr>
          <w:sz w:val="22"/>
          <w:szCs w:val="22"/>
          <w:u w:val="none"/>
        </w:rPr>
        <w:t xml:space="preserve">MOSH </w:t>
      </w:r>
      <w:r w:rsidR="00D6005B">
        <w:rPr>
          <w:sz w:val="22"/>
          <w:szCs w:val="22"/>
          <w:u w:val="none"/>
        </w:rPr>
        <w:t xml:space="preserve">INTEREST GROUP MEETING </w:t>
      </w:r>
      <w:r w:rsidR="00960210">
        <w:rPr>
          <w:sz w:val="22"/>
          <w:szCs w:val="22"/>
          <w:u w:val="none"/>
        </w:rPr>
        <w:t>–</w:t>
      </w:r>
      <w:r w:rsidR="00D6005B">
        <w:rPr>
          <w:sz w:val="22"/>
          <w:szCs w:val="22"/>
          <w:u w:val="none"/>
        </w:rPr>
        <w:t xml:space="preserve"> </w:t>
      </w:r>
      <w:r w:rsidRPr="00CA55F9">
        <w:rPr>
          <w:sz w:val="22"/>
          <w:szCs w:val="22"/>
          <w:u w:val="none"/>
        </w:rPr>
        <w:t>DUST</w:t>
      </w:r>
    </w:p>
    <w:p w:rsidR="00960210" w:rsidRPr="00960210" w:rsidRDefault="00960210" w:rsidP="00CC29FF">
      <w:pPr>
        <w:pStyle w:val="BodyTextIndent"/>
        <w:spacing w:line="360" w:lineRule="auto"/>
        <w:rPr>
          <w:b w:val="0"/>
          <w:i/>
          <w:sz w:val="22"/>
          <w:szCs w:val="22"/>
          <w:u w:val="none"/>
        </w:rPr>
      </w:pPr>
      <w:r w:rsidRPr="00960210">
        <w:rPr>
          <w:b w:val="0"/>
          <w:i/>
          <w:sz w:val="22"/>
          <w:szCs w:val="22"/>
          <w:u w:val="none"/>
        </w:rPr>
        <w:t>(Multi-stage filtration systems and Winch Covers)</w:t>
      </w:r>
    </w:p>
    <w:p w:rsidR="00C57964" w:rsidRPr="00CA55F9" w:rsidRDefault="00C57964" w:rsidP="00CC29FF">
      <w:pPr>
        <w:spacing w:line="360" w:lineRule="auto"/>
        <w:jc w:val="center"/>
        <w:rPr>
          <w:b/>
          <w:sz w:val="22"/>
          <w:szCs w:val="22"/>
        </w:rPr>
      </w:pPr>
      <w:r w:rsidRPr="00CA55F9">
        <w:rPr>
          <w:b/>
          <w:sz w:val="22"/>
          <w:szCs w:val="22"/>
        </w:rPr>
        <w:t xml:space="preserve">MEETING TO BE HELD AT </w:t>
      </w:r>
      <w:r w:rsidRPr="00CC29FF">
        <w:rPr>
          <w:b/>
          <w:color w:val="FF0000"/>
          <w:sz w:val="22"/>
          <w:szCs w:val="22"/>
        </w:rPr>
        <w:t xml:space="preserve">10:00 </w:t>
      </w:r>
      <w:r w:rsidRPr="00CA55F9">
        <w:rPr>
          <w:b/>
          <w:sz w:val="22"/>
          <w:szCs w:val="22"/>
        </w:rPr>
        <w:t xml:space="preserve">ON THE </w:t>
      </w:r>
      <w:r w:rsidR="00D6005B" w:rsidRPr="00CC29FF">
        <w:rPr>
          <w:b/>
          <w:color w:val="FF0000"/>
          <w:sz w:val="22"/>
          <w:szCs w:val="22"/>
        </w:rPr>
        <w:t>19</w:t>
      </w:r>
      <w:r w:rsidR="00904205" w:rsidRPr="00CC29FF">
        <w:rPr>
          <w:b/>
          <w:color w:val="FF0000"/>
          <w:sz w:val="22"/>
          <w:szCs w:val="22"/>
        </w:rPr>
        <w:t xml:space="preserve"> </w:t>
      </w:r>
      <w:r w:rsidR="00D6005B" w:rsidRPr="00CC29FF">
        <w:rPr>
          <w:b/>
          <w:color w:val="FF0000"/>
          <w:sz w:val="22"/>
          <w:szCs w:val="22"/>
        </w:rPr>
        <w:t>MARCH</w:t>
      </w:r>
      <w:r w:rsidR="00904205" w:rsidRPr="00CC29FF">
        <w:rPr>
          <w:b/>
          <w:color w:val="FF0000"/>
          <w:sz w:val="22"/>
          <w:szCs w:val="22"/>
        </w:rPr>
        <w:t xml:space="preserve"> 2014</w:t>
      </w:r>
      <w:r w:rsidRPr="00CC29FF">
        <w:rPr>
          <w:b/>
          <w:color w:val="FF0000"/>
          <w:sz w:val="22"/>
          <w:szCs w:val="22"/>
        </w:rPr>
        <w:t xml:space="preserve"> </w:t>
      </w:r>
    </w:p>
    <w:p w:rsidR="00C57964" w:rsidRPr="00CA55F9" w:rsidRDefault="00C57964" w:rsidP="00CC29FF">
      <w:pPr>
        <w:spacing w:line="360" w:lineRule="auto"/>
        <w:jc w:val="center"/>
        <w:rPr>
          <w:color w:val="FF0000"/>
          <w:sz w:val="22"/>
          <w:szCs w:val="22"/>
        </w:rPr>
      </w:pPr>
      <w:r w:rsidRPr="00CA55F9">
        <w:rPr>
          <w:b/>
          <w:color w:val="FF0000"/>
          <w:sz w:val="22"/>
          <w:szCs w:val="22"/>
        </w:rPr>
        <w:t xml:space="preserve">VENUE: </w:t>
      </w:r>
      <w:r w:rsidR="00D6005B" w:rsidRPr="00CC29FF">
        <w:rPr>
          <w:b/>
          <w:color w:val="000000" w:themeColor="text1"/>
          <w:sz w:val="22"/>
          <w:szCs w:val="22"/>
        </w:rPr>
        <w:t>Glenburn Lodge</w:t>
      </w:r>
    </w:p>
    <w:p w:rsidR="00C57964" w:rsidRDefault="00C57964" w:rsidP="00CF7A3E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CF7A3E" w:rsidRPr="00924FCD" w:rsidTr="00D37E5A">
        <w:trPr>
          <w:trHeight w:val="400"/>
        </w:trPr>
        <w:tc>
          <w:tcPr>
            <w:tcW w:w="9180" w:type="dxa"/>
          </w:tcPr>
          <w:p w:rsidR="00CF7A3E" w:rsidRPr="00166A72" w:rsidRDefault="00D6005B" w:rsidP="007B5C0D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166A72">
              <w:rPr>
                <w:b/>
                <w:color w:val="FF0000"/>
              </w:rPr>
              <w:t>GLENBURN LODGE EMERGENCY PROCEDURES</w:t>
            </w:r>
            <w:r w:rsidR="00C57964" w:rsidRPr="00166A72">
              <w:rPr>
                <w:b/>
                <w:color w:val="FF0000"/>
              </w:rPr>
              <w:t xml:space="preserve"> – TO NOTE</w:t>
            </w:r>
          </w:p>
        </w:tc>
      </w:tr>
    </w:tbl>
    <w:p w:rsidR="001E4F3B" w:rsidRPr="00924FCD" w:rsidRDefault="00CF7A3E" w:rsidP="008B048D">
      <w:pPr>
        <w:jc w:val="both"/>
        <w:rPr>
          <w:b/>
          <w:sz w:val="20"/>
          <w:szCs w:val="20"/>
        </w:rPr>
      </w:pPr>
      <w:r w:rsidRPr="00924FCD">
        <w:rPr>
          <w:b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1701"/>
        <w:gridCol w:w="1843"/>
        <w:gridCol w:w="992"/>
        <w:gridCol w:w="2130"/>
      </w:tblGrid>
      <w:tr w:rsidR="001E4F3B" w:rsidRPr="00924FCD" w:rsidTr="00166A72">
        <w:trPr>
          <w:trHeight w:val="400"/>
        </w:trPr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Agenda item</w:t>
            </w:r>
          </w:p>
        </w:tc>
        <w:tc>
          <w:tcPr>
            <w:tcW w:w="5670" w:type="dxa"/>
            <w:gridSpan w:val="4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Topic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</w:tcPr>
          <w:p w:rsidR="001E4F3B" w:rsidRPr="00924FCD" w:rsidRDefault="00166A72" w:rsidP="00166A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</w:tr>
      <w:tr w:rsidR="00306F10" w:rsidRPr="00924FCD" w:rsidTr="00365DF7">
        <w:trPr>
          <w:trHeight w:val="300"/>
        </w:trPr>
        <w:tc>
          <w:tcPr>
            <w:tcW w:w="1384" w:type="dxa"/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306F10" w:rsidRPr="00166A72" w:rsidRDefault="00306F10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 w:rsidRPr="00166A72">
              <w:rPr>
                <w:b/>
                <w:sz w:val="20"/>
              </w:rPr>
              <w:t xml:space="preserve">Welcome </w:t>
            </w:r>
          </w:p>
          <w:p w:rsidR="00166A72" w:rsidRPr="00166A72" w:rsidRDefault="00166A72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Apologies 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Gerrie Pienaar</w:t>
            </w:r>
          </w:p>
        </w:tc>
      </w:tr>
      <w:tr w:rsidR="00D6005B" w:rsidRPr="00924FCD" w:rsidTr="002B7A65">
        <w:trPr>
          <w:trHeight w:val="1022"/>
        </w:trPr>
        <w:tc>
          <w:tcPr>
            <w:tcW w:w="1384" w:type="dxa"/>
            <w:vAlign w:val="center"/>
          </w:tcPr>
          <w:p w:rsidR="00D6005B" w:rsidRPr="00924FCD" w:rsidRDefault="00D6005B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005B" w:rsidRPr="00924FCD" w:rsidRDefault="00D6005B" w:rsidP="006E4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Background session</w:t>
            </w:r>
            <w:r w:rsidR="0083381D">
              <w:rPr>
                <w:b/>
                <w:sz w:val="20"/>
                <w:szCs w:val="20"/>
              </w:rPr>
              <w:t xml:space="preserve"> (basic training session)</w:t>
            </w:r>
          </w:p>
          <w:p w:rsidR="00D6005B" w:rsidRDefault="00D6005B" w:rsidP="00D6005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24FCD">
              <w:rPr>
                <w:sz w:val="20"/>
                <w:szCs w:val="20"/>
              </w:rPr>
              <w:t xml:space="preserve">.1 </w:t>
            </w:r>
            <w:r>
              <w:rPr>
                <w:color w:val="000000"/>
                <w:sz w:val="20"/>
                <w:szCs w:val="20"/>
              </w:rPr>
              <w:t>Why an Interest Group</w:t>
            </w:r>
          </w:p>
          <w:p w:rsidR="00D6005B" w:rsidRDefault="00D6005B" w:rsidP="00D6005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Adoption process (steps)</w:t>
            </w:r>
          </w:p>
          <w:p w:rsidR="00D6005B" w:rsidRDefault="00D6005B" w:rsidP="00D6005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 Monitoring framework (detail required)</w:t>
            </w:r>
          </w:p>
          <w:p w:rsidR="00A9048D" w:rsidRPr="00924FCD" w:rsidRDefault="001B4171" w:rsidP="00D6005B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 SLP Briefs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D6005B" w:rsidRPr="00924FCD" w:rsidRDefault="00D6005B" w:rsidP="00166A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Gerrie </w:t>
            </w:r>
            <w:r w:rsidR="00166A72">
              <w:rPr>
                <w:b/>
                <w:sz w:val="20"/>
                <w:szCs w:val="20"/>
              </w:rPr>
              <w:t>Pi</w:t>
            </w:r>
            <w:r>
              <w:rPr>
                <w:b/>
                <w:sz w:val="20"/>
                <w:szCs w:val="20"/>
              </w:rPr>
              <w:t xml:space="preserve">enaar and Dr Audrey </w:t>
            </w:r>
            <w:proofErr w:type="spellStart"/>
            <w:r>
              <w:rPr>
                <w:b/>
                <w:sz w:val="20"/>
                <w:szCs w:val="20"/>
              </w:rPr>
              <w:t>Banyini</w:t>
            </w:r>
            <w:proofErr w:type="spellEnd"/>
          </w:p>
        </w:tc>
      </w:tr>
      <w:tr w:rsidR="00166A72" w:rsidRPr="00924FCD" w:rsidTr="00166A72">
        <w:trPr>
          <w:trHeight w:val="510"/>
        </w:trPr>
        <w:tc>
          <w:tcPr>
            <w:tcW w:w="9184" w:type="dxa"/>
            <w:gridSpan w:val="6"/>
            <w:shd w:val="clear" w:color="auto" w:fill="DBE5F1" w:themeFill="accent1" w:themeFillTint="33"/>
            <w:vAlign w:val="center"/>
          </w:tcPr>
          <w:p w:rsidR="00166A72" w:rsidRPr="00166A72" w:rsidRDefault="00166A72" w:rsidP="000E6410">
            <w:pPr>
              <w:jc w:val="center"/>
              <w:rPr>
                <w:b/>
                <w:sz w:val="28"/>
                <w:szCs w:val="28"/>
              </w:rPr>
            </w:pPr>
            <w:r w:rsidRPr="00166A72">
              <w:rPr>
                <w:b/>
                <w:sz w:val="28"/>
                <w:szCs w:val="28"/>
              </w:rPr>
              <w:t>PART A</w:t>
            </w:r>
          </w:p>
        </w:tc>
      </w:tr>
      <w:tr w:rsidR="00365DF7" w:rsidRPr="00924FCD" w:rsidTr="00365DF7">
        <w:trPr>
          <w:trHeight w:val="776"/>
        </w:trPr>
        <w:tc>
          <w:tcPr>
            <w:tcW w:w="1384" w:type="dxa"/>
            <w:vAlign w:val="center"/>
          </w:tcPr>
          <w:p w:rsidR="00365DF7" w:rsidRPr="00924FCD" w:rsidRDefault="00365DF7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365DF7" w:rsidRDefault="00365DF7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</w:t>
            </w:r>
          </w:p>
          <w:p w:rsidR="00365DF7" w:rsidRDefault="00365DF7" w:rsidP="00D60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 </w:t>
            </w:r>
            <w:r w:rsidR="00D6005B">
              <w:rPr>
                <w:sz w:val="20"/>
                <w:szCs w:val="20"/>
              </w:rPr>
              <w:t>Winch covers</w:t>
            </w:r>
          </w:p>
          <w:p w:rsidR="00D6005B" w:rsidRDefault="00D6005B" w:rsidP="00D60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Open discussion</w:t>
            </w:r>
          </w:p>
          <w:p w:rsidR="00D6005B" w:rsidRPr="00416C34" w:rsidRDefault="00D6005B" w:rsidP="00D60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Way forward</w:t>
            </w:r>
          </w:p>
        </w:tc>
        <w:tc>
          <w:tcPr>
            <w:tcW w:w="2130" w:type="dxa"/>
            <w:vAlign w:val="center"/>
          </w:tcPr>
          <w:p w:rsidR="00365DF7" w:rsidRDefault="00365DF7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365DF7" w:rsidRDefault="00D6005B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Beatrix</w:t>
            </w:r>
            <w:r w:rsidR="00365DF7">
              <w:rPr>
                <w:b/>
                <w:sz w:val="20"/>
                <w:szCs w:val="20"/>
              </w:rPr>
              <w:t xml:space="preserve"> Team</w:t>
            </w:r>
          </w:p>
          <w:p w:rsidR="00D6005B" w:rsidRDefault="00D6005B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  <w:p w:rsidR="00365DF7" w:rsidRPr="00924FCD" w:rsidRDefault="00D6005B" w:rsidP="00D60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Gerrie Pienaar</w:t>
            </w:r>
          </w:p>
        </w:tc>
      </w:tr>
      <w:tr w:rsidR="00166A72" w:rsidRPr="00924FCD" w:rsidTr="00166A72">
        <w:trPr>
          <w:trHeight w:val="615"/>
        </w:trPr>
        <w:tc>
          <w:tcPr>
            <w:tcW w:w="9184" w:type="dxa"/>
            <w:gridSpan w:val="6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66A72" w:rsidRPr="00166A72" w:rsidRDefault="00166A72" w:rsidP="000E6410">
            <w:pPr>
              <w:jc w:val="center"/>
              <w:rPr>
                <w:b/>
                <w:sz w:val="28"/>
                <w:szCs w:val="28"/>
              </w:rPr>
            </w:pPr>
            <w:r w:rsidRPr="00166A72">
              <w:rPr>
                <w:b/>
                <w:sz w:val="28"/>
                <w:szCs w:val="28"/>
              </w:rPr>
              <w:t>PART B</w:t>
            </w:r>
          </w:p>
        </w:tc>
      </w:tr>
      <w:tr w:rsidR="00AF1A31" w:rsidRPr="00924FCD" w:rsidTr="00AF1A31">
        <w:trPr>
          <w:trHeight w:val="34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F1A31" w:rsidRPr="00AF1A31" w:rsidRDefault="00AF1A31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AF1A31" w:rsidRPr="00AF1A31" w:rsidRDefault="00AF1A31" w:rsidP="000E6410">
            <w:pPr>
              <w:jc w:val="center"/>
              <w:rPr>
                <w:b/>
                <w:sz w:val="20"/>
                <w:szCs w:val="20"/>
              </w:rPr>
            </w:pPr>
            <w:r w:rsidRPr="00AF1A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F1A31" w:rsidRPr="00AF1A31" w:rsidRDefault="00D6005B" w:rsidP="009042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</w:t>
            </w:r>
          </w:p>
          <w:p w:rsidR="00AF1A31" w:rsidRPr="00623490" w:rsidRDefault="00AF1A31" w:rsidP="00904205">
            <w:pPr>
              <w:rPr>
                <w:sz w:val="20"/>
                <w:szCs w:val="20"/>
              </w:rPr>
            </w:pPr>
            <w:r w:rsidRPr="00623490">
              <w:rPr>
                <w:sz w:val="20"/>
                <w:szCs w:val="20"/>
              </w:rPr>
              <w:t xml:space="preserve">4.1 </w:t>
            </w:r>
            <w:r w:rsidR="00D6005B">
              <w:rPr>
                <w:sz w:val="20"/>
                <w:szCs w:val="20"/>
              </w:rPr>
              <w:t>Multi-stage filtration system</w:t>
            </w:r>
          </w:p>
          <w:p w:rsidR="00AF1A31" w:rsidRDefault="00D6005B" w:rsidP="00D60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Open discussion</w:t>
            </w:r>
          </w:p>
          <w:p w:rsidR="00D6005B" w:rsidRPr="00904205" w:rsidRDefault="00D6005B" w:rsidP="00D6005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4.3 Way forward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D6005B" w:rsidRDefault="00D6005B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AF1A31" w:rsidRDefault="00D6005B" w:rsidP="000E641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Phakisa</w:t>
            </w:r>
            <w:proofErr w:type="spellEnd"/>
            <w:r>
              <w:rPr>
                <w:b/>
                <w:sz w:val="20"/>
                <w:szCs w:val="20"/>
              </w:rPr>
              <w:t xml:space="preserve"> Team</w:t>
            </w:r>
          </w:p>
          <w:p w:rsidR="00D6005B" w:rsidRDefault="00D6005B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  <w:p w:rsidR="00D6005B" w:rsidRPr="00D6005B" w:rsidRDefault="00D6005B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Gerrie Pienaar</w:t>
            </w:r>
          </w:p>
        </w:tc>
      </w:tr>
      <w:tr w:rsidR="00A35A5F" w:rsidRPr="00924FCD" w:rsidTr="004F5FBB">
        <w:trPr>
          <w:trHeight w:val="313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6244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A35A5F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Election of Chair</w:t>
            </w:r>
            <w:r w:rsidR="00466586">
              <w:rPr>
                <w:b/>
                <w:sz w:val="20"/>
                <w:szCs w:val="20"/>
              </w:rPr>
              <w:t xml:space="preserve"> - discussion</w:t>
            </w:r>
            <w:bookmarkStart w:id="0" w:name="_GoBack"/>
            <w:bookmarkEnd w:id="0"/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D4794A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924FCD" w:rsidTr="004F5FBB">
        <w:trPr>
          <w:trHeight w:val="313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6244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A35A5F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Calendar </w:t>
            </w:r>
            <w:r w:rsidR="0029053D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2014</w:t>
            </w:r>
          </w:p>
          <w:p w:rsidR="0029053D" w:rsidRPr="0029053D" w:rsidRDefault="0029053D" w:rsidP="000E6410">
            <w:pPr>
              <w:rPr>
                <w:sz w:val="20"/>
                <w:szCs w:val="20"/>
              </w:rPr>
            </w:pPr>
            <w:r w:rsidRPr="0029053D">
              <w:rPr>
                <w:sz w:val="20"/>
                <w:szCs w:val="20"/>
              </w:rPr>
              <w:t>6.1 Frequency of meetings</w:t>
            </w:r>
          </w:p>
          <w:p w:rsidR="0029053D" w:rsidRPr="0029053D" w:rsidRDefault="0029053D" w:rsidP="000E6410">
            <w:pPr>
              <w:rPr>
                <w:sz w:val="20"/>
                <w:szCs w:val="20"/>
              </w:rPr>
            </w:pPr>
            <w:r w:rsidRPr="0029053D">
              <w:rPr>
                <w:sz w:val="20"/>
                <w:szCs w:val="20"/>
              </w:rPr>
              <w:t>6.2 Calendar sync</w:t>
            </w:r>
          </w:p>
          <w:p w:rsidR="0029053D" w:rsidRPr="00924FCD" w:rsidRDefault="0029053D" w:rsidP="000E6410">
            <w:pPr>
              <w:rPr>
                <w:b/>
                <w:sz w:val="20"/>
                <w:szCs w:val="20"/>
              </w:rPr>
            </w:pPr>
            <w:r w:rsidRPr="0029053D">
              <w:rPr>
                <w:sz w:val="20"/>
                <w:szCs w:val="20"/>
              </w:rPr>
              <w:t>6.2 Venues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Pr="00924FCD" w:rsidRDefault="00A35A5F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924FCD" w:rsidTr="00365DF7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Closure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015636" w:rsidTr="004F5FBB">
        <w:tc>
          <w:tcPr>
            <w:tcW w:w="2518" w:type="dxa"/>
            <w:gridSpan w:val="2"/>
            <w:vAlign w:val="center"/>
          </w:tcPr>
          <w:p w:rsidR="00A35A5F" w:rsidRPr="004C0C0B" w:rsidRDefault="00A35A5F" w:rsidP="004F5F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Interest </w:t>
            </w:r>
            <w:proofErr w:type="spellStart"/>
            <w:r>
              <w:rPr>
                <w:b/>
                <w:i/>
                <w:sz w:val="20"/>
              </w:rPr>
              <w:t>GroupMeeting</w:t>
            </w:r>
            <w:proofErr w:type="spellEnd"/>
            <w:r>
              <w:rPr>
                <w:b/>
                <w:i/>
                <w:sz w:val="20"/>
              </w:rPr>
              <w:t xml:space="preserve"> Schedule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Date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4C0C0B">
              <w:rPr>
                <w:b/>
                <w:sz w:val="20"/>
              </w:rPr>
              <w:t>Venue</w:t>
            </w:r>
          </w:p>
        </w:tc>
        <w:tc>
          <w:tcPr>
            <w:tcW w:w="3122" w:type="dxa"/>
            <w:gridSpan w:val="2"/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Responsible person</w:t>
            </w:r>
          </w:p>
        </w:tc>
      </w:tr>
      <w:tr w:rsidR="00A35A5F" w:rsidRPr="00015636" w:rsidTr="004F5FBB">
        <w:trPr>
          <w:trHeight w:val="142"/>
        </w:trPr>
        <w:tc>
          <w:tcPr>
            <w:tcW w:w="2518" w:type="dxa"/>
            <w:gridSpan w:val="2"/>
            <w:vMerge w:val="restart"/>
            <w:vAlign w:val="center"/>
          </w:tcPr>
          <w:p w:rsidR="00A35A5F" w:rsidRPr="00D37E5A" w:rsidRDefault="00A35A5F" w:rsidP="004F5FB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schedule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29053D" w:rsidRDefault="00A35A5F" w:rsidP="004F5FBB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29053D">
              <w:rPr>
                <w:b/>
                <w:i/>
                <w:color w:val="FF0000"/>
                <w:sz w:val="22"/>
                <w:szCs w:val="22"/>
              </w:rPr>
              <w:t>19/03/2014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29053D" w:rsidRDefault="00A35A5F" w:rsidP="00352913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29053D">
              <w:rPr>
                <w:b/>
                <w:i/>
                <w:color w:val="FF0000"/>
                <w:sz w:val="22"/>
                <w:szCs w:val="22"/>
              </w:rPr>
              <w:t>Glenburn Lodge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Pr="0029053D" w:rsidRDefault="00A35A5F" w:rsidP="004F5FBB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29053D">
              <w:rPr>
                <w:b/>
                <w:i/>
                <w:color w:val="FF0000"/>
                <w:sz w:val="22"/>
                <w:szCs w:val="22"/>
              </w:rPr>
              <w:t>MOSH Interest Group</w:t>
            </w:r>
          </w:p>
        </w:tc>
      </w:tr>
      <w:tr w:rsidR="00A35A5F" w:rsidRPr="00365DF7" w:rsidTr="004F5FBB">
        <w:trPr>
          <w:trHeight w:val="118"/>
        </w:trPr>
        <w:tc>
          <w:tcPr>
            <w:tcW w:w="2518" w:type="dxa"/>
            <w:gridSpan w:val="2"/>
            <w:vMerge/>
          </w:tcPr>
          <w:p w:rsidR="00A35A5F" w:rsidRPr="00365DF7" w:rsidRDefault="00A35A5F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365DF7" w:rsidRDefault="00A35A5F" w:rsidP="00FE16A3">
            <w:pPr>
              <w:pStyle w:val="ListParagraph"/>
              <w:ind w:left="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365DF7" w:rsidRDefault="00A35A5F" w:rsidP="00FE16A3">
            <w:pPr>
              <w:pStyle w:val="ListParagraph"/>
              <w:ind w:left="0"/>
              <w:jc w:val="center"/>
              <w:rPr>
                <w:sz w:val="20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Pr="00365DF7" w:rsidRDefault="00A35A5F" w:rsidP="00FE16A3">
            <w:pPr>
              <w:pStyle w:val="ListParagraph"/>
              <w:ind w:left="0"/>
              <w:jc w:val="center"/>
              <w:rPr>
                <w:i/>
                <w:sz w:val="20"/>
              </w:rPr>
            </w:pPr>
          </w:p>
        </w:tc>
      </w:tr>
      <w:tr w:rsidR="00A35A5F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A35A5F" w:rsidRPr="00365DF7" w:rsidRDefault="00A35A5F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365DF7" w:rsidRDefault="00A35A5F" w:rsidP="00FE16A3">
            <w:pPr>
              <w:pStyle w:val="ListParagraph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365DF7" w:rsidRDefault="00A35A5F" w:rsidP="00FE16A3">
            <w:pPr>
              <w:pStyle w:val="ListParagraph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Pr="00365DF7" w:rsidRDefault="00A35A5F" w:rsidP="00FE16A3">
            <w:pPr>
              <w:pStyle w:val="ListParagraph"/>
              <w:ind w:left="0"/>
              <w:jc w:val="center"/>
              <w:rPr>
                <w:i/>
                <w:sz w:val="20"/>
              </w:rPr>
            </w:pPr>
          </w:p>
        </w:tc>
      </w:tr>
      <w:tr w:rsidR="00A35A5F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A35A5F" w:rsidRPr="00365DF7" w:rsidRDefault="00A35A5F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365DF7" w:rsidRDefault="00A35A5F" w:rsidP="00FE16A3">
            <w:pPr>
              <w:pStyle w:val="ListParagraph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365DF7" w:rsidRDefault="00A35A5F" w:rsidP="00F41FBC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365DF7" w:rsidRDefault="00A35A5F" w:rsidP="005839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</w:p>
        </w:tc>
      </w:tr>
    </w:tbl>
    <w:p w:rsidR="001E4F3B" w:rsidRPr="00365DF7" w:rsidRDefault="001E4F3B" w:rsidP="00904205">
      <w:pPr>
        <w:jc w:val="both"/>
        <w:rPr>
          <w:b/>
          <w:sz w:val="20"/>
          <w:szCs w:val="20"/>
        </w:rPr>
      </w:pPr>
    </w:p>
    <w:sectPr w:rsidR="001E4F3B" w:rsidRPr="00365DF7" w:rsidSect="006D1D85">
      <w:headerReference w:type="even" r:id="rId13"/>
      <w:headerReference w:type="default" r:id="rId14"/>
      <w:footerReference w:type="even" r:id="rId15"/>
      <w:footerReference w:type="default" r:id="rId16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7D" w:rsidRDefault="0062397D">
      <w:r>
        <w:separator/>
      </w:r>
    </w:p>
  </w:endnote>
  <w:endnote w:type="continuationSeparator" w:id="0">
    <w:p w:rsidR="0062397D" w:rsidRDefault="0062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7D" w:rsidRDefault="0062397D">
      <w:r>
        <w:separator/>
      </w:r>
    </w:p>
  </w:footnote>
  <w:footnote w:type="continuationSeparator" w:id="0">
    <w:p w:rsidR="0062397D" w:rsidRDefault="0062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AD146E" w:rsidP="006F0029">
    <w:r w:rsidRPr="00AD146E">
      <w:rPr>
        <w:i/>
        <w:sz w:val="22"/>
        <w:szCs w:val="22"/>
      </w:rPr>
      <w:t>Circular 0</w:t>
    </w:r>
    <w:r w:rsidR="00D37E5A">
      <w:rPr>
        <w:i/>
        <w:sz w:val="22"/>
        <w:szCs w:val="22"/>
      </w:rPr>
      <w:t xml:space="preserve">1 </w:t>
    </w:r>
    <w:r w:rsidRPr="00AD146E">
      <w:rPr>
        <w:i/>
        <w:sz w:val="22"/>
        <w:szCs w:val="22"/>
      </w:rPr>
      <w:t xml:space="preserve">of </w:t>
    </w:r>
    <w:r w:rsidR="00D6005B">
      <w:rPr>
        <w:i/>
        <w:sz w:val="22"/>
        <w:szCs w:val="22"/>
      </w:rPr>
      <w:t>19</w:t>
    </w:r>
    <w:r w:rsidR="00272BF3">
      <w:rPr>
        <w:i/>
        <w:sz w:val="22"/>
        <w:szCs w:val="22"/>
      </w:rPr>
      <w:t>/</w:t>
    </w:r>
    <w:r w:rsidR="00365DF7">
      <w:rPr>
        <w:i/>
        <w:sz w:val="22"/>
        <w:szCs w:val="22"/>
      </w:rPr>
      <w:t>0</w:t>
    </w:r>
    <w:r w:rsidR="00D6005B">
      <w:rPr>
        <w:i/>
        <w:sz w:val="22"/>
        <w:szCs w:val="22"/>
      </w:rPr>
      <w:t>3</w:t>
    </w:r>
    <w:r w:rsidRPr="00AD146E">
      <w:rPr>
        <w:i/>
        <w:sz w:val="22"/>
        <w:szCs w:val="22"/>
      </w:rPr>
      <w:t>/201</w:t>
    </w:r>
    <w:r w:rsidR="00365DF7">
      <w:rPr>
        <w:i/>
        <w:sz w:val="22"/>
        <w:szCs w:val="22"/>
      </w:rPr>
      <w:t>4</w:t>
    </w:r>
    <w:r>
      <w:rPr>
        <w:i/>
        <w:sz w:val="22"/>
        <w:szCs w:val="22"/>
      </w:rPr>
      <w:t xml:space="preserve">: </w:t>
    </w:r>
    <w:r w:rsidR="00272BF3">
      <w:rPr>
        <w:i/>
        <w:sz w:val="22"/>
        <w:szCs w:val="22"/>
      </w:rPr>
      <w:t>Agenda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1305"/>
    <w:multiLevelType w:val="multilevel"/>
    <w:tmpl w:val="E0D60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E21DA"/>
    <w:multiLevelType w:val="hybridMultilevel"/>
    <w:tmpl w:val="DF4E4B3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67"/>
    <w:rsid w:val="0000293F"/>
    <w:rsid w:val="000229DB"/>
    <w:rsid w:val="00022FFB"/>
    <w:rsid w:val="0002727B"/>
    <w:rsid w:val="00045A77"/>
    <w:rsid w:val="00052263"/>
    <w:rsid w:val="000574CF"/>
    <w:rsid w:val="00063088"/>
    <w:rsid w:val="00063B56"/>
    <w:rsid w:val="000730AD"/>
    <w:rsid w:val="0008212C"/>
    <w:rsid w:val="00087651"/>
    <w:rsid w:val="000E4AE4"/>
    <w:rsid w:val="000E6410"/>
    <w:rsid w:val="00122235"/>
    <w:rsid w:val="001242D8"/>
    <w:rsid w:val="00134BEF"/>
    <w:rsid w:val="001439C3"/>
    <w:rsid w:val="00166A72"/>
    <w:rsid w:val="001821CF"/>
    <w:rsid w:val="00185687"/>
    <w:rsid w:val="00191F45"/>
    <w:rsid w:val="00195059"/>
    <w:rsid w:val="001B4171"/>
    <w:rsid w:val="001C35A7"/>
    <w:rsid w:val="001D23A7"/>
    <w:rsid w:val="001D75CA"/>
    <w:rsid w:val="001E4D21"/>
    <w:rsid w:val="001E4F3B"/>
    <w:rsid w:val="001F2867"/>
    <w:rsid w:val="002066C6"/>
    <w:rsid w:val="00234735"/>
    <w:rsid w:val="00264BC8"/>
    <w:rsid w:val="00272BF3"/>
    <w:rsid w:val="00280370"/>
    <w:rsid w:val="002843F3"/>
    <w:rsid w:val="002879C2"/>
    <w:rsid w:val="0029053D"/>
    <w:rsid w:val="002C30E3"/>
    <w:rsid w:val="002D1BDF"/>
    <w:rsid w:val="002D3722"/>
    <w:rsid w:val="002D4D66"/>
    <w:rsid w:val="002F63AC"/>
    <w:rsid w:val="002F747D"/>
    <w:rsid w:val="00306F10"/>
    <w:rsid w:val="00313DD9"/>
    <w:rsid w:val="00320D37"/>
    <w:rsid w:val="00323FB4"/>
    <w:rsid w:val="00344FFA"/>
    <w:rsid w:val="0035768A"/>
    <w:rsid w:val="00360692"/>
    <w:rsid w:val="00360DC5"/>
    <w:rsid w:val="00365DF7"/>
    <w:rsid w:val="003927CD"/>
    <w:rsid w:val="003B3F06"/>
    <w:rsid w:val="003E23F7"/>
    <w:rsid w:val="003E2ADC"/>
    <w:rsid w:val="003E3A15"/>
    <w:rsid w:val="003E3D76"/>
    <w:rsid w:val="003F041C"/>
    <w:rsid w:val="004143C3"/>
    <w:rsid w:val="00416C34"/>
    <w:rsid w:val="00442022"/>
    <w:rsid w:val="00446DFF"/>
    <w:rsid w:val="004470E1"/>
    <w:rsid w:val="00461FEF"/>
    <w:rsid w:val="00466586"/>
    <w:rsid w:val="004725A0"/>
    <w:rsid w:val="004A0EA5"/>
    <w:rsid w:val="004A4D5D"/>
    <w:rsid w:val="004B58AB"/>
    <w:rsid w:val="004C0C0B"/>
    <w:rsid w:val="004C263F"/>
    <w:rsid w:val="004D174C"/>
    <w:rsid w:val="004F5FBB"/>
    <w:rsid w:val="005102DF"/>
    <w:rsid w:val="005279A9"/>
    <w:rsid w:val="00540741"/>
    <w:rsid w:val="00572BCF"/>
    <w:rsid w:val="005832F1"/>
    <w:rsid w:val="005A0F8F"/>
    <w:rsid w:val="0062241D"/>
    <w:rsid w:val="00623490"/>
    <w:rsid w:val="0062397D"/>
    <w:rsid w:val="00627046"/>
    <w:rsid w:val="006345C5"/>
    <w:rsid w:val="00645BD3"/>
    <w:rsid w:val="00663EE3"/>
    <w:rsid w:val="00671E6B"/>
    <w:rsid w:val="0068099C"/>
    <w:rsid w:val="006A2EA6"/>
    <w:rsid w:val="006A376F"/>
    <w:rsid w:val="006A455B"/>
    <w:rsid w:val="006C5A0E"/>
    <w:rsid w:val="006C6908"/>
    <w:rsid w:val="006D1D85"/>
    <w:rsid w:val="006D3382"/>
    <w:rsid w:val="006D5A17"/>
    <w:rsid w:val="006F0029"/>
    <w:rsid w:val="006F0444"/>
    <w:rsid w:val="00715197"/>
    <w:rsid w:val="00734EDC"/>
    <w:rsid w:val="0073704F"/>
    <w:rsid w:val="0075358F"/>
    <w:rsid w:val="007A298F"/>
    <w:rsid w:val="007A790A"/>
    <w:rsid w:val="007B0452"/>
    <w:rsid w:val="007B5C0D"/>
    <w:rsid w:val="007D15C6"/>
    <w:rsid w:val="007D7B9F"/>
    <w:rsid w:val="007E3FED"/>
    <w:rsid w:val="007F360E"/>
    <w:rsid w:val="007F547C"/>
    <w:rsid w:val="008273FD"/>
    <w:rsid w:val="0083381D"/>
    <w:rsid w:val="00845A8A"/>
    <w:rsid w:val="008460D8"/>
    <w:rsid w:val="00846749"/>
    <w:rsid w:val="008A7720"/>
    <w:rsid w:val="008B01F1"/>
    <w:rsid w:val="008B048D"/>
    <w:rsid w:val="008B4DAE"/>
    <w:rsid w:val="008C2D92"/>
    <w:rsid w:val="008F570F"/>
    <w:rsid w:val="00904205"/>
    <w:rsid w:val="00922A7B"/>
    <w:rsid w:val="00924FCD"/>
    <w:rsid w:val="00942D47"/>
    <w:rsid w:val="009474DA"/>
    <w:rsid w:val="00960210"/>
    <w:rsid w:val="0096166C"/>
    <w:rsid w:val="0096209F"/>
    <w:rsid w:val="0096566A"/>
    <w:rsid w:val="00976EA9"/>
    <w:rsid w:val="00982AFB"/>
    <w:rsid w:val="009E68F2"/>
    <w:rsid w:val="009F5CFA"/>
    <w:rsid w:val="00A1002E"/>
    <w:rsid w:val="00A2420F"/>
    <w:rsid w:val="00A35A5F"/>
    <w:rsid w:val="00A527E7"/>
    <w:rsid w:val="00A52E51"/>
    <w:rsid w:val="00A65CA8"/>
    <w:rsid w:val="00A70ECC"/>
    <w:rsid w:val="00A71D96"/>
    <w:rsid w:val="00A9048D"/>
    <w:rsid w:val="00AB2C04"/>
    <w:rsid w:val="00AD146E"/>
    <w:rsid w:val="00AE1C13"/>
    <w:rsid w:val="00AE258F"/>
    <w:rsid w:val="00AF1A31"/>
    <w:rsid w:val="00B11CED"/>
    <w:rsid w:val="00B17FE7"/>
    <w:rsid w:val="00B41446"/>
    <w:rsid w:val="00B71F44"/>
    <w:rsid w:val="00B72A1A"/>
    <w:rsid w:val="00B87DC6"/>
    <w:rsid w:val="00B9282F"/>
    <w:rsid w:val="00BB589E"/>
    <w:rsid w:val="00C0066A"/>
    <w:rsid w:val="00C13E8B"/>
    <w:rsid w:val="00C17908"/>
    <w:rsid w:val="00C21C80"/>
    <w:rsid w:val="00C3610E"/>
    <w:rsid w:val="00C57964"/>
    <w:rsid w:val="00C74B61"/>
    <w:rsid w:val="00CA053E"/>
    <w:rsid w:val="00CA55F9"/>
    <w:rsid w:val="00CB1EE5"/>
    <w:rsid w:val="00CB22EA"/>
    <w:rsid w:val="00CC29FF"/>
    <w:rsid w:val="00CD5635"/>
    <w:rsid w:val="00CE2C1F"/>
    <w:rsid w:val="00CF7A3E"/>
    <w:rsid w:val="00D00F0C"/>
    <w:rsid w:val="00D034C5"/>
    <w:rsid w:val="00D2125D"/>
    <w:rsid w:val="00D37E5A"/>
    <w:rsid w:val="00D4794A"/>
    <w:rsid w:val="00D557D2"/>
    <w:rsid w:val="00D6005B"/>
    <w:rsid w:val="00D8705E"/>
    <w:rsid w:val="00DA7188"/>
    <w:rsid w:val="00DC038E"/>
    <w:rsid w:val="00DC23AD"/>
    <w:rsid w:val="00DF2C7D"/>
    <w:rsid w:val="00DF598D"/>
    <w:rsid w:val="00DF598F"/>
    <w:rsid w:val="00E02F4E"/>
    <w:rsid w:val="00E06271"/>
    <w:rsid w:val="00E06835"/>
    <w:rsid w:val="00E41797"/>
    <w:rsid w:val="00EA2A70"/>
    <w:rsid w:val="00EE3DAE"/>
    <w:rsid w:val="00F02827"/>
    <w:rsid w:val="00F04128"/>
    <w:rsid w:val="00F04E46"/>
    <w:rsid w:val="00F12289"/>
    <w:rsid w:val="00F30940"/>
    <w:rsid w:val="00F41433"/>
    <w:rsid w:val="00F41FBC"/>
    <w:rsid w:val="00F45B71"/>
    <w:rsid w:val="00F47167"/>
    <w:rsid w:val="00F62A37"/>
    <w:rsid w:val="00F8386D"/>
    <w:rsid w:val="00FC6124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chamberofmines.org.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ullion.org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~2225332.dotx</Template>
  <TotalTime>89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Gerrie and Audrey</cp:lastModifiedBy>
  <cp:revision>14</cp:revision>
  <cp:lastPrinted>2012-06-27T09:36:00Z</cp:lastPrinted>
  <dcterms:created xsi:type="dcterms:W3CDTF">2014-03-12T06:29:00Z</dcterms:created>
  <dcterms:modified xsi:type="dcterms:W3CDTF">2014-03-12T07:56:00Z</dcterms:modified>
</cp:coreProperties>
</file>