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82" w:rsidRPr="005374E9" w:rsidRDefault="006F0444" w:rsidP="00FB2ED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5374E9">
        <w:rPr>
          <w:rFonts w:asciiTheme="minorHAnsi" w:hAnsiTheme="minorHAnsi" w:cstheme="minorHAnsi"/>
          <w:noProof/>
          <w:sz w:val="22"/>
          <w:szCs w:val="22"/>
          <w:lang w:val="en-ZA" w:eastAsia="en-Z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-64482</wp:posOffset>
            </wp:positionH>
            <wp:positionV relativeFrom="paragraph">
              <wp:posOffset>39035</wp:posOffset>
            </wp:positionV>
            <wp:extent cx="3163476" cy="491223"/>
            <wp:effectExtent l="0" t="0" r="0" b="4445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99" cy="493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382" w:rsidRPr="005374E9" w:rsidRDefault="006D3382" w:rsidP="00FB2ED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Theme="minorHAnsi" w:hAnsiTheme="minorHAnsi" w:cstheme="minorHAnsi"/>
          <w:noProof/>
          <w:sz w:val="22"/>
          <w:szCs w:val="22"/>
        </w:rPr>
      </w:pPr>
    </w:p>
    <w:p w:rsidR="000229DB" w:rsidRPr="005374E9" w:rsidRDefault="000229DB" w:rsidP="00FB2ED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0229DB" w:rsidRPr="005374E9" w:rsidRDefault="000229DB" w:rsidP="00FB2ED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Theme="minorHAnsi" w:hAnsiTheme="minorHAnsi" w:cstheme="minorHAnsi"/>
          <w:sz w:val="22"/>
          <w:szCs w:val="22"/>
          <w:lang w:val="en-ZA"/>
        </w:rPr>
      </w:pPr>
    </w:p>
    <w:p w:rsidR="006F0444" w:rsidRPr="005374E9" w:rsidRDefault="00F0252A" w:rsidP="00FB2ED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Theme="minorHAnsi" w:hAnsiTheme="minorHAnsi" w:cstheme="minorHAnsi"/>
          <w:sz w:val="22"/>
          <w:szCs w:val="22"/>
          <w:lang w:val="en-ZA"/>
        </w:rPr>
      </w:pPr>
      <w:r>
        <w:rPr>
          <w:rFonts w:asciiTheme="minorHAnsi" w:hAnsiTheme="minorHAnsi" w:cstheme="minorHAnsi"/>
          <w:noProof/>
          <w:sz w:val="22"/>
          <w:szCs w:val="22"/>
          <w:lang w:val="en-ZA" w:eastAsia="en-ZA"/>
        </w:rPr>
        <w:pict>
          <v:rect id="Rectangle 3" o:spid="_x0000_s1026" style="position:absolute;left:0;text-align:left;margin-left:47.45pt;margin-top:117.95pt;width:201pt;height:44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" filled="f" stroked="f" strokeweight="1pt">
            <v:path arrowok="t"/>
            <v:textbox inset="0,0,0,0">
              <w:txbxContent>
                <w:p w:rsidR="002A0C8C" w:rsidRPr="00540741" w:rsidRDefault="002A0C8C">
                  <w:pPr>
                    <w:pStyle w:val="FreeFormA"/>
                    <w:spacing w:line="192" w:lineRule="auto"/>
                    <w:rPr>
                      <w:sz w:val="20"/>
                    </w:rPr>
                  </w:pPr>
                  <w:r w:rsidRPr="00540741">
                    <w:rPr>
                      <w:sz w:val="20"/>
                    </w:rPr>
                    <w:t>5 Hollard Street</w:t>
                  </w:r>
                </w:p>
                <w:p w:rsidR="002A0C8C" w:rsidRPr="00540741" w:rsidRDefault="002A0C8C">
                  <w:pPr>
                    <w:pStyle w:val="FreeFormA"/>
                    <w:spacing w:line="192" w:lineRule="auto"/>
                    <w:rPr>
                      <w:sz w:val="20"/>
                    </w:rPr>
                  </w:pPr>
                  <w:r w:rsidRPr="00540741">
                    <w:rPr>
                      <w:sz w:val="20"/>
                    </w:rPr>
                    <w:t>Johannesburg 2001</w:t>
                  </w:r>
                </w:p>
                <w:p w:rsidR="002A0C8C" w:rsidRPr="00540741" w:rsidRDefault="002A0C8C">
                  <w:pPr>
                    <w:pStyle w:val="FreeFormA"/>
                    <w:spacing w:line="192" w:lineRule="auto"/>
                    <w:rPr>
                      <w:sz w:val="20"/>
                    </w:rPr>
                  </w:pPr>
                  <w:r w:rsidRPr="00540741">
                    <w:rPr>
                      <w:sz w:val="20"/>
                    </w:rPr>
                    <w:t>PO Box 61809</w:t>
                  </w:r>
                </w:p>
                <w:p w:rsidR="002A0C8C" w:rsidRPr="00540741" w:rsidRDefault="002A0C8C">
                  <w:pPr>
                    <w:pStyle w:val="FreeFormA"/>
                    <w:spacing w:line="192" w:lineRule="auto"/>
                    <w:rPr>
                      <w:rFonts w:eastAsia="Times New Roman"/>
                      <w:color w:val="auto"/>
                      <w:sz w:val="20"/>
                    </w:rPr>
                  </w:pPr>
                  <w:r w:rsidRPr="00540741">
                    <w:rPr>
                      <w:sz w:val="20"/>
                    </w:rPr>
                    <w:t>Marshalltown 2107</w:t>
                  </w:r>
                </w:p>
              </w:txbxContent>
            </v:textbox>
            <w10:wrap anchorx="page" anchory="page"/>
          </v:rect>
        </w:pict>
      </w:r>
    </w:p>
    <w:p w:rsidR="006F0444" w:rsidRPr="005374E9" w:rsidRDefault="006F0444" w:rsidP="00FB2ED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Theme="minorHAnsi" w:hAnsiTheme="minorHAnsi" w:cstheme="minorHAnsi"/>
          <w:sz w:val="22"/>
          <w:szCs w:val="22"/>
          <w:lang w:val="en-ZA"/>
        </w:rPr>
      </w:pPr>
    </w:p>
    <w:p w:rsidR="006F0444" w:rsidRPr="005374E9" w:rsidRDefault="006F0444" w:rsidP="00FB2ED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Theme="minorHAnsi" w:hAnsiTheme="minorHAnsi" w:cstheme="minorHAnsi"/>
          <w:sz w:val="22"/>
          <w:szCs w:val="22"/>
          <w:lang w:val="en-ZA"/>
        </w:rPr>
      </w:pPr>
    </w:p>
    <w:p w:rsidR="006F0444" w:rsidRPr="005374E9" w:rsidRDefault="006F0444" w:rsidP="00FB2ED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Theme="minorHAnsi" w:hAnsiTheme="minorHAnsi" w:cstheme="minorHAnsi"/>
          <w:sz w:val="22"/>
          <w:szCs w:val="22"/>
          <w:lang w:val="en-ZA"/>
        </w:rPr>
      </w:pPr>
    </w:p>
    <w:p w:rsidR="00B252B4" w:rsidRPr="005374E9" w:rsidRDefault="00F0252A" w:rsidP="00FB2ED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Theme="minorHAnsi" w:hAnsiTheme="minorHAnsi" w:cstheme="minorHAnsi"/>
          <w:sz w:val="22"/>
          <w:szCs w:val="22"/>
          <w:lang w:val="en-ZA"/>
        </w:rPr>
      </w:pPr>
      <w:r>
        <w:rPr>
          <w:rFonts w:asciiTheme="minorHAnsi" w:hAnsiTheme="minorHAnsi" w:cstheme="minorHAnsi"/>
          <w:noProof/>
          <w:sz w:val="22"/>
          <w:szCs w:val="22"/>
          <w:lang w:val="en-ZA" w:eastAsia="en-ZA"/>
        </w:rPr>
        <w:pict>
          <v:rect id="Rectangle 2" o:spid="_x0000_s1027" style="position:absolute;left:0;text-align:left;margin-left:338pt;margin-top:126pt;width:201pt;height:44pt;z-index:-251659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" filled="f" stroked="f" strokeweight="1pt">
            <v:path arrowok="t"/>
            <v:textbox inset="0,0,0,0">
              <w:txbxContent>
                <w:p w:rsidR="002A0C8C" w:rsidRPr="00540741" w:rsidRDefault="002A0C8C">
                  <w:pPr>
                    <w:pStyle w:val="FreeFormA"/>
                    <w:spacing w:line="192" w:lineRule="auto"/>
                    <w:jc w:val="right"/>
                    <w:rPr>
                      <w:sz w:val="20"/>
                    </w:rPr>
                  </w:pPr>
                  <w:r w:rsidRPr="00540741">
                    <w:rPr>
                      <w:sz w:val="20"/>
                    </w:rPr>
                    <w:t>Telephone: (011) 498-7100</w:t>
                  </w:r>
                </w:p>
                <w:p w:rsidR="002A0C8C" w:rsidRPr="00540741" w:rsidRDefault="002A0C8C">
                  <w:pPr>
                    <w:pStyle w:val="FreeFormA"/>
                    <w:spacing w:line="192" w:lineRule="auto"/>
                    <w:jc w:val="right"/>
                    <w:rPr>
                      <w:sz w:val="20"/>
                    </w:rPr>
                  </w:pPr>
                  <w:r w:rsidRPr="00540741">
                    <w:rPr>
                      <w:sz w:val="20"/>
                    </w:rPr>
                    <w:t>Telefax: (011) 834-1884</w:t>
                  </w:r>
                </w:p>
                <w:p w:rsidR="002A0C8C" w:rsidRPr="00540741" w:rsidRDefault="002A0C8C">
                  <w:pPr>
                    <w:pStyle w:val="FreeFormA"/>
                    <w:spacing w:line="192" w:lineRule="auto"/>
                    <w:jc w:val="right"/>
                    <w:rPr>
                      <w:sz w:val="20"/>
                    </w:rPr>
                  </w:pPr>
                  <w:r w:rsidRPr="00540741">
                    <w:rPr>
                      <w:sz w:val="20"/>
                    </w:rPr>
                    <w:t xml:space="preserve">Web: </w:t>
                  </w:r>
                  <w:hyperlink r:id="rId9" w:history="1">
                    <w:r w:rsidRPr="00540741">
                      <w:rPr>
                        <w:color w:val="00008B"/>
                        <w:sz w:val="20"/>
                        <w:u w:val="single"/>
                      </w:rPr>
                      <w:t>http://www. chamberofmines.org.za</w:t>
                    </w:r>
                  </w:hyperlink>
                </w:p>
                <w:p w:rsidR="002A0C8C" w:rsidRPr="00540741" w:rsidRDefault="002A0C8C">
                  <w:pPr>
                    <w:pStyle w:val="FreeFormA"/>
                    <w:spacing w:line="192" w:lineRule="auto"/>
                    <w:jc w:val="right"/>
                    <w:rPr>
                      <w:rFonts w:eastAsia="Times New Roman"/>
                      <w:color w:val="auto"/>
                      <w:sz w:val="20"/>
                    </w:rPr>
                  </w:pPr>
                  <w:r w:rsidRPr="00540741">
                    <w:rPr>
                      <w:sz w:val="20"/>
                    </w:rPr>
                    <w:t xml:space="preserve">E-mail: </w:t>
                  </w:r>
                  <w:hyperlink r:id="rId10" w:history="1">
                    <w:r w:rsidRPr="00540741">
                      <w:rPr>
                        <w:color w:val="00008B"/>
                        <w:sz w:val="20"/>
                        <w:u w:val="single"/>
                      </w:rPr>
                      <w:t>info@chamberofmines.org.za</w:t>
                    </w:r>
                  </w:hyperlink>
                </w:p>
              </w:txbxContent>
            </v:textbox>
            <w10:wrap anchorx="page" anchory="page"/>
          </v:rect>
        </w:pict>
      </w:r>
      <w:r w:rsidR="001775DE">
        <w:rPr>
          <w:rFonts w:asciiTheme="minorHAnsi" w:eastAsia="Times New Roman" w:hAnsiTheme="minorHAnsi" w:cstheme="minorHAnsi"/>
          <w:color w:val="auto"/>
          <w:sz w:val="22"/>
          <w:szCs w:val="22"/>
          <w:lang w:val="en-ZA"/>
        </w:rPr>
        <w:t>13</w:t>
      </w:r>
      <w:r w:rsidR="008D0572" w:rsidRPr="005374E9">
        <w:rPr>
          <w:rFonts w:asciiTheme="minorHAnsi" w:eastAsia="Times New Roman" w:hAnsiTheme="minorHAnsi" w:cstheme="minorHAnsi"/>
          <w:color w:val="auto"/>
          <w:sz w:val="22"/>
          <w:szCs w:val="22"/>
          <w:lang w:val="en-ZA"/>
        </w:rPr>
        <w:t xml:space="preserve"> </w:t>
      </w:r>
      <w:r w:rsidR="001775DE">
        <w:rPr>
          <w:rFonts w:asciiTheme="minorHAnsi" w:eastAsia="Times New Roman" w:hAnsiTheme="minorHAnsi" w:cstheme="minorHAnsi"/>
          <w:color w:val="auto"/>
          <w:sz w:val="22"/>
          <w:szCs w:val="22"/>
          <w:lang w:val="en-ZA"/>
        </w:rPr>
        <w:t>May</w:t>
      </w:r>
      <w:r w:rsidR="008D0572" w:rsidRPr="005374E9">
        <w:rPr>
          <w:rFonts w:asciiTheme="minorHAnsi" w:eastAsia="Times New Roman" w:hAnsiTheme="minorHAnsi" w:cstheme="minorHAnsi"/>
          <w:color w:val="auto"/>
          <w:sz w:val="22"/>
          <w:szCs w:val="22"/>
          <w:lang w:val="en-ZA"/>
        </w:rPr>
        <w:t xml:space="preserve"> </w:t>
      </w:r>
      <w:r w:rsidR="007E5258" w:rsidRPr="005374E9">
        <w:rPr>
          <w:rFonts w:asciiTheme="minorHAnsi" w:hAnsiTheme="minorHAnsi" w:cstheme="minorHAnsi"/>
          <w:sz w:val="22"/>
          <w:szCs w:val="22"/>
          <w:lang w:val="en-ZA"/>
        </w:rPr>
        <w:t>2014</w:t>
      </w:r>
    </w:p>
    <w:p w:rsidR="00B252B4" w:rsidRPr="005374E9" w:rsidRDefault="00B252B4" w:rsidP="00FB2ED5">
      <w:pPr>
        <w:jc w:val="both"/>
        <w:rPr>
          <w:rFonts w:asciiTheme="minorHAnsi" w:hAnsiTheme="minorHAnsi" w:cstheme="minorHAnsi"/>
          <w:sz w:val="22"/>
          <w:szCs w:val="22"/>
          <w:lang w:val="en-ZA"/>
        </w:rPr>
      </w:pPr>
    </w:p>
    <w:p w:rsidR="00D46980" w:rsidRPr="005374E9" w:rsidRDefault="00D46980" w:rsidP="00FB2ED5">
      <w:pPr>
        <w:jc w:val="both"/>
        <w:rPr>
          <w:rFonts w:asciiTheme="minorHAnsi" w:hAnsiTheme="minorHAnsi" w:cstheme="minorHAnsi"/>
          <w:color w:val="FF0000"/>
          <w:sz w:val="22"/>
          <w:szCs w:val="22"/>
          <w:lang w:val="en-ZA"/>
        </w:rPr>
      </w:pPr>
    </w:p>
    <w:p w:rsidR="00FA0FE5" w:rsidRPr="005374E9" w:rsidRDefault="0017647E" w:rsidP="00FB2ED5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Presentations</w:t>
      </w:r>
      <w:r w:rsidR="009702F9" w:rsidRPr="005374E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311EA9" w:rsidRDefault="00311EA9" w:rsidP="0017647E">
      <w:pPr>
        <w:pStyle w:val="ListParagraph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2F0E1A" w:rsidRPr="005374E9" w:rsidRDefault="0017647E" w:rsidP="0017647E">
      <w:pPr>
        <w:pStyle w:val="ListParagraph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TableGrid"/>
        <w:tblW w:w="0" w:type="auto"/>
        <w:tblInd w:w="792" w:type="dxa"/>
        <w:tblLook w:val="04A0"/>
      </w:tblPr>
      <w:tblGrid>
        <w:gridCol w:w="3569"/>
        <w:gridCol w:w="2506"/>
        <w:gridCol w:w="2981"/>
      </w:tblGrid>
      <w:tr w:rsidR="00693FF6" w:rsidRPr="005374E9" w:rsidTr="00693FF6">
        <w:tc>
          <w:tcPr>
            <w:tcW w:w="3569" w:type="dxa"/>
          </w:tcPr>
          <w:p w:rsidR="00DC78FF" w:rsidRPr="005374E9" w:rsidRDefault="00DC78FF" w:rsidP="00311EA9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Action</w:t>
            </w:r>
            <w:r w:rsidR="00693FF6"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: Winch Cover</w:t>
            </w:r>
          </w:p>
        </w:tc>
        <w:tc>
          <w:tcPr>
            <w:tcW w:w="2506" w:type="dxa"/>
          </w:tcPr>
          <w:p w:rsidR="00DC78FF" w:rsidRPr="005374E9" w:rsidRDefault="00DC78FF" w:rsidP="007042C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Responsible</w:t>
            </w:r>
          </w:p>
        </w:tc>
        <w:tc>
          <w:tcPr>
            <w:tcW w:w="2981" w:type="dxa"/>
          </w:tcPr>
          <w:p w:rsidR="00DC78FF" w:rsidRPr="005374E9" w:rsidRDefault="00DC78FF" w:rsidP="007042C6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When</w:t>
            </w:r>
          </w:p>
        </w:tc>
      </w:tr>
      <w:tr w:rsidR="00693FF6" w:rsidRPr="005374E9" w:rsidTr="00311EA9">
        <w:tc>
          <w:tcPr>
            <w:tcW w:w="3569" w:type="dxa"/>
          </w:tcPr>
          <w:p w:rsidR="00DC78FF" w:rsidRPr="00FB0A39" w:rsidRDefault="00311EA9" w:rsidP="00FB2ED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Presentation to be given to the Interest Group</w:t>
            </w:r>
          </w:p>
        </w:tc>
        <w:tc>
          <w:tcPr>
            <w:tcW w:w="2506" w:type="dxa"/>
            <w:vAlign w:val="center"/>
          </w:tcPr>
          <w:p w:rsidR="00DC78FF" w:rsidRPr="005374E9" w:rsidRDefault="00311EA9" w:rsidP="00311EA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 du Plessis</w:t>
            </w:r>
          </w:p>
        </w:tc>
        <w:tc>
          <w:tcPr>
            <w:tcW w:w="2981" w:type="dxa"/>
            <w:vAlign w:val="center"/>
          </w:tcPr>
          <w:p w:rsidR="00DC78FF" w:rsidRPr="005374E9" w:rsidRDefault="00311EA9" w:rsidP="00311EA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June</w:t>
            </w:r>
            <w:r w:rsidR="00DC78FF" w:rsidRPr="005374E9">
              <w:rPr>
                <w:rFonts w:asciiTheme="minorHAnsi" w:hAnsiTheme="minorHAnsi" w:cstheme="minorHAnsi"/>
                <w:sz w:val="22"/>
                <w:szCs w:val="22"/>
              </w:rPr>
              <w:t xml:space="preserve"> 2014</w:t>
            </w:r>
          </w:p>
        </w:tc>
      </w:tr>
      <w:tr w:rsidR="00311EA9" w:rsidRPr="005374E9" w:rsidTr="00311EA9">
        <w:tc>
          <w:tcPr>
            <w:tcW w:w="3569" w:type="dxa"/>
          </w:tcPr>
          <w:p w:rsidR="00311EA9" w:rsidRDefault="00311EA9" w:rsidP="00FB2ED5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Discuss influencing factors that could have a negative effect on winch covers.</w:t>
            </w:r>
          </w:p>
        </w:tc>
        <w:tc>
          <w:tcPr>
            <w:tcW w:w="2506" w:type="dxa"/>
            <w:vAlign w:val="center"/>
          </w:tcPr>
          <w:p w:rsidR="00311EA9" w:rsidRDefault="00311EA9" w:rsidP="00C875C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 Webb</w:t>
            </w:r>
            <w:r w:rsidR="00C63076">
              <w:rPr>
                <w:rFonts w:asciiTheme="minorHAnsi" w:hAnsiTheme="minorHAnsi" w:cstheme="minorHAnsi"/>
                <w:sz w:val="22"/>
                <w:szCs w:val="22"/>
              </w:rPr>
              <w:t>/N Dikgale</w:t>
            </w:r>
          </w:p>
        </w:tc>
        <w:tc>
          <w:tcPr>
            <w:tcW w:w="2981" w:type="dxa"/>
            <w:vAlign w:val="center"/>
          </w:tcPr>
          <w:p w:rsidR="00311EA9" w:rsidRDefault="00311EA9" w:rsidP="00311EA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June 2013</w:t>
            </w:r>
          </w:p>
        </w:tc>
      </w:tr>
    </w:tbl>
    <w:p w:rsidR="00DC78FF" w:rsidRPr="005374E9" w:rsidRDefault="00DC78FF" w:rsidP="00FB2ED5">
      <w:pPr>
        <w:pStyle w:val="ListParagraph"/>
        <w:ind w:left="792"/>
        <w:jc w:val="both"/>
        <w:rPr>
          <w:rFonts w:asciiTheme="minorHAnsi" w:hAnsiTheme="minorHAnsi" w:cstheme="minorHAnsi"/>
          <w:sz w:val="22"/>
          <w:szCs w:val="22"/>
        </w:rPr>
      </w:pPr>
    </w:p>
    <w:p w:rsidR="00FA0FE5" w:rsidRDefault="000904CD" w:rsidP="00FB2ED5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Documentation</w:t>
      </w:r>
    </w:p>
    <w:p w:rsidR="00C4006F" w:rsidRPr="005374E9" w:rsidRDefault="00C4006F" w:rsidP="00C4006F">
      <w:pPr>
        <w:pStyle w:val="ListParagraph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0" w:type="auto"/>
        <w:tblInd w:w="792" w:type="dxa"/>
        <w:tblLook w:val="04A0"/>
      </w:tblPr>
      <w:tblGrid>
        <w:gridCol w:w="3569"/>
        <w:gridCol w:w="2506"/>
        <w:gridCol w:w="2981"/>
      </w:tblGrid>
      <w:tr w:rsidR="00CC4D77" w:rsidRPr="005374E9" w:rsidTr="002A67A1">
        <w:tc>
          <w:tcPr>
            <w:tcW w:w="3569" w:type="dxa"/>
          </w:tcPr>
          <w:p w:rsidR="00CC4D77" w:rsidRPr="005374E9" w:rsidRDefault="00CC4D77" w:rsidP="002922ED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Action: </w:t>
            </w:r>
            <w:r w:rsidR="002922E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web-site</w:t>
            </w:r>
            <w:r w:rsidR="006D4DFE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access</w:t>
            </w:r>
          </w:p>
        </w:tc>
        <w:tc>
          <w:tcPr>
            <w:tcW w:w="2506" w:type="dxa"/>
          </w:tcPr>
          <w:p w:rsidR="00CC4D77" w:rsidRPr="005374E9" w:rsidRDefault="00CC4D77" w:rsidP="002922E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Responsible</w:t>
            </w:r>
          </w:p>
        </w:tc>
        <w:tc>
          <w:tcPr>
            <w:tcW w:w="2981" w:type="dxa"/>
          </w:tcPr>
          <w:p w:rsidR="00CC4D77" w:rsidRPr="005374E9" w:rsidRDefault="00CC4D77" w:rsidP="002922E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When</w:t>
            </w:r>
          </w:p>
        </w:tc>
      </w:tr>
      <w:tr w:rsidR="00CC4D77" w:rsidRPr="005374E9" w:rsidTr="002922ED">
        <w:tc>
          <w:tcPr>
            <w:tcW w:w="3569" w:type="dxa"/>
            <w:vAlign w:val="center"/>
          </w:tcPr>
          <w:p w:rsidR="00CC4D77" w:rsidRPr="00FB0A39" w:rsidRDefault="002922ED" w:rsidP="002922ED">
            <w:pPr>
              <w:pStyle w:val="ListParagraph"/>
              <w:ind w:left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Provide login details to each member</w:t>
            </w:r>
          </w:p>
        </w:tc>
        <w:tc>
          <w:tcPr>
            <w:tcW w:w="2506" w:type="dxa"/>
            <w:vAlign w:val="center"/>
          </w:tcPr>
          <w:p w:rsidR="00CC4D77" w:rsidRDefault="002922ED" w:rsidP="002922E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 Banyini</w:t>
            </w:r>
          </w:p>
          <w:p w:rsidR="002922ED" w:rsidRPr="005374E9" w:rsidRDefault="002922ED" w:rsidP="002922E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 Masilo</w:t>
            </w:r>
          </w:p>
        </w:tc>
        <w:tc>
          <w:tcPr>
            <w:tcW w:w="2981" w:type="dxa"/>
            <w:vAlign w:val="center"/>
          </w:tcPr>
          <w:p w:rsidR="00CC4D77" w:rsidRPr="005374E9" w:rsidRDefault="002922ED" w:rsidP="002922ED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June</w:t>
            </w:r>
            <w:r w:rsidR="00CC4D77" w:rsidRPr="005374E9">
              <w:rPr>
                <w:rFonts w:asciiTheme="minorHAnsi" w:hAnsiTheme="minorHAnsi" w:cstheme="minorHAnsi"/>
                <w:sz w:val="22"/>
                <w:szCs w:val="22"/>
              </w:rPr>
              <w:t xml:space="preserve"> 2014</w:t>
            </w:r>
          </w:p>
        </w:tc>
      </w:tr>
    </w:tbl>
    <w:p w:rsidR="00CC4D77" w:rsidRPr="00CC4D77" w:rsidRDefault="00CC4D77" w:rsidP="00FB2ED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F3753" w:rsidRPr="00CC51FB" w:rsidRDefault="00790009" w:rsidP="00FB2ED5">
      <w:pPr>
        <w:pStyle w:val="ListParagraph"/>
        <w:numPr>
          <w:ilvl w:val="1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Up-dated versions of SLP briefs</w:t>
      </w:r>
    </w:p>
    <w:p w:rsidR="00CC51FB" w:rsidRDefault="00CC51FB" w:rsidP="00FB2ED5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Ind w:w="792" w:type="dxa"/>
        <w:tblLook w:val="04A0"/>
      </w:tblPr>
      <w:tblGrid>
        <w:gridCol w:w="3569"/>
        <w:gridCol w:w="2506"/>
        <w:gridCol w:w="2981"/>
      </w:tblGrid>
      <w:tr w:rsidR="00CC51FB" w:rsidRPr="005374E9" w:rsidTr="00790009">
        <w:tc>
          <w:tcPr>
            <w:tcW w:w="3569" w:type="dxa"/>
          </w:tcPr>
          <w:p w:rsidR="00CC51FB" w:rsidRPr="005374E9" w:rsidRDefault="00CC51FB" w:rsidP="00790009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Action: </w:t>
            </w:r>
            <w:r w:rsidR="0079000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web-site information</w:t>
            </w:r>
          </w:p>
        </w:tc>
        <w:tc>
          <w:tcPr>
            <w:tcW w:w="2506" w:type="dxa"/>
            <w:vAlign w:val="center"/>
          </w:tcPr>
          <w:p w:rsidR="00CC51FB" w:rsidRPr="005374E9" w:rsidRDefault="00CC51FB" w:rsidP="0079000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Responsible</w:t>
            </w:r>
          </w:p>
        </w:tc>
        <w:tc>
          <w:tcPr>
            <w:tcW w:w="2981" w:type="dxa"/>
            <w:vAlign w:val="center"/>
          </w:tcPr>
          <w:p w:rsidR="00CC51FB" w:rsidRPr="005374E9" w:rsidRDefault="00CC51FB" w:rsidP="0079000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When</w:t>
            </w:r>
          </w:p>
        </w:tc>
      </w:tr>
      <w:tr w:rsidR="00CC51FB" w:rsidRPr="005374E9" w:rsidTr="00790009">
        <w:tc>
          <w:tcPr>
            <w:tcW w:w="3569" w:type="dxa"/>
            <w:vAlign w:val="center"/>
          </w:tcPr>
          <w:p w:rsidR="00CC51FB" w:rsidRPr="00FB0A39" w:rsidRDefault="00790009" w:rsidP="00790009">
            <w:pPr>
              <w:pStyle w:val="ListParagraph"/>
              <w:ind w:left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Populate relevant documentation onto web-site for access by members</w:t>
            </w:r>
          </w:p>
        </w:tc>
        <w:tc>
          <w:tcPr>
            <w:tcW w:w="2506" w:type="dxa"/>
            <w:vAlign w:val="center"/>
          </w:tcPr>
          <w:p w:rsidR="00CC51FB" w:rsidRDefault="00790009" w:rsidP="0079000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 Banyini</w:t>
            </w:r>
          </w:p>
          <w:p w:rsidR="00790009" w:rsidRDefault="00790009" w:rsidP="0079000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 Masilo</w:t>
            </w:r>
          </w:p>
          <w:p w:rsidR="00790009" w:rsidRPr="005374E9" w:rsidRDefault="00790009" w:rsidP="0079000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 Pienaar</w:t>
            </w:r>
          </w:p>
        </w:tc>
        <w:tc>
          <w:tcPr>
            <w:tcW w:w="2981" w:type="dxa"/>
            <w:vAlign w:val="center"/>
          </w:tcPr>
          <w:p w:rsidR="00CC51FB" w:rsidRPr="005374E9" w:rsidRDefault="00790009" w:rsidP="00790009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10 June </w:t>
            </w:r>
            <w:r w:rsidR="00CC51FB" w:rsidRPr="005374E9">
              <w:rPr>
                <w:rFonts w:asciiTheme="minorHAnsi" w:hAnsiTheme="minorHAnsi" w:cstheme="minorHAnsi"/>
                <w:sz w:val="22"/>
                <w:szCs w:val="22"/>
              </w:rPr>
              <w:t>2014</w:t>
            </w:r>
          </w:p>
        </w:tc>
      </w:tr>
    </w:tbl>
    <w:p w:rsidR="00B14D7B" w:rsidRPr="005374E9" w:rsidRDefault="00B14D7B" w:rsidP="00FB2ED5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1F3753" w:rsidRPr="005374E9" w:rsidRDefault="001F3753" w:rsidP="00FB2ED5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C714D7" w:rsidRPr="005374E9" w:rsidRDefault="00C714D7" w:rsidP="00C714D7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Progress reporting</w:t>
      </w:r>
    </w:p>
    <w:p w:rsidR="00276EA9" w:rsidRDefault="00276EA9" w:rsidP="00276EA9">
      <w:pPr>
        <w:pStyle w:val="ListParagraph"/>
        <w:numPr>
          <w:ilvl w:val="1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Draft reporting template</w:t>
      </w:r>
    </w:p>
    <w:p w:rsidR="00276EA9" w:rsidRDefault="00276EA9" w:rsidP="00276EA9">
      <w:pPr>
        <w:pStyle w:val="ListParagraph"/>
        <w:ind w:left="1152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Ind w:w="792" w:type="dxa"/>
        <w:tblLook w:val="04A0"/>
      </w:tblPr>
      <w:tblGrid>
        <w:gridCol w:w="3569"/>
        <w:gridCol w:w="2506"/>
        <w:gridCol w:w="2981"/>
      </w:tblGrid>
      <w:tr w:rsidR="00276EA9" w:rsidRPr="005374E9" w:rsidTr="00E72615">
        <w:tc>
          <w:tcPr>
            <w:tcW w:w="3569" w:type="dxa"/>
          </w:tcPr>
          <w:p w:rsidR="00276EA9" w:rsidRPr="005374E9" w:rsidRDefault="00276EA9" w:rsidP="00276EA9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Action: 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Draft reporting template</w:t>
            </w:r>
          </w:p>
        </w:tc>
        <w:tc>
          <w:tcPr>
            <w:tcW w:w="2506" w:type="dxa"/>
            <w:vAlign w:val="center"/>
          </w:tcPr>
          <w:p w:rsidR="00276EA9" w:rsidRPr="005374E9" w:rsidRDefault="00276EA9" w:rsidP="00E72615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Responsible</w:t>
            </w:r>
          </w:p>
        </w:tc>
        <w:tc>
          <w:tcPr>
            <w:tcW w:w="2981" w:type="dxa"/>
            <w:vAlign w:val="center"/>
          </w:tcPr>
          <w:p w:rsidR="00276EA9" w:rsidRPr="005374E9" w:rsidRDefault="00276EA9" w:rsidP="00E72615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When</w:t>
            </w:r>
          </w:p>
        </w:tc>
      </w:tr>
      <w:tr w:rsidR="00276EA9" w:rsidRPr="005374E9" w:rsidTr="00E72615">
        <w:tc>
          <w:tcPr>
            <w:tcW w:w="3569" w:type="dxa"/>
            <w:vAlign w:val="center"/>
          </w:tcPr>
          <w:p w:rsidR="00276EA9" w:rsidRPr="00FB0A39" w:rsidRDefault="00276EA9" w:rsidP="00E72615">
            <w:pPr>
              <w:pStyle w:val="ListParagraph"/>
              <w:ind w:left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Revise the current reporting template </w:t>
            </w:r>
          </w:p>
        </w:tc>
        <w:tc>
          <w:tcPr>
            <w:tcW w:w="2506" w:type="dxa"/>
            <w:vAlign w:val="center"/>
          </w:tcPr>
          <w:p w:rsidR="00276EA9" w:rsidRPr="005374E9" w:rsidRDefault="00276EA9" w:rsidP="00E72615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 van Deventer</w:t>
            </w:r>
          </w:p>
        </w:tc>
        <w:tc>
          <w:tcPr>
            <w:tcW w:w="2981" w:type="dxa"/>
            <w:vAlign w:val="center"/>
          </w:tcPr>
          <w:p w:rsidR="00276EA9" w:rsidRPr="005374E9" w:rsidRDefault="00276EA9" w:rsidP="0001633B">
            <w:pPr>
              <w:pStyle w:val="ListParagraph"/>
              <w:numPr>
                <w:ilvl w:val="0"/>
                <w:numId w:val="42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May </w:t>
            </w:r>
            <w:r w:rsidRPr="005374E9">
              <w:rPr>
                <w:rFonts w:asciiTheme="minorHAnsi" w:hAnsiTheme="minorHAnsi" w:cstheme="minorHAnsi"/>
                <w:sz w:val="22"/>
                <w:szCs w:val="22"/>
              </w:rPr>
              <w:t>2014</w:t>
            </w:r>
          </w:p>
        </w:tc>
      </w:tr>
    </w:tbl>
    <w:p w:rsidR="00276EA9" w:rsidRPr="00276EA9" w:rsidRDefault="00276EA9" w:rsidP="00276EA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96ECF" w:rsidRDefault="00596ECF" w:rsidP="00596EC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96ECF" w:rsidRDefault="00596ECF" w:rsidP="00596EC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4006F" w:rsidRDefault="00C4006F" w:rsidP="00596EC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4006F" w:rsidRDefault="00C4006F" w:rsidP="00596EC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4006F" w:rsidRDefault="00C4006F" w:rsidP="00596EC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4006F" w:rsidRDefault="00C4006F" w:rsidP="00596EC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4006F" w:rsidRDefault="00C4006F" w:rsidP="00596EC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4006F" w:rsidRDefault="00C4006F" w:rsidP="00596EC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4006F" w:rsidRDefault="00C4006F" w:rsidP="00596EC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4006F" w:rsidRDefault="00C4006F" w:rsidP="00596EC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4006F" w:rsidRDefault="00C4006F" w:rsidP="00596EC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4006F" w:rsidRDefault="00C4006F" w:rsidP="00C4006F">
      <w:pPr>
        <w:pStyle w:val="ListParagraph"/>
        <w:numPr>
          <w:ilvl w:val="1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Feedback on progress per operation (both SLP’s)</w:t>
      </w:r>
    </w:p>
    <w:p w:rsidR="00C4006F" w:rsidRDefault="00C4006F" w:rsidP="00E803BF">
      <w:pPr>
        <w:tabs>
          <w:tab w:val="left" w:pos="4424"/>
        </w:tabs>
        <w:rPr>
          <w:rFonts w:asciiTheme="minorHAnsi" w:hAnsiTheme="minorHAnsi"/>
          <w:b/>
          <w:sz w:val="22"/>
          <w:szCs w:val="22"/>
        </w:rPr>
      </w:pPr>
    </w:p>
    <w:p w:rsidR="00E803BF" w:rsidRPr="00E803BF" w:rsidRDefault="00E803BF" w:rsidP="00E803BF">
      <w:pPr>
        <w:tabs>
          <w:tab w:val="left" w:pos="4424"/>
        </w:tabs>
        <w:rPr>
          <w:rFonts w:asciiTheme="minorHAnsi" w:hAnsiTheme="minorHAnsi"/>
          <w:b/>
          <w:sz w:val="22"/>
          <w:szCs w:val="22"/>
        </w:rPr>
      </w:pPr>
      <w:r w:rsidRPr="00E803BF">
        <w:rPr>
          <w:rFonts w:asciiTheme="minorHAnsi" w:hAnsiTheme="minorHAnsi"/>
          <w:b/>
          <w:sz w:val="22"/>
          <w:szCs w:val="22"/>
        </w:rPr>
        <w:t>Multi-stage filtration systems – Adopters</w:t>
      </w:r>
    </w:p>
    <w:p w:rsidR="00E803BF" w:rsidRPr="00E803BF" w:rsidRDefault="00E803BF" w:rsidP="00E803BF">
      <w:pPr>
        <w:tabs>
          <w:tab w:val="left" w:pos="4424"/>
        </w:tabs>
        <w:rPr>
          <w:rFonts w:asciiTheme="minorHAnsi" w:hAnsiTheme="minorHAnsi"/>
          <w:b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1320"/>
        <w:gridCol w:w="1320"/>
        <w:gridCol w:w="1320"/>
        <w:gridCol w:w="1320"/>
        <w:gridCol w:w="1320"/>
        <w:gridCol w:w="660"/>
        <w:gridCol w:w="661"/>
        <w:gridCol w:w="1321"/>
      </w:tblGrid>
      <w:tr w:rsidR="00E803BF" w:rsidRPr="00E803BF" w:rsidTr="00E72615">
        <w:tc>
          <w:tcPr>
            <w:tcW w:w="1320" w:type="dxa"/>
            <w:vMerge w:val="restart"/>
            <w:vAlign w:val="center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Group</w:t>
            </w:r>
          </w:p>
        </w:tc>
        <w:tc>
          <w:tcPr>
            <w:tcW w:w="1320" w:type="dxa"/>
            <w:vMerge w:val="restart"/>
            <w:vAlign w:val="center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Mine/Shaft</w:t>
            </w:r>
          </w:p>
        </w:tc>
        <w:tc>
          <w:tcPr>
            <w:tcW w:w="1320" w:type="dxa"/>
            <w:vMerge w:val="restart"/>
            <w:vAlign w:val="center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No. units identified</w:t>
            </w:r>
          </w:p>
        </w:tc>
        <w:tc>
          <w:tcPr>
            <w:tcW w:w="1320" w:type="dxa"/>
            <w:vMerge w:val="restart"/>
            <w:vAlign w:val="center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No of units installed</w:t>
            </w:r>
          </w:p>
        </w:tc>
        <w:tc>
          <w:tcPr>
            <w:tcW w:w="1320" w:type="dxa"/>
            <w:vMerge w:val="restart"/>
            <w:vAlign w:val="center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% Compliance</w:t>
            </w:r>
          </w:p>
        </w:tc>
        <w:tc>
          <w:tcPr>
            <w:tcW w:w="1321" w:type="dxa"/>
            <w:gridSpan w:val="2"/>
            <w:vAlign w:val="center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Budget provided</w:t>
            </w:r>
          </w:p>
        </w:tc>
        <w:tc>
          <w:tcPr>
            <w:tcW w:w="1321" w:type="dxa"/>
            <w:vMerge w:val="restart"/>
            <w:vAlign w:val="center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Expected completion date</w:t>
            </w:r>
          </w:p>
        </w:tc>
      </w:tr>
      <w:tr w:rsidR="00E803BF" w:rsidRPr="00E803BF" w:rsidTr="00E72615">
        <w:tc>
          <w:tcPr>
            <w:tcW w:w="1320" w:type="dxa"/>
            <w:vMerge/>
          </w:tcPr>
          <w:p w:rsidR="00E803BF" w:rsidRPr="00E803BF" w:rsidRDefault="00E803BF" w:rsidP="00E7261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Merge/>
          </w:tcPr>
          <w:p w:rsidR="00E803BF" w:rsidRPr="00E803BF" w:rsidRDefault="00E803BF" w:rsidP="00E7261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Merge/>
          </w:tcPr>
          <w:p w:rsidR="00E803BF" w:rsidRPr="00E803BF" w:rsidRDefault="00E803BF" w:rsidP="00E7261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Merge/>
          </w:tcPr>
          <w:p w:rsidR="00E803BF" w:rsidRPr="00E803BF" w:rsidRDefault="00E803BF" w:rsidP="00E7261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Merge/>
          </w:tcPr>
          <w:p w:rsidR="00E803BF" w:rsidRPr="00E803BF" w:rsidRDefault="00E803BF" w:rsidP="00E7261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60" w:type="dxa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Yes</w:t>
            </w:r>
          </w:p>
        </w:tc>
        <w:tc>
          <w:tcPr>
            <w:tcW w:w="661" w:type="dxa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No</w:t>
            </w:r>
          </w:p>
        </w:tc>
        <w:tc>
          <w:tcPr>
            <w:tcW w:w="1321" w:type="dxa"/>
            <w:vMerge/>
          </w:tcPr>
          <w:p w:rsidR="00E803BF" w:rsidRPr="00E803BF" w:rsidRDefault="00E803BF" w:rsidP="00E7261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803BF" w:rsidRPr="00E803BF" w:rsidTr="00EA62AF">
        <w:tc>
          <w:tcPr>
            <w:tcW w:w="1320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AGA</w:t>
            </w:r>
          </w:p>
        </w:tc>
        <w:tc>
          <w:tcPr>
            <w:tcW w:w="1320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Tautona</w:t>
            </w:r>
          </w:p>
        </w:tc>
        <w:tc>
          <w:tcPr>
            <w:tcW w:w="1320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41</w:t>
            </w:r>
          </w:p>
        </w:tc>
        <w:tc>
          <w:tcPr>
            <w:tcW w:w="1320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39</w:t>
            </w:r>
          </w:p>
        </w:tc>
        <w:tc>
          <w:tcPr>
            <w:tcW w:w="1320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95.1</w:t>
            </w:r>
          </w:p>
        </w:tc>
        <w:tc>
          <w:tcPr>
            <w:tcW w:w="660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61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321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Aug’14</w:t>
            </w:r>
          </w:p>
        </w:tc>
      </w:tr>
      <w:tr w:rsidR="00EA62AF" w:rsidRPr="00E803BF" w:rsidTr="00EA62AF">
        <w:tc>
          <w:tcPr>
            <w:tcW w:w="1320" w:type="dxa"/>
            <w:vMerge w:val="restart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Harmony</w:t>
            </w: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Target 3</w:t>
            </w: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66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661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1321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Jun’14</w:t>
            </w:r>
          </w:p>
        </w:tc>
      </w:tr>
      <w:tr w:rsidR="00EA62AF" w:rsidRPr="00E803BF" w:rsidTr="00EA62AF">
        <w:tc>
          <w:tcPr>
            <w:tcW w:w="1320" w:type="dxa"/>
            <w:vMerge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Kusasaleth</w:t>
            </w:r>
            <w:r w:rsidR="00C4006F">
              <w:rPr>
                <w:rFonts w:asciiTheme="minorHAnsi" w:hAnsiTheme="minorHAnsi"/>
                <w:sz w:val="22"/>
                <w:szCs w:val="22"/>
              </w:rPr>
              <w:t>u</w:t>
            </w: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50</w:t>
            </w:r>
          </w:p>
        </w:tc>
        <w:tc>
          <w:tcPr>
            <w:tcW w:w="66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61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321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Dec’14</w:t>
            </w:r>
          </w:p>
        </w:tc>
      </w:tr>
      <w:tr w:rsidR="00EA62AF" w:rsidRPr="00E803BF" w:rsidTr="00EA62AF">
        <w:tc>
          <w:tcPr>
            <w:tcW w:w="1320" w:type="dxa"/>
            <w:vMerge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Target 1</w:t>
            </w: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66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61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321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Sep’14</w:t>
            </w:r>
          </w:p>
        </w:tc>
      </w:tr>
      <w:tr w:rsidR="00EA62AF" w:rsidRPr="00E803BF" w:rsidTr="00EA62AF">
        <w:tc>
          <w:tcPr>
            <w:tcW w:w="1320" w:type="dxa"/>
            <w:vMerge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Tshepong</w:t>
            </w: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32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660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61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321" w:type="dxa"/>
            <w:vAlign w:val="center"/>
          </w:tcPr>
          <w:p w:rsidR="00EA62A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Dec’14</w:t>
            </w:r>
          </w:p>
        </w:tc>
      </w:tr>
      <w:tr w:rsidR="00E803BF" w:rsidRPr="00E803BF" w:rsidTr="00EA62AF">
        <w:tc>
          <w:tcPr>
            <w:tcW w:w="1320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Sibanye</w:t>
            </w:r>
          </w:p>
        </w:tc>
        <w:tc>
          <w:tcPr>
            <w:tcW w:w="1320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Beatrix</w:t>
            </w:r>
          </w:p>
        </w:tc>
        <w:tc>
          <w:tcPr>
            <w:tcW w:w="1320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39</w:t>
            </w:r>
          </w:p>
        </w:tc>
        <w:tc>
          <w:tcPr>
            <w:tcW w:w="1320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39</w:t>
            </w:r>
          </w:p>
        </w:tc>
        <w:tc>
          <w:tcPr>
            <w:tcW w:w="1320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100</w:t>
            </w:r>
          </w:p>
        </w:tc>
        <w:tc>
          <w:tcPr>
            <w:tcW w:w="660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61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321" w:type="dxa"/>
            <w:vAlign w:val="center"/>
          </w:tcPr>
          <w:p w:rsidR="00E803BF" w:rsidRPr="00E803BF" w:rsidRDefault="00EA62AF" w:rsidP="00EA62A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</w:tbl>
    <w:p w:rsidR="00E803BF" w:rsidRPr="00E803BF" w:rsidRDefault="00E803BF" w:rsidP="00E803BF">
      <w:pPr>
        <w:rPr>
          <w:rFonts w:asciiTheme="minorHAnsi" w:hAnsiTheme="minorHAnsi"/>
          <w:sz w:val="22"/>
          <w:szCs w:val="22"/>
        </w:rPr>
      </w:pPr>
    </w:p>
    <w:p w:rsidR="00E803BF" w:rsidRPr="00E803BF" w:rsidRDefault="00E803BF" w:rsidP="00E803BF">
      <w:pPr>
        <w:tabs>
          <w:tab w:val="left" w:pos="4424"/>
        </w:tabs>
        <w:rPr>
          <w:rFonts w:asciiTheme="minorHAnsi" w:hAnsiTheme="minorHAnsi"/>
          <w:b/>
          <w:sz w:val="22"/>
          <w:szCs w:val="22"/>
        </w:rPr>
      </w:pPr>
      <w:r w:rsidRPr="00E803BF">
        <w:rPr>
          <w:rFonts w:asciiTheme="minorHAnsi" w:hAnsiTheme="minorHAnsi"/>
          <w:b/>
          <w:sz w:val="22"/>
          <w:szCs w:val="22"/>
        </w:rPr>
        <w:t>Winch covers – Adopters</w:t>
      </w:r>
    </w:p>
    <w:p w:rsidR="00E803BF" w:rsidRPr="00E803BF" w:rsidRDefault="00E803BF" w:rsidP="00E803BF">
      <w:pPr>
        <w:tabs>
          <w:tab w:val="left" w:pos="4424"/>
        </w:tabs>
        <w:rPr>
          <w:rFonts w:asciiTheme="minorHAnsi" w:hAnsiTheme="minorHAnsi"/>
          <w:b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1320"/>
        <w:gridCol w:w="1320"/>
        <w:gridCol w:w="1320"/>
        <w:gridCol w:w="1320"/>
        <w:gridCol w:w="1320"/>
        <w:gridCol w:w="660"/>
        <w:gridCol w:w="661"/>
        <w:gridCol w:w="1321"/>
      </w:tblGrid>
      <w:tr w:rsidR="00E803BF" w:rsidRPr="00E803BF" w:rsidTr="00E72615">
        <w:tc>
          <w:tcPr>
            <w:tcW w:w="1320" w:type="dxa"/>
            <w:vMerge w:val="restart"/>
            <w:vAlign w:val="center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Group</w:t>
            </w:r>
          </w:p>
        </w:tc>
        <w:tc>
          <w:tcPr>
            <w:tcW w:w="1320" w:type="dxa"/>
            <w:vMerge w:val="restart"/>
            <w:vAlign w:val="center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Mine/Shaft</w:t>
            </w:r>
          </w:p>
        </w:tc>
        <w:tc>
          <w:tcPr>
            <w:tcW w:w="1320" w:type="dxa"/>
            <w:vMerge w:val="restart"/>
            <w:vAlign w:val="center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No. of winches to be covered</w:t>
            </w:r>
          </w:p>
        </w:tc>
        <w:tc>
          <w:tcPr>
            <w:tcW w:w="1320" w:type="dxa"/>
            <w:vMerge w:val="restart"/>
            <w:vAlign w:val="center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No of winches covered</w:t>
            </w:r>
          </w:p>
        </w:tc>
        <w:tc>
          <w:tcPr>
            <w:tcW w:w="1320" w:type="dxa"/>
            <w:vMerge w:val="restart"/>
            <w:vAlign w:val="center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% Compliance</w:t>
            </w:r>
          </w:p>
        </w:tc>
        <w:tc>
          <w:tcPr>
            <w:tcW w:w="1321" w:type="dxa"/>
            <w:gridSpan w:val="2"/>
            <w:vAlign w:val="center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Budget provided</w:t>
            </w:r>
          </w:p>
        </w:tc>
        <w:tc>
          <w:tcPr>
            <w:tcW w:w="1321" w:type="dxa"/>
            <w:vMerge w:val="restart"/>
            <w:vAlign w:val="center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Expected completion date</w:t>
            </w:r>
          </w:p>
        </w:tc>
      </w:tr>
      <w:tr w:rsidR="00E803BF" w:rsidRPr="00E803BF" w:rsidTr="00E72615">
        <w:tc>
          <w:tcPr>
            <w:tcW w:w="1320" w:type="dxa"/>
            <w:vMerge/>
          </w:tcPr>
          <w:p w:rsidR="00E803BF" w:rsidRPr="00E803BF" w:rsidRDefault="00E803BF" w:rsidP="00E7261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Merge/>
          </w:tcPr>
          <w:p w:rsidR="00E803BF" w:rsidRPr="00E803BF" w:rsidRDefault="00E803BF" w:rsidP="00E7261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Merge/>
          </w:tcPr>
          <w:p w:rsidR="00E803BF" w:rsidRPr="00E803BF" w:rsidRDefault="00E803BF" w:rsidP="00E7261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Merge/>
          </w:tcPr>
          <w:p w:rsidR="00E803BF" w:rsidRPr="00E803BF" w:rsidRDefault="00E803BF" w:rsidP="00E7261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Merge/>
          </w:tcPr>
          <w:p w:rsidR="00E803BF" w:rsidRPr="00E803BF" w:rsidRDefault="00E803BF" w:rsidP="00E7261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60" w:type="dxa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Yes</w:t>
            </w:r>
          </w:p>
        </w:tc>
        <w:tc>
          <w:tcPr>
            <w:tcW w:w="661" w:type="dxa"/>
          </w:tcPr>
          <w:p w:rsidR="00E803BF" w:rsidRPr="00E803BF" w:rsidRDefault="00E803BF" w:rsidP="00E7261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803BF">
              <w:rPr>
                <w:rFonts w:asciiTheme="minorHAnsi" w:hAnsiTheme="minorHAnsi"/>
                <w:sz w:val="22"/>
                <w:szCs w:val="22"/>
              </w:rPr>
              <w:t>No</w:t>
            </w:r>
          </w:p>
        </w:tc>
        <w:tc>
          <w:tcPr>
            <w:tcW w:w="1321" w:type="dxa"/>
            <w:vMerge/>
          </w:tcPr>
          <w:p w:rsidR="00E803BF" w:rsidRPr="00E803BF" w:rsidRDefault="00E803BF" w:rsidP="00E7261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803BF" w:rsidRPr="00E803BF" w:rsidTr="00507A81">
        <w:tc>
          <w:tcPr>
            <w:tcW w:w="1320" w:type="dxa"/>
            <w:vAlign w:val="center"/>
          </w:tcPr>
          <w:p w:rsidR="00E803BF" w:rsidRPr="00E803BF" w:rsidRDefault="00507A81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AGA</w:t>
            </w:r>
          </w:p>
        </w:tc>
        <w:tc>
          <w:tcPr>
            <w:tcW w:w="1320" w:type="dxa"/>
            <w:vAlign w:val="center"/>
          </w:tcPr>
          <w:p w:rsidR="00E803BF" w:rsidRPr="00E803BF" w:rsidRDefault="00507A81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Tautona</w:t>
            </w:r>
          </w:p>
        </w:tc>
        <w:tc>
          <w:tcPr>
            <w:tcW w:w="1320" w:type="dxa"/>
            <w:vAlign w:val="center"/>
          </w:tcPr>
          <w:p w:rsidR="00E803BF" w:rsidRPr="00E803BF" w:rsidRDefault="00507A81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123</w:t>
            </w:r>
          </w:p>
        </w:tc>
        <w:tc>
          <w:tcPr>
            <w:tcW w:w="1320" w:type="dxa"/>
            <w:vAlign w:val="center"/>
          </w:tcPr>
          <w:p w:rsidR="00E803BF" w:rsidRPr="00E803BF" w:rsidRDefault="00507A81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1320" w:type="dxa"/>
            <w:vAlign w:val="center"/>
          </w:tcPr>
          <w:p w:rsidR="00E803BF" w:rsidRPr="00E803BF" w:rsidRDefault="00507A81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3.3</w:t>
            </w:r>
          </w:p>
        </w:tc>
        <w:tc>
          <w:tcPr>
            <w:tcW w:w="660" w:type="dxa"/>
            <w:vAlign w:val="center"/>
          </w:tcPr>
          <w:p w:rsidR="00E803BF" w:rsidRPr="00E803BF" w:rsidRDefault="00507A81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61" w:type="dxa"/>
            <w:vAlign w:val="center"/>
          </w:tcPr>
          <w:p w:rsidR="00E803BF" w:rsidRPr="00E803BF" w:rsidRDefault="00507A81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321" w:type="dxa"/>
            <w:vAlign w:val="center"/>
          </w:tcPr>
          <w:p w:rsidR="00E803BF" w:rsidRPr="00E803BF" w:rsidRDefault="00507A81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Apr’14</w:t>
            </w:r>
          </w:p>
        </w:tc>
      </w:tr>
      <w:tr w:rsidR="000D0138" w:rsidRPr="00E803BF" w:rsidTr="00507A81">
        <w:tc>
          <w:tcPr>
            <w:tcW w:w="1320" w:type="dxa"/>
            <w:vMerge w:val="restart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Harmony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Masimong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80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66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61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321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Dec’14</w:t>
            </w:r>
          </w:p>
        </w:tc>
      </w:tr>
      <w:tr w:rsidR="000D0138" w:rsidRPr="00E803BF" w:rsidTr="00507A81">
        <w:tc>
          <w:tcPr>
            <w:tcW w:w="1320" w:type="dxa"/>
            <w:vMerge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Target 3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100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66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661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1321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Sep’14</w:t>
            </w:r>
          </w:p>
        </w:tc>
      </w:tr>
      <w:tr w:rsidR="000D0138" w:rsidRPr="00E803BF" w:rsidTr="00507A81">
        <w:tc>
          <w:tcPr>
            <w:tcW w:w="1320" w:type="dxa"/>
            <w:vMerge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Phakisa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144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66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61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321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Feb’15</w:t>
            </w:r>
          </w:p>
        </w:tc>
      </w:tr>
      <w:tr w:rsidR="000D0138" w:rsidRPr="00E803BF" w:rsidTr="00507A81">
        <w:tc>
          <w:tcPr>
            <w:tcW w:w="1320" w:type="dxa"/>
            <w:vMerge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Kusasalethu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160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2.5</w:t>
            </w:r>
          </w:p>
        </w:tc>
        <w:tc>
          <w:tcPr>
            <w:tcW w:w="66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661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1321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n/a</w:t>
            </w:r>
          </w:p>
        </w:tc>
      </w:tr>
      <w:tr w:rsidR="000D0138" w:rsidRPr="00E803BF" w:rsidTr="00507A81">
        <w:tc>
          <w:tcPr>
            <w:tcW w:w="1320" w:type="dxa"/>
            <w:vMerge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Target 1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35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32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660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61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321" w:type="dxa"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Jun’14</w:t>
            </w:r>
          </w:p>
        </w:tc>
      </w:tr>
      <w:tr w:rsidR="000D0138" w:rsidRPr="00E803BF" w:rsidTr="00507A81">
        <w:tc>
          <w:tcPr>
            <w:tcW w:w="1320" w:type="dxa"/>
            <w:vMerge/>
            <w:vAlign w:val="center"/>
          </w:tcPr>
          <w:p w:rsidR="000D0138" w:rsidRPr="00E803BF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0D0138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Tshepong</w:t>
            </w:r>
          </w:p>
        </w:tc>
        <w:tc>
          <w:tcPr>
            <w:tcW w:w="1320" w:type="dxa"/>
            <w:vAlign w:val="center"/>
          </w:tcPr>
          <w:p w:rsidR="000D0138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286</w:t>
            </w:r>
          </w:p>
        </w:tc>
        <w:tc>
          <w:tcPr>
            <w:tcW w:w="1320" w:type="dxa"/>
            <w:vAlign w:val="center"/>
          </w:tcPr>
          <w:p w:rsidR="000D0138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1320" w:type="dxa"/>
            <w:vAlign w:val="center"/>
          </w:tcPr>
          <w:p w:rsidR="000D0138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660" w:type="dxa"/>
            <w:vAlign w:val="center"/>
          </w:tcPr>
          <w:p w:rsidR="000D0138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661" w:type="dxa"/>
            <w:vAlign w:val="center"/>
          </w:tcPr>
          <w:p w:rsidR="000D0138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1321" w:type="dxa"/>
            <w:vAlign w:val="center"/>
          </w:tcPr>
          <w:p w:rsidR="000D0138" w:rsidRDefault="000D0138" w:rsidP="00507A8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Aug’14</w:t>
            </w:r>
          </w:p>
        </w:tc>
      </w:tr>
    </w:tbl>
    <w:p w:rsidR="00E803BF" w:rsidRPr="00E803BF" w:rsidRDefault="00E803BF" w:rsidP="00E803BF">
      <w:pPr>
        <w:tabs>
          <w:tab w:val="left" w:pos="4424"/>
        </w:tabs>
        <w:rPr>
          <w:rFonts w:asciiTheme="minorHAnsi" w:hAnsiTheme="minorHAnsi"/>
          <w:sz w:val="22"/>
          <w:szCs w:val="22"/>
        </w:rPr>
      </w:pPr>
    </w:p>
    <w:p w:rsidR="00596ECF" w:rsidRPr="00596ECF" w:rsidRDefault="008745D2" w:rsidP="00596EC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Once the new version is finalized the above information will</w:t>
      </w:r>
      <w:r w:rsidR="00F14254">
        <w:rPr>
          <w:rFonts w:asciiTheme="minorHAnsi" w:hAnsiTheme="minorHAnsi" w:cstheme="minorHAnsi"/>
          <w:sz w:val="22"/>
          <w:szCs w:val="22"/>
        </w:rPr>
        <w:t xml:space="preserve"> be </w:t>
      </w:r>
      <w:r>
        <w:rPr>
          <w:rFonts w:asciiTheme="minorHAnsi" w:hAnsiTheme="minorHAnsi" w:cstheme="minorHAnsi"/>
          <w:sz w:val="22"/>
          <w:szCs w:val="22"/>
        </w:rPr>
        <w:t>transferred</w:t>
      </w:r>
      <w:r w:rsidR="000C19C8">
        <w:rPr>
          <w:rFonts w:asciiTheme="minorHAnsi" w:hAnsiTheme="minorHAnsi" w:cstheme="minorHAnsi"/>
          <w:sz w:val="22"/>
          <w:szCs w:val="22"/>
        </w:rPr>
        <w:t xml:space="preserve"> and previous input updated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01633B" w:rsidRPr="0001633B" w:rsidRDefault="0001633B" w:rsidP="0001633B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FA0FE5" w:rsidRPr="005374E9" w:rsidRDefault="00FA0FE5" w:rsidP="00FB2ED5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B16F3" w:rsidRPr="005374E9" w:rsidRDefault="009B16F3" w:rsidP="009B16F3">
      <w:pPr>
        <w:pStyle w:val="ListParagraph"/>
        <w:numPr>
          <w:ilvl w:val="0"/>
          <w:numId w:val="23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General</w:t>
      </w:r>
    </w:p>
    <w:p w:rsidR="008F0AC3" w:rsidRPr="008F0AC3" w:rsidRDefault="008F0AC3" w:rsidP="008F0AC3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5F78D7" w:rsidRDefault="005F78D7" w:rsidP="00FB2ED5">
      <w:pPr>
        <w:pStyle w:val="ListParagraph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 some members it was the first attendance and they requested to have some more information on the following:</w:t>
      </w:r>
    </w:p>
    <w:p w:rsidR="009B16F3" w:rsidRDefault="005F78D7" w:rsidP="005F78D7">
      <w:pPr>
        <w:pStyle w:val="ListParagraph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SLP adoption process</w:t>
      </w:r>
    </w:p>
    <w:p w:rsidR="005F78D7" w:rsidRDefault="005F78D7" w:rsidP="005F78D7">
      <w:pPr>
        <w:pStyle w:val="ListParagraph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SLP briefs</w:t>
      </w:r>
    </w:p>
    <w:p w:rsidR="005F78D7" w:rsidRDefault="005F78D7" w:rsidP="005F78D7">
      <w:pPr>
        <w:pStyle w:val="ListParagraph"/>
        <w:numPr>
          <w:ilvl w:val="0"/>
          <w:numId w:val="35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Sharing in lessons learnt from other operations</w:t>
      </w:r>
    </w:p>
    <w:p w:rsidR="00CE5F53" w:rsidRDefault="00CE5F53" w:rsidP="005F78D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E5F53" w:rsidRDefault="00CE5F53" w:rsidP="005F78D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E5F53" w:rsidRDefault="00CE5F53" w:rsidP="005F78D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Ind w:w="792" w:type="dxa"/>
        <w:tblLook w:val="04A0"/>
      </w:tblPr>
      <w:tblGrid>
        <w:gridCol w:w="3569"/>
        <w:gridCol w:w="2506"/>
        <w:gridCol w:w="2981"/>
      </w:tblGrid>
      <w:tr w:rsidR="005F78D7" w:rsidRPr="005374E9" w:rsidTr="00E72615">
        <w:tc>
          <w:tcPr>
            <w:tcW w:w="3569" w:type="dxa"/>
          </w:tcPr>
          <w:p w:rsidR="005F78D7" w:rsidRPr="005374E9" w:rsidRDefault="005F78D7" w:rsidP="005F78D7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bookmarkStart w:id="0" w:name="_GoBack"/>
            <w:bookmarkEnd w:id="0"/>
            <w:r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Action: 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SLP adoption process</w:t>
            </w:r>
          </w:p>
        </w:tc>
        <w:tc>
          <w:tcPr>
            <w:tcW w:w="2506" w:type="dxa"/>
            <w:vAlign w:val="center"/>
          </w:tcPr>
          <w:p w:rsidR="005F78D7" w:rsidRPr="005374E9" w:rsidRDefault="005F78D7" w:rsidP="00E72615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Responsible</w:t>
            </w:r>
          </w:p>
        </w:tc>
        <w:tc>
          <w:tcPr>
            <w:tcW w:w="2981" w:type="dxa"/>
            <w:vAlign w:val="center"/>
          </w:tcPr>
          <w:p w:rsidR="005F78D7" w:rsidRPr="005374E9" w:rsidRDefault="005F78D7" w:rsidP="00E72615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374E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When</w:t>
            </w:r>
          </w:p>
        </w:tc>
      </w:tr>
      <w:tr w:rsidR="005F78D7" w:rsidRPr="005374E9" w:rsidTr="00E72615">
        <w:tc>
          <w:tcPr>
            <w:tcW w:w="3569" w:type="dxa"/>
            <w:vAlign w:val="center"/>
          </w:tcPr>
          <w:p w:rsidR="005F78D7" w:rsidRPr="00FB0A39" w:rsidRDefault="005F78D7" w:rsidP="005F78D7">
            <w:pPr>
              <w:pStyle w:val="ListParagraph"/>
              <w:numPr>
                <w:ilvl w:val="0"/>
                <w:numId w:val="44"/>
              </w:num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Re-present the background session given at the first meeting </w:t>
            </w:r>
          </w:p>
        </w:tc>
        <w:tc>
          <w:tcPr>
            <w:tcW w:w="2506" w:type="dxa"/>
            <w:vAlign w:val="center"/>
          </w:tcPr>
          <w:p w:rsidR="005F78D7" w:rsidRPr="005374E9" w:rsidRDefault="005F78D7" w:rsidP="00E72615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 Pienaar</w:t>
            </w:r>
          </w:p>
        </w:tc>
        <w:tc>
          <w:tcPr>
            <w:tcW w:w="2981" w:type="dxa"/>
            <w:vAlign w:val="center"/>
          </w:tcPr>
          <w:p w:rsidR="005F78D7" w:rsidRPr="005F78D7" w:rsidRDefault="005F78D7" w:rsidP="005F78D7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June</w:t>
            </w:r>
            <w:r w:rsidRPr="005F78D7">
              <w:rPr>
                <w:rFonts w:asciiTheme="minorHAnsi" w:hAnsiTheme="minorHAnsi" w:cstheme="minorHAnsi"/>
                <w:sz w:val="22"/>
                <w:szCs w:val="22"/>
              </w:rPr>
              <w:t xml:space="preserve"> 2014</w:t>
            </w:r>
          </w:p>
        </w:tc>
      </w:tr>
    </w:tbl>
    <w:p w:rsidR="005F78D7" w:rsidRPr="005F78D7" w:rsidRDefault="005F78D7" w:rsidP="005F78D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B1A16" w:rsidRPr="005374E9" w:rsidRDefault="009B1A16" w:rsidP="009B1A16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4542C" w:rsidRPr="005374E9" w:rsidRDefault="00F4542C" w:rsidP="00FB2ED5">
      <w:pPr>
        <w:ind w:left="709"/>
        <w:jc w:val="both"/>
        <w:rPr>
          <w:rFonts w:asciiTheme="minorHAnsi" w:hAnsiTheme="minorHAnsi" w:cstheme="minorHAnsi"/>
          <w:color w:val="000000"/>
          <w:sz w:val="22"/>
          <w:szCs w:val="22"/>
          <w:lang w:val="en-ZA"/>
        </w:rPr>
      </w:pPr>
    </w:p>
    <w:sectPr w:rsidR="00F4542C" w:rsidRPr="005374E9" w:rsidSect="00FD6C98">
      <w:headerReference w:type="even" r:id="rId11"/>
      <w:headerReference w:type="default" r:id="rId12"/>
      <w:footerReference w:type="even" r:id="rId13"/>
      <w:footerReference w:type="default" r:id="rId14"/>
      <w:pgSz w:w="11900" w:h="16840"/>
      <w:pgMar w:top="1134" w:right="1134" w:bottom="1134" w:left="1134" w:header="709" w:footer="8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552" w:rsidRDefault="00F21552">
      <w:r>
        <w:separator/>
      </w:r>
    </w:p>
  </w:endnote>
  <w:endnote w:type="continuationSeparator" w:id="0">
    <w:p w:rsidR="00F21552" w:rsidRDefault="00F215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Schoolbook">
    <w:altName w:val="Century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14668"/>
      <w:docPartObj>
        <w:docPartGallery w:val="Page Numbers (Bottom of Page)"/>
        <w:docPartUnique/>
      </w:docPartObj>
    </w:sdtPr>
    <w:sdtEndPr>
      <w:rPr>
        <w:b/>
      </w:rPr>
    </w:sdtEndPr>
    <w:sdtContent>
      <w:p w:rsidR="002A0C8C" w:rsidRPr="00FD6C98" w:rsidRDefault="00F0252A">
        <w:pPr>
          <w:pStyle w:val="Footer"/>
          <w:jc w:val="center"/>
          <w:rPr>
            <w:b/>
          </w:rPr>
        </w:pPr>
        <w:r w:rsidRPr="00FD6C98">
          <w:rPr>
            <w:rFonts w:asciiTheme="minorHAnsi" w:hAnsiTheme="minorHAnsi"/>
            <w:b/>
            <w:sz w:val="22"/>
            <w:szCs w:val="22"/>
          </w:rPr>
          <w:fldChar w:fldCharType="begin"/>
        </w:r>
        <w:r w:rsidR="00ED0F99" w:rsidRPr="00FD6C98">
          <w:rPr>
            <w:rFonts w:asciiTheme="minorHAnsi" w:hAnsiTheme="minorHAnsi"/>
            <w:b/>
            <w:sz w:val="22"/>
            <w:szCs w:val="22"/>
          </w:rPr>
          <w:instrText xml:space="preserve"> PAGE   \* MERGEFORMAT </w:instrText>
        </w:r>
        <w:r w:rsidRPr="00FD6C98">
          <w:rPr>
            <w:rFonts w:asciiTheme="minorHAnsi" w:hAnsiTheme="minorHAnsi"/>
            <w:b/>
            <w:sz w:val="22"/>
            <w:szCs w:val="22"/>
          </w:rPr>
          <w:fldChar w:fldCharType="separate"/>
        </w:r>
        <w:r w:rsidR="00FD6C98">
          <w:rPr>
            <w:rFonts w:asciiTheme="minorHAnsi" w:hAnsiTheme="minorHAnsi"/>
            <w:b/>
            <w:noProof/>
            <w:sz w:val="22"/>
            <w:szCs w:val="22"/>
          </w:rPr>
          <w:t>4</w:t>
        </w:r>
        <w:r w:rsidRPr="00FD6C98">
          <w:rPr>
            <w:rFonts w:asciiTheme="minorHAnsi" w:hAnsiTheme="minorHAnsi"/>
            <w:b/>
            <w:noProof/>
            <w:sz w:val="22"/>
            <w:szCs w:val="22"/>
          </w:rPr>
          <w:fldChar w:fldCharType="end"/>
        </w:r>
      </w:p>
    </w:sdtContent>
  </w:sdt>
  <w:p w:rsidR="002A0C8C" w:rsidRDefault="002A0C8C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/>
        <w:sz w:val="22"/>
        <w:szCs w:val="22"/>
      </w:rPr>
      <w:id w:val="23904252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sz w:val="22"/>
            <w:szCs w:val="22"/>
          </w:rPr>
          <w:id w:val="565050477"/>
          <w:docPartObj>
            <w:docPartGallery w:val="Page Numbers (Top of Page)"/>
            <w:docPartUnique/>
          </w:docPartObj>
        </w:sdtPr>
        <w:sdtContent>
          <w:p w:rsidR="002A0C8C" w:rsidRPr="008E3DEF" w:rsidRDefault="002A0C8C">
            <w:pPr>
              <w:pStyle w:val="Footer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E3DEF">
              <w:rPr>
                <w:rFonts w:asciiTheme="minorHAnsi" w:hAnsiTheme="minorHAnsi"/>
                <w:sz w:val="22"/>
                <w:szCs w:val="22"/>
              </w:rPr>
              <w:t xml:space="preserve">Page </w:t>
            </w:r>
            <w:r w:rsidR="00F0252A" w:rsidRPr="008E3DEF">
              <w:rPr>
                <w:rFonts w:asciiTheme="minorHAnsi" w:hAnsiTheme="minorHAnsi"/>
                <w:b/>
                <w:sz w:val="22"/>
                <w:szCs w:val="22"/>
              </w:rPr>
              <w:fldChar w:fldCharType="begin"/>
            </w:r>
            <w:r w:rsidRPr="008E3DEF">
              <w:rPr>
                <w:rFonts w:asciiTheme="minorHAnsi" w:hAnsiTheme="minorHAnsi"/>
                <w:b/>
                <w:sz w:val="22"/>
                <w:szCs w:val="22"/>
              </w:rPr>
              <w:instrText xml:space="preserve"> PAGE </w:instrText>
            </w:r>
            <w:r w:rsidR="00F0252A" w:rsidRPr="008E3DEF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F21552">
              <w:rPr>
                <w:rFonts w:asciiTheme="minorHAnsi" w:hAnsiTheme="minorHAnsi"/>
                <w:b/>
                <w:noProof/>
                <w:sz w:val="22"/>
                <w:szCs w:val="22"/>
              </w:rPr>
              <w:t>1</w:t>
            </w:r>
            <w:r w:rsidR="00F0252A" w:rsidRPr="008E3DEF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r w:rsidRPr="008E3DEF">
              <w:rPr>
                <w:rFonts w:asciiTheme="minorHAnsi" w:hAnsiTheme="minorHAnsi"/>
                <w:sz w:val="22"/>
                <w:szCs w:val="22"/>
              </w:rPr>
              <w:t xml:space="preserve"> of </w:t>
            </w:r>
            <w:r w:rsidR="00F0252A" w:rsidRPr="008E3DEF">
              <w:rPr>
                <w:rFonts w:asciiTheme="minorHAnsi" w:hAnsiTheme="minorHAnsi"/>
                <w:b/>
                <w:sz w:val="22"/>
                <w:szCs w:val="22"/>
              </w:rPr>
              <w:fldChar w:fldCharType="begin"/>
            </w:r>
            <w:r w:rsidRPr="008E3DEF">
              <w:rPr>
                <w:rFonts w:asciiTheme="minorHAnsi" w:hAnsiTheme="minorHAnsi"/>
                <w:b/>
                <w:sz w:val="22"/>
                <w:szCs w:val="22"/>
              </w:rPr>
              <w:instrText xml:space="preserve"> NUMPAGES  </w:instrText>
            </w:r>
            <w:r w:rsidR="00F0252A" w:rsidRPr="008E3DEF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F21552">
              <w:rPr>
                <w:rFonts w:asciiTheme="minorHAnsi" w:hAnsiTheme="minorHAnsi"/>
                <w:b/>
                <w:noProof/>
                <w:sz w:val="22"/>
                <w:szCs w:val="22"/>
              </w:rPr>
              <w:t>1</w:t>
            </w:r>
            <w:r w:rsidR="00F0252A" w:rsidRPr="008E3DEF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sdtContent>
      </w:sdt>
    </w:sdtContent>
  </w:sdt>
  <w:p w:rsidR="002A0C8C" w:rsidRDefault="002A0C8C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552" w:rsidRDefault="00F21552">
      <w:r>
        <w:separator/>
      </w:r>
    </w:p>
  </w:footnote>
  <w:footnote w:type="continuationSeparator" w:id="0">
    <w:p w:rsidR="00F21552" w:rsidRDefault="00F215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8C" w:rsidRPr="008B6036" w:rsidRDefault="008B6036" w:rsidP="008B6036">
    <w:pPr>
      <w:rPr>
        <w:sz w:val="16"/>
        <w:szCs w:val="16"/>
      </w:rPr>
    </w:pPr>
    <w:r w:rsidRPr="00401069">
      <w:rPr>
        <w:i/>
        <w:sz w:val="22"/>
        <w:szCs w:val="22"/>
      </w:rPr>
      <w:t>Draft Note SLP Interest Group</w:t>
    </w:r>
    <w:r>
      <w:rPr>
        <w:i/>
        <w:sz w:val="22"/>
        <w:szCs w:val="22"/>
      </w:rPr>
      <w:t xml:space="preserve"> meeting minutes: </w:t>
    </w:r>
    <w:r w:rsidRPr="00401069">
      <w:rPr>
        <w:i/>
        <w:sz w:val="22"/>
        <w:szCs w:val="22"/>
      </w:rPr>
      <w:t xml:space="preserve"> 15-04-14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8C" w:rsidRPr="00401069" w:rsidRDefault="00C4006F" w:rsidP="00B87AF8">
    <w:pPr>
      <w:rPr>
        <w:sz w:val="16"/>
        <w:szCs w:val="16"/>
      </w:rPr>
    </w:pPr>
    <w:r>
      <w:rPr>
        <w:i/>
        <w:sz w:val="22"/>
        <w:szCs w:val="22"/>
      </w:rPr>
      <w:t xml:space="preserve">Circular 03-06-2014 Action list Interest </w:t>
    </w:r>
    <w:r w:rsidRPr="00401069">
      <w:rPr>
        <w:i/>
        <w:sz w:val="22"/>
        <w:szCs w:val="22"/>
      </w:rPr>
      <w:t>Group</w:t>
    </w:r>
    <w:r w:rsidR="008925F4">
      <w:rPr>
        <w:i/>
        <w:sz w:val="22"/>
        <w:szCs w:val="22"/>
      </w:rPr>
      <w:t xml:space="preserve"> meeting minutes: </w:t>
    </w:r>
    <w:r w:rsidR="00401069" w:rsidRPr="00401069">
      <w:rPr>
        <w:i/>
        <w:sz w:val="22"/>
        <w:szCs w:val="22"/>
      </w:rPr>
      <w:t xml:space="preserve"> </w:t>
    </w:r>
    <w:r w:rsidR="00FE18C4">
      <w:rPr>
        <w:i/>
        <w:sz w:val="22"/>
        <w:szCs w:val="22"/>
      </w:rPr>
      <w:t>13</w:t>
    </w:r>
    <w:r w:rsidR="00401069" w:rsidRPr="00401069">
      <w:rPr>
        <w:i/>
        <w:sz w:val="22"/>
        <w:szCs w:val="22"/>
      </w:rPr>
      <w:t>-0</w:t>
    </w:r>
    <w:r w:rsidR="00FE18C4">
      <w:rPr>
        <w:i/>
        <w:sz w:val="22"/>
        <w:szCs w:val="22"/>
      </w:rPr>
      <w:t>5</w:t>
    </w:r>
    <w:r w:rsidR="00401069" w:rsidRPr="00401069">
      <w:rPr>
        <w:i/>
        <w:sz w:val="22"/>
        <w:szCs w:val="22"/>
      </w:rPr>
      <w:t>-14</w:t>
    </w:r>
  </w:p>
  <w:p w:rsidR="002A0C8C" w:rsidRDefault="002A0C8C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700BA"/>
    <w:multiLevelType w:val="hybridMultilevel"/>
    <w:tmpl w:val="1BC2408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9E4B65"/>
    <w:multiLevelType w:val="hybridMultilevel"/>
    <w:tmpl w:val="506483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1D78CF"/>
    <w:multiLevelType w:val="multilevel"/>
    <w:tmpl w:val="04581D18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086A0540"/>
    <w:multiLevelType w:val="hybridMultilevel"/>
    <w:tmpl w:val="7FF45BA0"/>
    <w:lvl w:ilvl="0" w:tplc="5ED44CB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B83683"/>
    <w:multiLevelType w:val="multilevel"/>
    <w:tmpl w:val="7D20B9D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90F3BBD"/>
    <w:multiLevelType w:val="hybridMultilevel"/>
    <w:tmpl w:val="0728FA9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A97066A"/>
    <w:multiLevelType w:val="hybridMultilevel"/>
    <w:tmpl w:val="8E945386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02E67C4"/>
    <w:multiLevelType w:val="hybridMultilevel"/>
    <w:tmpl w:val="163A311E"/>
    <w:lvl w:ilvl="0" w:tplc="BB74CD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5D210E"/>
    <w:multiLevelType w:val="multilevel"/>
    <w:tmpl w:val="8A2A074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38F0A27"/>
    <w:multiLevelType w:val="hybridMultilevel"/>
    <w:tmpl w:val="F740F672"/>
    <w:lvl w:ilvl="0" w:tplc="1C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>
    <w:nsid w:val="18AD4789"/>
    <w:multiLevelType w:val="hybridMultilevel"/>
    <w:tmpl w:val="2396A4D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363BFC"/>
    <w:multiLevelType w:val="multilevel"/>
    <w:tmpl w:val="16A0494C"/>
    <w:lvl w:ilvl="0">
      <w:start w:val="1"/>
      <w:numFmt w:val="decimal"/>
      <w:pStyle w:val="LetterMultipleL1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2"/>
      </w:rPr>
    </w:lvl>
    <w:lvl w:ilvl="1">
      <w:start w:val="1"/>
      <w:numFmt w:val="decimal"/>
      <w:pStyle w:val="LetterMultipleL2"/>
      <w:lvlText w:val="%1.%2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sz w:val="22"/>
      </w:rPr>
    </w:lvl>
    <w:lvl w:ilvl="2">
      <w:start w:val="1"/>
      <w:numFmt w:val="decimal"/>
      <w:pStyle w:val="LetterMultipleL3"/>
      <w:lvlText w:val="%1.%2.%3"/>
      <w:lvlJc w:val="left"/>
      <w:pPr>
        <w:tabs>
          <w:tab w:val="num" w:pos="2160"/>
        </w:tabs>
        <w:ind w:left="2160" w:hanging="2160"/>
      </w:pPr>
      <w:rPr>
        <w:rFonts w:ascii="Arial" w:hAnsi="Arial" w:hint="default"/>
        <w:sz w:val="22"/>
      </w:rPr>
    </w:lvl>
    <w:lvl w:ilvl="3">
      <w:start w:val="1"/>
      <w:numFmt w:val="decimal"/>
      <w:pStyle w:val="LetterMultipleL4"/>
      <w:lvlText w:val="%1.%2.%3.%4"/>
      <w:lvlJc w:val="left"/>
      <w:pPr>
        <w:tabs>
          <w:tab w:val="num" w:pos="2880"/>
        </w:tabs>
        <w:ind w:left="2880" w:hanging="2880"/>
      </w:pPr>
      <w:rPr>
        <w:rFonts w:ascii="Arial" w:hAnsi="Arial" w:hint="default"/>
        <w:sz w:val="22"/>
      </w:rPr>
    </w:lvl>
    <w:lvl w:ilvl="4">
      <w:start w:val="1"/>
      <w:numFmt w:val="decimal"/>
      <w:pStyle w:val="LetterMultipleL5"/>
      <w:lvlText w:val="%1.%2.%3.%4.%5"/>
      <w:lvlJc w:val="left"/>
      <w:pPr>
        <w:tabs>
          <w:tab w:val="num" w:pos="3600"/>
        </w:tabs>
        <w:ind w:left="3600" w:hanging="3600"/>
      </w:pPr>
      <w:rPr>
        <w:rFonts w:ascii="Arial" w:hAnsi="Arial" w:hint="default"/>
        <w:sz w:val="22"/>
      </w:rPr>
    </w:lvl>
    <w:lvl w:ilvl="5">
      <w:start w:val="1"/>
      <w:numFmt w:val="decimal"/>
      <w:pStyle w:val="LetterMultipleL6"/>
      <w:lvlText w:val="%1.%2.%3.%4.%5.%6"/>
      <w:lvlJc w:val="left"/>
      <w:pPr>
        <w:tabs>
          <w:tab w:val="num" w:pos="4321"/>
        </w:tabs>
        <w:ind w:left="4321" w:hanging="4321"/>
      </w:pPr>
      <w:rPr>
        <w:rFonts w:ascii="Arial" w:hAnsi="Arial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041"/>
        </w:tabs>
        <w:ind w:left="5041" w:hanging="5041"/>
      </w:pPr>
      <w:rPr>
        <w:rFonts w:ascii="Arial" w:hAnsi="Arial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5761"/>
        </w:tabs>
        <w:ind w:left="5761" w:hanging="57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1"/>
        </w:tabs>
        <w:ind w:left="6481" w:hanging="6481"/>
      </w:pPr>
      <w:rPr>
        <w:rFonts w:hint="default"/>
      </w:rPr>
    </w:lvl>
  </w:abstractNum>
  <w:abstractNum w:abstractNumId="12">
    <w:nsid w:val="1B640E3F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21C37AEB"/>
    <w:multiLevelType w:val="hybridMultilevel"/>
    <w:tmpl w:val="ACFCB8E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D53065"/>
    <w:multiLevelType w:val="hybridMultilevel"/>
    <w:tmpl w:val="40A687B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83D5390"/>
    <w:multiLevelType w:val="hybridMultilevel"/>
    <w:tmpl w:val="7FF45BA0"/>
    <w:lvl w:ilvl="0" w:tplc="5ED44CB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AED7CE7"/>
    <w:multiLevelType w:val="hybridMultilevel"/>
    <w:tmpl w:val="148800C8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B593A59"/>
    <w:multiLevelType w:val="hybridMultilevel"/>
    <w:tmpl w:val="3C1AFE32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D7A5342"/>
    <w:multiLevelType w:val="hybridMultilevel"/>
    <w:tmpl w:val="ED3E080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5E6853"/>
    <w:multiLevelType w:val="hybridMultilevel"/>
    <w:tmpl w:val="6E9238FC"/>
    <w:lvl w:ilvl="0" w:tplc="E0A2644E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4F3F7B"/>
    <w:multiLevelType w:val="hybridMultilevel"/>
    <w:tmpl w:val="00980B0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270AA5"/>
    <w:multiLevelType w:val="hybridMultilevel"/>
    <w:tmpl w:val="1EEA7FB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70E5768"/>
    <w:multiLevelType w:val="hybridMultilevel"/>
    <w:tmpl w:val="E92A98F2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8846697"/>
    <w:multiLevelType w:val="hybridMultilevel"/>
    <w:tmpl w:val="40FEB53A"/>
    <w:lvl w:ilvl="0" w:tplc="1C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3D45346D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4DF738C"/>
    <w:multiLevelType w:val="hybridMultilevel"/>
    <w:tmpl w:val="ED3E080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794FEC"/>
    <w:multiLevelType w:val="hybridMultilevel"/>
    <w:tmpl w:val="B58C453A"/>
    <w:lvl w:ilvl="0" w:tplc="3AB0D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3E73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1EA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38EE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A43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4821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9C4F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2041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4AF2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4F0D700D"/>
    <w:multiLevelType w:val="hybridMultilevel"/>
    <w:tmpl w:val="D122B584"/>
    <w:lvl w:ilvl="0" w:tplc="1C09000F">
      <w:start w:val="1"/>
      <w:numFmt w:val="decimal"/>
      <w:lvlText w:val="%1."/>
      <w:lvlJc w:val="left"/>
      <w:pPr>
        <w:ind w:left="1429" w:hanging="360"/>
      </w:pPr>
    </w:lvl>
    <w:lvl w:ilvl="1" w:tplc="1C090019" w:tentative="1">
      <w:start w:val="1"/>
      <w:numFmt w:val="lowerLetter"/>
      <w:lvlText w:val="%2."/>
      <w:lvlJc w:val="left"/>
      <w:pPr>
        <w:ind w:left="2149" w:hanging="360"/>
      </w:pPr>
    </w:lvl>
    <w:lvl w:ilvl="2" w:tplc="1C09001B" w:tentative="1">
      <w:start w:val="1"/>
      <w:numFmt w:val="lowerRoman"/>
      <w:lvlText w:val="%3."/>
      <w:lvlJc w:val="right"/>
      <w:pPr>
        <w:ind w:left="2869" w:hanging="180"/>
      </w:pPr>
    </w:lvl>
    <w:lvl w:ilvl="3" w:tplc="1C09000F" w:tentative="1">
      <w:start w:val="1"/>
      <w:numFmt w:val="decimal"/>
      <w:lvlText w:val="%4."/>
      <w:lvlJc w:val="left"/>
      <w:pPr>
        <w:ind w:left="3589" w:hanging="360"/>
      </w:pPr>
    </w:lvl>
    <w:lvl w:ilvl="4" w:tplc="1C090019" w:tentative="1">
      <w:start w:val="1"/>
      <w:numFmt w:val="lowerLetter"/>
      <w:lvlText w:val="%5."/>
      <w:lvlJc w:val="left"/>
      <w:pPr>
        <w:ind w:left="4309" w:hanging="360"/>
      </w:pPr>
    </w:lvl>
    <w:lvl w:ilvl="5" w:tplc="1C09001B" w:tentative="1">
      <w:start w:val="1"/>
      <w:numFmt w:val="lowerRoman"/>
      <w:lvlText w:val="%6."/>
      <w:lvlJc w:val="right"/>
      <w:pPr>
        <w:ind w:left="5029" w:hanging="180"/>
      </w:pPr>
    </w:lvl>
    <w:lvl w:ilvl="6" w:tplc="1C09000F" w:tentative="1">
      <w:start w:val="1"/>
      <w:numFmt w:val="decimal"/>
      <w:lvlText w:val="%7."/>
      <w:lvlJc w:val="left"/>
      <w:pPr>
        <w:ind w:left="5749" w:hanging="360"/>
      </w:pPr>
    </w:lvl>
    <w:lvl w:ilvl="7" w:tplc="1C090019" w:tentative="1">
      <w:start w:val="1"/>
      <w:numFmt w:val="lowerLetter"/>
      <w:lvlText w:val="%8."/>
      <w:lvlJc w:val="left"/>
      <w:pPr>
        <w:ind w:left="6469" w:hanging="360"/>
      </w:pPr>
    </w:lvl>
    <w:lvl w:ilvl="8" w:tplc="1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4F633FDF"/>
    <w:multiLevelType w:val="hybridMultilevel"/>
    <w:tmpl w:val="3662A324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FDE4E8C"/>
    <w:multiLevelType w:val="hybridMultilevel"/>
    <w:tmpl w:val="30B27A38"/>
    <w:lvl w:ilvl="0" w:tplc="1C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0">
    <w:nsid w:val="50800E16"/>
    <w:multiLevelType w:val="hybridMultilevel"/>
    <w:tmpl w:val="34D2B92C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4D958DA"/>
    <w:multiLevelType w:val="hybridMultilevel"/>
    <w:tmpl w:val="894210C0"/>
    <w:lvl w:ilvl="0" w:tplc="DCE037E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87A0E3F"/>
    <w:multiLevelType w:val="hybridMultilevel"/>
    <w:tmpl w:val="6FE07B22"/>
    <w:lvl w:ilvl="0" w:tplc="5DF29D6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96769C9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11627B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288AAB0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3F8667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2E0D77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BF037A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F1C4A4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BED42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3">
    <w:nsid w:val="58CD05B7"/>
    <w:multiLevelType w:val="hybridMultilevel"/>
    <w:tmpl w:val="985228F6"/>
    <w:lvl w:ilvl="0" w:tplc="E0A2644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AE7ABE"/>
    <w:multiLevelType w:val="hybridMultilevel"/>
    <w:tmpl w:val="1DBAC224"/>
    <w:lvl w:ilvl="0" w:tplc="B36A5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1183188"/>
    <w:multiLevelType w:val="hybridMultilevel"/>
    <w:tmpl w:val="8084C70C"/>
    <w:lvl w:ilvl="0" w:tplc="1C0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82" w:hanging="360"/>
      </w:pPr>
    </w:lvl>
    <w:lvl w:ilvl="2" w:tplc="1C09001B" w:tentative="1">
      <w:start w:val="1"/>
      <w:numFmt w:val="lowerRoman"/>
      <w:lvlText w:val="%3."/>
      <w:lvlJc w:val="right"/>
      <w:pPr>
        <w:ind w:left="2302" w:hanging="180"/>
      </w:pPr>
    </w:lvl>
    <w:lvl w:ilvl="3" w:tplc="1C09000F" w:tentative="1">
      <w:start w:val="1"/>
      <w:numFmt w:val="decimal"/>
      <w:lvlText w:val="%4."/>
      <w:lvlJc w:val="left"/>
      <w:pPr>
        <w:ind w:left="3022" w:hanging="360"/>
      </w:pPr>
    </w:lvl>
    <w:lvl w:ilvl="4" w:tplc="1C090019" w:tentative="1">
      <w:start w:val="1"/>
      <w:numFmt w:val="lowerLetter"/>
      <w:lvlText w:val="%5."/>
      <w:lvlJc w:val="left"/>
      <w:pPr>
        <w:ind w:left="3742" w:hanging="360"/>
      </w:pPr>
    </w:lvl>
    <w:lvl w:ilvl="5" w:tplc="1C09001B" w:tentative="1">
      <w:start w:val="1"/>
      <w:numFmt w:val="lowerRoman"/>
      <w:lvlText w:val="%6."/>
      <w:lvlJc w:val="right"/>
      <w:pPr>
        <w:ind w:left="4462" w:hanging="180"/>
      </w:pPr>
    </w:lvl>
    <w:lvl w:ilvl="6" w:tplc="1C09000F" w:tentative="1">
      <w:start w:val="1"/>
      <w:numFmt w:val="decimal"/>
      <w:lvlText w:val="%7."/>
      <w:lvlJc w:val="left"/>
      <w:pPr>
        <w:ind w:left="5182" w:hanging="360"/>
      </w:pPr>
    </w:lvl>
    <w:lvl w:ilvl="7" w:tplc="1C090019" w:tentative="1">
      <w:start w:val="1"/>
      <w:numFmt w:val="lowerLetter"/>
      <w:lvlText w:val="%8."/>
      <w:lvlJc w:val="left"/>
      <w:pPr>
        <w:ind w:left="5902" w:hanging="360"/>
      </w:pPr>
    </w:lvl>
    <w:lvl w:ilvl="8" w:tplc="1C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>
    <w:nsid w:val="65234722"/>
    <w:multiLevelType w:val="hybridMultilevel"/>
    <w:tmpl w:val="36C222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F942EF"/>
    <w:multiLevelType w:val="hybridMultilevel"/>
    <w:tmpl w:val="2ED4CF44"/>
    <w:lvl w:ilvl="0" w:tplc="BC327C7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B566C6"/>
    <w:multiLevelType w:val="multilevel"/>
    <w:tmpl w:val="788867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69094193"/>
    <w:multiLevelType w:val="hybridMultilevel"/>
    <w:tmpl w:val="D7DA511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BC107DF"/>
    <w:multiLevelType w:val="hybridMultilevel"/>
    <w:tmpl w:val="6E9238FC"/>
    <w:lvl w:ilvl="0" w:tplc="E0A2644E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557346"/>
    <w:multiLevelType w:val="hybridMultilevel"/>
    <w:tmpl w:val="AF34EC0E"/>
    <w:lvl w:ilvl="0" w:tplc="D9D8E4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C327C70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0706CA"/>
    <w:multiLevelType w:val="hybridMultilevel"/>
    <w:tmpl w:val="9EC68E6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013895"/>
    <w:multiLevelType w:val="hybridMultilevel"/>
    <w:tmpl w:val="E34A2C18"/>
    <w:lvl w:ilvl="0" w:tplc="1C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4">
    <w:nsid w:val="7F8615AC"/>
    <w:multiLevelType w:val="multilevel"/>
    <w:tmpl w:val="65CEEF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41"/>
  </w:num>
  <w:num w:numId="4">
    <w:abstractNumId w:val="22"/>
  </w:num>
  <w:num w:numId="5">
    <w:abstractNumId w:val="16"/>
  </w:num>
  <w:num w:numId="6">
    <w:abstractNumId w:val="5"/>
  </w:num>
  <w:num w:numId="7">
    <w:abstractNumId w:val="34"/>
  </w:num>
  <w:num w:numId="8">
    <w:abstractNumId w:val="15"/>
  </w:num>
  <w:num w:numId="9">
    <w:abstractNumId w:val="42"/>
  </w:num>
  <w:num w:numId="10">
    <w:abstractNumId w:val="35"/>
  </w:num>
  <w:num w:numId="11">
    <w:abstractNumId w:val="13"/>
  </w:num>
  <w:num w:numId="12">
    <w:abstractNumId w:val="43"/>
  </w:num>
  <w:num w:numId="13">
    <w:abstractNumId w:val="26"/>
  </w:num>
  <w:num w:numId="14">
    <w:abstractNumId w:val="20"/>
  </w:num>
  <w:num w:numId="15">
    <w:abstractNumId w:val="8"/>
  </w:num>
  <w:num w:numId="16">
    <w:abstractNumId w:val="2"/>
  </w:num>
  <w:num w:numId="17">
    <w:abstractNumId w:val="18"/>
  </w:num>
  <w:num w:numId="18">
    <w:abstractNumId w:val="25"/>
  </w:num>
  <w:num w:numId="19">
    <w:abstractNumId w:val="7"/>
  </w:num>
  <w:num w:numId="20">
    <w:abstractNumId w:val="37"/>
  </w:num>
  <w:num w:numId="21">
    <w:abstractNumId w:val="36"/>
  </w:num>
  <w:num w:numId="22">
    <w:abstractNumId w:val="10"/>
  </w:num>
  <w:num w:numId="23">
    <w:abstractNumId w:val="44"/>
  </w:num>
  <w:num w:numId="24">
    <w:abstractNumId w:val="27"/>
  </w:num>
  <w:num w:numId="25">
    <w:abstractNumId w:val="28"/>
  </w:num>
  <w:num w:numId="26">
    <w:abstractNumId w:val="30"/>
  </w:num>
  <w:num w:numId="27">
    <w:abstractNumId w:val="17"/>
  </w:num>
  <w:num w:numId="28">
    <w:abstractNumId w:val="1"/>
  </w:num>
  <w:num w:numId="29">
    <w:abstractNumId w:val="14"/>
  </w:num>
  <w:num w:numId="30">
    <w:abstractNumId w:val="6"/>
  </w:num>
  <w:num w:numId="31">
    <w:abstractNumId w:val="39"/>
  </w:num>
  <w:num w:numId="32">
    <w:abstractNumId w:val="0"/>
  </w:num>
  <w:num w:numId="33">
    <w:abstractNumId w:val="3"/>
  </w:num>
  <w:num w:numId="34">
    <w:abstractNumId w:val="29"/>
  </w:num>
  <w:num w:numId="35">
    <w:abstractNumId w:val="9"/>
  </w:num>
  <w:num w:numId="36">
    <w:abstractNumId w:val="23"/>
  </w:num>
  <w:num w:numId="37">
    <w:abstractNumId w:val="32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8"/>
  </w:num>
  <w:num w:numId="42">
    <w:abstractNumId w:val="40"/>
  </w:num>
  <w:num w:numId="43">
    <w:abstractNumId w:val="19"/>
  </w:num>
  <w:num w:numId="44">
    <w:abstractNumId w:val="21"/>
  </w:num>
  <w:num w:numId="45">
    <w:abstractNumId w:val="33"/>
  </w:num>
  <w:num w:numId="46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bordersDoNotSurroundHeader/>
  <w:bordersDoNotSurroundFooter/>
  <w:attachedTemplate r:id="rId1"/>
  <w:stylePaneFormatFilter w:val="2801"/>
  <w:defaultTabStop w:val="720"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savePreviewPicture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F2867"/>
    <w:rsid w:val="00004CE0"/>
    <w:rsid w:val="00012310"/>
    <w:rsid w:val="00014701"/>
    <w:rsid w:val="0001633B"/>
    <w:rsid w:val="00017829"/>
    <w:rsid w:val="00021EA7"/>
    <w:rsid w:val="000229DB"/>
    <w:rsid w:val="00022C71"/>
    <w:rsid w:val="00024ABB"/>
    <w:rsid w:val="00024E4C"/>
    <w:rsid w:val="00026936"/>
    <w:rsid w:val="00026D20"/>
    <w:rsid w:val="00031E81"/>
    <w:rsid w:val="000348B1"/>
    <w:rsid w:val="000352F8"/>
    <w:rsid w:val="00036443"/>
    <w:rsid w:val="00037B34"/>
    <w:rsid w:val="00044AF5"/>
    <w:rsid w:val="00045B46"/>
    <w:rsid w:val="00046284"/>
    <w:rsid w:val="0005261A"/>
    <w:rsid w:val="0005293D"/>
    <w:rsid w:val="00052A8A"/>
    <w:rsid w:val="0005378B"/>
    <w:rsid w:val="00054B6A"/>
    <w:rsid w:val="000550CB"/>
    <w:rsid w:val="00056ED9"/>
    <w:rsid w:val="000574CF"/>
    <w:rsid w:val="00057B7D"/>
    <w:rsid w:val="00060D68"/>
    <w:rsid w:val="00061D8D"/>
    <w:rsid w:val="000657B1"/>
    <w:rsid w:val="00066EA4"/>
    <w:rsid w:val="00073F40"/>
    <w:rsid w:val="00077813"/>
    <w:rsid w:val="000819CF"/>
    <w:rsid w:val="00085007"/>
    <w:rsid w:val="00085986"/>
    <w:rsid w:val="000904CD"/>
    <w:rsid w:val="00091040"/>
    <w:rsid w:val="000919D5"/>
    <w:rsid w:val="00091D53"/>
    <w:rsid w:val="000A7920"/>
    <w:rsid w:val="000B1786"/>
    <w:rsid w:val="000B22A1"/>
    <w:rsid w:val="000B31CE"/>
    <w:rsid w:val="000B7D5C"/>
    <w:rsid w:val="000C19C8"/>
    <w:rsid w:val="000C3D73"/>
    <w:rsid w:val="000C60B0"/>
    <w:rsid w:val="000C7B09"/>
    <w:rsid w:val="000D0138"/>
    <w:rsid w:val="000D182C"/>
    <w:rsid w:val="000D25D5"/>
    <w:rsid w:val="000D48E5"/>
    <w:rsid w:val="000D6FCC"/>
    <w:rsid w:val="000D71D2"/>
    <w:rsid w:val="000E01E4"/>
    <w:rsid w:val="000E4705"/>
    <w:rsid w:val="000F08CA"/>
    <w:rsid w:val="000F1F99"/>
    <w:rsid w:val="000F299C"/>
    <w:rsid w:val="000F73CC"/>
    <w:rsid w:val="000F7B45"/>
    <w:rsid w:val="00100B34"/>
    <w:rsid w:val="00102EB3"/>
    <w:rsid w:val="001060AE"/>
    <w:rsid w:val="00106912"/>
    <w:rsid w:val="00106B8F"/>
    <w:rsid w:val="00111883"/>
    <w:rsid w:val="00112ACA"/>
    <w:rsid w:val="00114E20"/>
    <w:rsid w:val="0011527F"/>
    <w:rsid w:val="001161BF"/>
    <w:rsid w:val="00117131"/>
    <w:rsid w:val="00127477"/>
    <w:rsid w:val="00131B22"/>
    <w:rsid w:val="00132563"/>
    <w:rsid w:val="00133A5D"/>
    <w:rsid w:val="001362A5"/>
    <w:rsid w:val="00141B00"/>
    <w:rsid w:val="00141E4B"/>
    <w:rsid w:val="00147EC7"/>
    <w:rsid w:val="00150FD7"/>
    <w:rsid w:val="00151753"/>
    <w:rsid w:val="00153042"/>
    <w:rsid w:val="00156724"/>
    <w:rsid w:val="00156D4E"/>
    <w:rsid w:val="0016002B"/>
    <w:rsid w:val="001600CD"/>
    <w:rsid w:val="00165338"/>
    <w:rsid w:val="0017595B"/>
    <w:rsid w:val="0017647E"/>
    <w:rsid w:val="001775DE"/>
    <w:rsid w:val="001779E3"/>
    <w:rsid w:val="00180088"/>
    <w:rsid w:val="00183CA4"/>
    <w:rsid w:val="00187846"/>
    <w:rsid w:val="00187B36"/>
    <w:rsid w:val="00187C02"/>
    <w:rsid w:val="001951BA"/>
    <w:rsid w:val="001A1C56"/>
    <w:rsid w:val="001A4E77"/>
    <w:rsid w:val="001A50B8"/>
    <w:rsid w:val="001A781C"/>
    <w:rsid w:val="001B5BBB"/>
    <w:rsid w:val="001C0A7C"/>
    <w:rsid w:val="001C2E0E"/>
    <w:rsid w:val="001C3442"/>
    <w:rsid w:val="001C5A04"/>
    <w:rsid w:val="001C5CD2"/>
    <w:rsid w:val="001C5EE0"/>
    <w:rsid w:val="001D07A4"/>
    <w:rsid w:val="001D6239"/>
    <w:rsid w:val="001D750F"/>
    <w:rsid w:val="001E05F9"/>
    <w:rsid w:val="001E2452"/>
    <w:rsid w:val="001E4782"/>
    <w:rsid w:val="001E755E"/>
    <w:rsid w:val="001F1A48"/>
    <w:rsid w:val="001F2867"/>
    <w:rsid w:val="001F3188"/>
    <w:rsid w:val="001F3753"/>
    <w:rsid w:val="001F553C"/>
    <w:rsid w:val="00205B93"/>
    <w:rsid w:val="00206348"/>
    <w:rsid w:val="00206A81"/>
    <w:rsid w:val="00207308"/>
    <w:rsid w:val="00211852"/>
    <w:rsid w:val="00211D8E"/>
    <w:rsid w:val="002136AD"/>
    <w:rsid w:val="0021491F"/>
    <w:rsid w:val="002156D0"/>
    <w:rsid w:val="00220465"/>
    <w:rsid w:val="0022341D"/>
    <w:rsid w:val="00223B7E"/>
    <w:rsid w:val="00225DAD"/>
    <w:rsid w:val="00235EFC"/>
    <w:rsid w:val="00243531"/>
    <w:rsid w:val="00247551"/>
    <w:rsid w:val="002479C8"/>
    <w:rsid w:val="002511E5"/>
    <w:rsid w:val="00251E31"/>
    <w:rsid w:val="00252075"/>
    <w:rsid w:val="00256B68"/>
    <w:rsid w:val="00262626"/>
    <w:rsid w:val="00262EDD"/>
    <w:rsid w:val="0026367C"/>
    <w:rsid w:val="00263C2D"/>
    <w:rsid w:val="002641CC"/>
    <w:rsid w:val="002725A8"/>
    <w:rsid w:val="0027303F"/>
    <w:rsid w:val="0027340D"/>
    <w:rsid w:val="00275CA8"/>
    <w:rsid w:val="00276CF0"/>
    <w:rsid w:val="00276EA9"/>
    <w:rsid w:val="002807A2"/>
    <w:rsid w:val="00280F31"/>
    <w:rsid w:val="002820A3"/>
    <w:rsid w:val="0028469E"/>
    <w:rsid w:val="00290504"/>
    <w:rsid w:val="00291171"/>
    <w:rsid w:val="002922ED"/>
    <w:rsid w:val="0029272B"/>
    <w:rsid w:val="00292A30"/>
    <w:rsid w:val="0029373F"/>
    <w:rsid w:val="00295999"/>
    <w:rsid w:val="002A0C8C"/>
    <w:rsid w:val="002A22AD"/>
    <w:rsid w:val="002A6576"/>
    <w:rsid w:val="002A68A3"/>
    <w:rsid w:val="002B068E"/>
    <w:rsid w:val="002B2FBB"/>
    <w:rsid w:val="002B3A3D"/>
    <w:rsid w:val="002B4C2D"/>
    <w:rsid w:val="002B7B52"/>
    <w:rsid w:val="002C0668"/>
    <w:rsid w:val="002C1D07"/>
    <w:rsid w:val="002C2A40"/>
    <w:rsid w:val="002C338B"/>
    <w:rsid w:val="002C59DF"/>
    <w:rsid w:val="002C5AFA"/>
    <w:rsid w:val="002D1BDF"/>
    <w:rsid w:val="002D3C43"/>
    <w:rsid w:val="002D4D87"/>
    <w:rsid w:val="002E01CC"/>
    <w:rsid w:val="002E0F95"/>
    <w:rsid w:val="002E2E3D"/>
    <w:rsid w:val="002E565F"/>
    <w:rsid w:val="002E5B20"/>
    <w:rsid w:val="002E5FC3"/>
    <w:rsid w:val="002E6B99"/>
    <w:rsid w:val="002F0E1A"/>
    <w:rsid w:val="002F649D"/>
    <w:rsid w:val="00300E31"/>
    <w:rsid w:val="00303D2C"/>
    <w:rsid w:val="0030416B"/>
    <w:rsid w:val="0030560C"/>
    <w:rsid w:val="00305919"/>
    <w:rsid w:val="00311127"/>
    <w:rsid w:val="00311EA9"/>
    <w:rsid w:val="00317523"/>
    <w:rsid w:val="003178CC"/>
    <w:rsid w:val="00320C29"/>
    <w:rsid w:val="003223C6"/>
    <w:rsid w:val="00322FE4"/>
    <w:rsid w:val="0032322F"/>
    <w:rsid w:val="00324BF4"/>
    <w:rsid w:val="0032709F"/>
    <w:rsid w:val="00327577"/>
    <w:rsid w:val="00327E0D"/>
    <w:rsid w:val="00330064"/>
    <w:rsid w:val="00331BFC"/>
    <w:rsid w:val="00335698"/>
    <w:rsid w:val="0034095A"/>
    <w:rsid w:val="00340A01"/>
    <w:rsid w:val="003447DB"/>
    <w:rsid w:val="0035047B"/>
    <w:rsid w:val="00352C02"/>
    <w:rsid w:val="00373041"/>
    <w:rsid w:val="00373E18"/>
    <w:rsid w:val="00380F33"/>
    <w:rsid w:val="00381352"/>
    <w:rsid w:val="00381445"/>
    <w:rsid w:val="0038145E"/>
    <w:rsid w:val="00384417"/>
    <w:rsid w:val="003910DA"/>
    <w:rsid w:val="003911B8"/>
    <w:rsid w:val="00393696"/>
    <w:rsid w:val="00396916"/>
    <w:rsid w:val="00397D52"/>
    <w:rsid w:val="003A1CB9"/>
    <w:rsid w:val="003A27E6"/>
    <w:rsid w:val="003A7BF3"/>
    <w:rsid w:val="003A7E00"/>
    <w:rsid w:val="003B1F17"/>
    <w:rsid w:val="003B29EC"/>
    <w:rsid w:val="003B3181"/>
    <w:rsid w:val="003B7667"/>
    <w:rsid w:val="003C14DB"/>
    <w:rsid w:val="003C23D4"/>
    <w:rsid w:val="003C4273"/>
    <w:rsid w:val="003C5387"/>
    <w:rsid w:val="003C73F8"/>
    <w:rsid w:val="003C76E9"/>
    <w:rsid w:val="003D2360"/>
    <w:rsid w:val="003D637C"/>
    <w:rsid w:val="003E3A15"/>
    <w:rsid w:val="003E57AD"/>
    <w:rsid w:val="003E6C85"/>
    <w:rsid w:val="003F061B"/>
    <w:rsid w:val="003F215D"/>
    <w:rsid w:val="003F5D5C"/>
    <w:rsid w:val="003F5DC1"/>
    <w:rsid w:val="003F70B6"/>
    <w:rsid w:val="004006D3"/>
    <w:rsid w:val="00401069"/>
    <w:rsid w:val="00402784"/>
    <w:rsid w:val="004030CC"/>
    <w:rsid w:val="00404FF4"/>
    <w:rsid w:val="00411AFA"/>
    <w:rsid w:val="004126BE"/>
    <w:rsid w:val="00415F18"/>
    <w:rsid w:val="00417588"/>
    <w:rsid w:val="00420919"/>
    <w:rsid w:val="0042116F"/>
    <w:rsid w:val="00425ED9"/>
    <w:rsid w:val="004312D7"/>
    <w:rsid w:val="004312F4"/>
    <w:rsid w:val="0044217F"/>
    <w:rsid w:val="004440D5"/>
    <w:rsid w:val="00446349"/>
    <w:rsid w:val="004467ED"/>
    <w:rsid w:val="00456EC9"/>
    <w:rsid w:val="004601C3"/>
    <w:rsid w:val="00467C24"/>
    <w:rsid w:val="004708FA"/>
    <w:rsid w:val="00474B62"/>
    <w:rsid w:val="0047790F"/>
    <w:rsid w:val="004808CC"/>
    <w:rsid w:val="004818D0"/>
    <w:rsid w:val="00484BA9"/>
    <w:rsid w:val="00486E6F"/>
    <w:rsid w:val="00493FE5"/>
    <w:rsid w:val="004A51A9"/>
    <w:rsid w:val="004B073E"/>
    <w:rsid w:val="004B0896"/>
    <w:rsid w:val="004B1892"/>
    <w:rsid w:val="004B1B0F"/>
    <w:rsid w:val="004B3541"/>
    <w:rsid w:val="004B440E"/>
    <w:rsid w:val="004B7257"/>
    <w:rsid w:val="004C0957"/>
    <w:rsid w:val="004C0E15"/>
    <w:rsid w:val="004C206D"/>
    <w:rsid w:val="004C650D"/>
    <w:rsid w:val="004D0514"/>
    <w:rsid w:val="004D185A"/>
    <w:rsid w:val="004D1DBB"/>
    <w:rsid w:val="004D255F"/>
    <w:rsid w:val="004D37F8"/>
    <w:rsid w:val="004D41CF"/>
    <w:rsid w:val="004D5014"/>
    <w:rsid w:val="004D52C2"/>
    <w:rsid w:val="004E0508"/>
    <w:rsid w:val="004E06DF"/>
    <w:rsid w:val="004E650E"/>
    <w:rsid w:val="004F0B3D"/>
    <w:rsid w:val="004F0FA9"/>
    <w:rsid w:val="004F4755"/>
    <w:rsid w:val="004F53A7"/>
    <w:rsid w:val="004F79A4"/>
    <w:rsid w:val="00502E57"/>
    <w:rsid w:val="00506756"/>
    <w:rsid w:val="0050772F"/>
    <w:rsid w:val="00507A81"/>
    <w:rsid w:val="00507C6C"/>
    <w:rsid w:val="005102DF"/>
    <w:rsid w:val="0051082B"/>
    <w:rsid w:val="00512244"/>
    <w:rsid w:val="00513496"/>
    <w:rsid w:val="005139F8"/>
    <w:rsid w:val="0051537E"/>
    <w:rsid w:val="005158DD"/>
    <w:rsid w:val="00521850"/>
    <w:rsid w:val="0052240F"/>
    <w:rsid w:val="005275F9"/>
    <w:rsid w:val="00531D32"/>
    <w:rsid w:val="005374E9"/>
    <w:rsid w:val="00540741"/>
    <w:rsid w:val="00542FF5"/>
    <w:rsid w:val="0054301E"/>
    <w:rsid w:val="00544AE5"/>
    <w:rsid w:val="005461BB"/>
    <w:rsid w:val="00550373"/>
    <w:rsid w:val="00553B6B"/>
    <w:rsid w:val="00555B34"/>
    <w:rsid w:val="00557B3F"/>
    <w:rsid w:val="00557CCE"/>
    <w:rsid w:val="00557FDC"/>
    <w:rsid w:val="0056211A"/>
    <w:rsid w:val="005651D0"/>
    <w:rsid w:val="0056571D"/>
    <w:rsid w:val="00571FDD"/>
    <w:rsid w:val="0057338C"/>
    <w:rsid w:val="00577B30"/>
    <w:rsid w:val="00580A56"/>
    <w:rsid w:val="00581909"/>
    <w:rsid w:val="005856FA"/>
    <w:rsid w:val="00585BA1"/>
    <w:rsid w:val="00587498"/>
    <w:rsid w:val="00587968"/>
    <w:rsid w:val="00590F4D"/>
    <w:rsid w:val="0059346C"/>
    <w:rsid w:val="005943F1"/>
    <w:rsid w:val="00594C01"/>
    <w:rsid w:val="00596ECF"/>
    <w:rsid w:val="005A435A"/>
    <w:rsid w:val="005A4D3E"/>
    <w:rsid w:val="005A571F"/>
    <w:rsid w:val="005A5C49"/>
    <w:rsid w:val="005A7CCC"/>
    <w:rsid w:val="005B0001"/>
    <w:rsid w:val="005B0846"/>
    <w:rsid w:val="005B128F"/>
    <w:rsid w:val="005B1ED5"/>
    <w:rsid w:val="005C109C"/>
    <w:rsid w:val="005C2E6F"/>
    <w:rsid w:val="005C58A6"/>
    <w:rsid w:val="005D0264"/>
    <w:rsid w:val="005D0A9D"/>
    <w:rsid w:val="005D5F5C"/>
    <w:rsid w:val="005D6353"/>
    <w:rsid w:val="005D7D5C"/>
    <w:rsid w:val="005E56AB"/>
    <w:rsid w:val="005E7BB1"/>
    <w:rsid w:val="005F53A3"/>
    <w:rsid w:val="005F5D1F"/>
    <w:rsid w:val="005F78D7"/>
    <w:rsid w:val="005F7FF2"/>
    <w:rsid w:val="00601017"/>
    <w:rsid w:val="00602670"/>
    <w:rsid w:val="00603539"/>
    <w:rsid w:val="00604FED"/>
    <w:rsid w:val="00606B2E"/>
    <w:rsid w:val="00615A9F"/>
    <w:rsid w:val="00617B7F"/>
    <w:rsid w:val="006204A9"/>
    <w:rsid w:val="006206A1"/>
    <w:rsid w:val="006230B4"/>
    <w:rsid w:val="0063737B"/>
    <w:rsid w:val="00642C28"/>
    <w:rsid w:val="006432BC"/>
    <w:rsid w:val="0065385F"/>
    <w:rsid w:val="0065396B"/>
    <w:rsid w:val="00654DD7"/>
    <w:rsid w:val="00655E2C"/>
    <w:rsid w:val="0066243F"/>
    <w:rsid w:val="0066527D"/>
    <w:rsid w:val="00670F88"/>
    <w:rsid w:val="00676CF0"/>
    <w:rsid w:val="00677AA6"/>
    <w:rsid w:val="00684FDB"/>
    <w:rsid w:val="00685DCE"/>
    <w:rsid w:val="00686838"/>
    <w:rsid w:val="00686C93"/>
    <w:rsid w:val="00691C44"/>
    <w:rsid w:val="00693FF6"/>
    <w:rsid w:val="006A06A6"/>
    <w:rsid w:val="006B1E87"/>
    <w:rsid w:val="006B30D6"/>
    <w:rsid w:val="006B64AB"/>
    <w:rsid w:val="006B64BB"/>
    <w:rsid w:val="006B6EA8"/>
    <w:rsid w:val="006B7945"/>
    <w:rsid w:val="006C0466"/>
    <w:rsid w:val="006C079C"/>
    <w:rsid w:val="006C07A2"/>
    <w:rsid w:val="006C2889"/>
    <w:rsid w:val="006C38D7"/>
    <w:rsid w:val="006D31FE"/>
    <w:rsid w:val="006D3382"/>
    <w:rsid w:val="006D33A2"/>
    <w:rsid w:val="006D4DFE"/>
    <w:rsid w:val="006E02DA"/>
    <w:rsid w:val="006E343A"/>
    <w:rsid w:val="006E4B3E"/>
    <w:rsid w:val="006E56EC"/>
    <w:rsid w:val="006F0444"/>
    <w:rsid w:val="006F18DC"/>
    <w:rsid w:val="006F4EF7"/>
    <w:rsid w:val="007006B0"/>
    <w:rsid w:val="007042C6"/>
    <w:rsid w:val="00705426"/>
    <w:rsid w:val="00705B79"/>
    <w:rsid w:val="00705BD4"/>
    <w:rsid w:val="00706A98"/>
    <w:rsid w:val="00710603"/>
    <w:rsid w:val="00712EF3"/>
    <w:rsid w:val="00713685"/>
    <w:rsid w:val="00716AC7"/>
    <w:rsid w:val="00720DD9"/>
    <w:rsid w:val="00721B81"/>
    <w:rsid w:val="00722299"/>
    <w:rsid w:val="007224C0"/>
    <w:rsid w:val="00722FF0"/>
    <w:rsid w:val="00723040"/>
    <w:rsid w:val="00732D46"/>
    <w:rsid w:val="007331B3"/>
    <w:rsid w:val="00736114"/>
    <w:rsid w:val="00744CC2"/>
    <w:rsid w:val="00744D10"/>
    <w:rsid w:val="00746294"/>
    <w:rsid w:val="0074725D"/>
    <w:rsid w:val="0074745E"/>
    <w:rsid w:val="00750555"/>
    <w:rsid w:val="00751A95"/>
    <w:rsid w:val="00752D2E"/>
    <w:rsid w:val="007562D9"/>
    <w:rsid w:val="00756CAF"/>
    <w:rsid w:val="00757735"/>
    <w:rsid w:val="00757C8C"/>
    <w:rsid w:val="00760275"/>
    <w:rsid w:val="00763D0A"/>
    <w:rsid w:val="007643CE"/>
    <w:rsid w:val="007654F8"/>
    <w:rsid w:val="0077172A"/>
    <w:rsid w:val="00774639"/>
    <w:rsid w:val="00776CE3"/>
    <w:rsid w:val="00777498"/>
    <w:rsid w:val="00782732"/>
    <w:rsid w:val="007828F1"/>
    <w:rsid w:val="0078368F"/>
    <w:rsid w:val="007873FE"/>
    <w:rsid w:val="00787506"/>
    <w:rsid w:val="00790009"/>
    <w:rsid w:val="007908B5"/>
    <w:rsid w:val="00790A4E"/>
    <w:rsid w:val="007920B0"/>
    <w:rsid w:val="007939F6"/>
    <w:rsid w:val="007961A5"/>
    <w:rsid w:val="007A1A05"/>
    <w:rsid w:val="007A2957"/>
    <w:rsid w:val="007A2D60"/>
    <w:rsid w:val="007A34BC"/>
    <w:rsid w:val="007A3C5B"/>
    <w:rsid w:val="007A47CE"/>
    <w:rsid w:val="007A56A9"/>
    <w:rsid w:val="007A790A"/>
    <w:rsid w:val="007B0DB4"/>
    <w:rsid w:val="007B29DC"/>
    <w:rsid w:val="007B3C8E"/>
    <w:rsid w:val="007B5026"/>
    <w:rsid w:val="007D1A34"/>
    <w:rsid w:val="007D2723"/>
    <w:rsid w:val="007D42BA"/>
    <w:rsid w:val="007D4F57"/>
    <w:rsid w:val="007E074A"/>
    <w:rsid w:val="007E20D8"/>
    <w:rsid w:val="007E3233"/>
    <w:rsid w:val="007E5258"/>
    <w:rsid w:val="007E68CD"/>
    <w:rsid w:val="007E7145"/>
    <w:rsid w:val="007F22B3"/>
    <w:rsid w:val="007F6F55"/>
    <w:rsid w:val="00806902"/>
    <w:rsid w:val="00810F9E"/>
    <w:rsid w:val="00813B7D"/>
    <w:rsid w:val="00820628"/>
    <w:rsid w:val="0082146F"/>
    <w:rsid w:val="0082160A"/>
    <w:rsid w:val="00822794"/>
    <w:rsid w:val="008308D5"/>
    <w:rsid w:val="00832B8B"/>
    <w:rsid w:val="008406BC"/>
    <w:rsid w:val="00841243"/>
    <w:rsid w:val="00841DA9"/>
    <w:rsid w:val="008421EC"/>
    <w:rsid w:val="00843F6F"/>
    <w:rsid w:val="0084511B"/>
    <w:rsid w:val="008469E1"/>
    <w:rsid w:val="00851A3B"/>
    <w:rsid w:val="008549FB"/>
    <w:rsid w:val="00854A73"/>
    <w:rsid w:val="00855475"/>
    <w:rsid w:val="00863298"/>
    <w:rsid w:val="0086342A"/>
    <w:rsid w:val="008638F3"/>
    <w:rsid w:val="00863A11"/>
    <w:rsid w:val="00864BF4"/>
    <w:rsid w:val="008658FA"/>
    <w:rsid w:val="00866A50"/>
    <w:rsid w:val="00866D35"/>
    <w:rsid w:val="00873907"/>
    <w:rsid w:val="008745D2"/>
    <w:rsid w:val="008849A3"/>
    <w:rsid w:val="00891C1C"/>
    <w:rsid w:val="008925F4"/>
    <w:rsid w:val="008946D2"/>
    <w:rsid w:val="00897BC5"/>
    <w:rsid w:val="008A16A9"/>
    <w:rsid w:val="008A433B"/>
    <w:rsid w:val="008A4CE8"/>
    <w:rsid w:val="008A6A6C"/>
    <w:rsid w:val="008B572A"/>
    <w:rsid w:val="008B5C30"/>
    <w:rsid w:val="008B6036"/>
    <w:rsid w:val="008C00C3"/>
    <w:rsid w:val="008C30B6"/>
    <w:rsid w:val="008C72C2"/>
    <w:rsid w:val="008C75A1"/>
    <w:rsid w:val="008D0572"/>
    <w:rsid w:val="008D20D2"/>
    <w:rsid w:val="008D353C"/>
    <w:rsid w:val="008D394A"/>
    <w:rsid w:val="008D6395"/>
    <w:rsid w:val="008D667B"/>
    <w:rsid w:val="008E2254"/>
    <w:rsid w:val="008E345A"/>
    <w:rsid w:val="008E3DEF"/>
    <w:rsid w:val="008F0AC3"/>
    <w:rsid w:val="008F230D"/>
    <w:rsid w:val="008F396B"/>
    <w:rsid w:val="008F4477"/>
    <w:rsid w:val="008F7523"/>
    <w:rsid w:val="008F7873"/>
    <w:rsid w:val="00905761"/>
    <w:rsid w:val="00907F06"/>
    <w:rsid w:val="00912593"/>
    <w:rsid w:val="0091341F"/>
    <w:rsid w:val="00914963"/>
    <w:rsid w:val="009152E1"/>
    <w:rsid w:val="009208D6"/>
    <w:rsid w:val="00926AC9"/>
    <w:rsid w:val="009274DE"/>
    <w:rsid w:val="009311A7"/>
    <w:rsid w:val="00932892"/>
    <w:rsid w:val="00936582"/>
    <w:rsid w:val="0093752A"/>
    <w:rsid w:val="009379D6"/>
    <w:rsid w:val="00940879"/>
    <w:rsid w:val="00941F24"/>
    <w:rsid w:val="00944ED2"/>
    <w:rsid w:val="0094679D"/>
    <w:rsid w:val="00952CF6"/>
    <w:rsid w:val="00954052"/>
    <w:rsid w:val="00957186"/>
    <w:rsid w:val="00957E46"/>
    <w:rsid w:val="00962C59"/>
    <w:rsid w:val="009702F9"/>
    <w:rsid w:val="00971485"/>
    <w:rsid w:val="00971C49"/>
    <w:rsid w:val="0098118A"/>
    <w:rsid w:val="009845F9"/>
    <w:rsid w:val="00985A71"/>
    <w:rsid w:val="00986F7C"/>
    <w:rsid w:val="009924C7"/>
    <w:rsid w:val="00996971"/>
    <w:rsid w:val="0099781A"/>
    <w:rsid w:val="009A2128"/>
    <w:rsid w:val="009A24AF"/>
    <w:rsid w:val="009A3994"/>
    <w:rsid w:val="009A4180"/>
    <w:rsid w:val="009B0444"/>
    <w:rsid w:val="009B16F3"/>
    <w:rsid w:val="009B1A16"/>
    <w:rsid w:val="009B2AD5"/>
    <w:rsid w:val="009B2F0E"/>
    <w:rsid w:val="009B368B"/>
    <w:rsid w:val="009C307E"/>
    <w:rsid w:val="009C31C8"/>
    <w:rsid w:val="009C3218"/>
    <w:rsid w:val="009C3365"/>
    <w:rsid w:val="009C6967"/>
    <w:rsid w:val="009D0122"/>
    <w:rsid w:val="009D01A4"/>
    <w:rsid w:val="009D06B8"/>
    <w:rsid w:val="009D2A25"/>
    <w:rsid w:val="009D3125"/>
    <w:rsid w:val="009D728D"/>
    <w:rsid w:val="009D73FF"/>
    <w:rsid w:val="009F194C"/>
    <w:rsid w:val="009F1D14"/>
    <w:rsid w:val="009F33EE"/>
    <w:rsid w:val="009F5D51"/>
    <w:rsid w:val="009F68CB"/>
    <w:rsid w:val="009F74CF"/>
    <w:rsid w:val="009F7637"/>
    <w:rsid w:val="00A02201"/>
    <w:rsid w:val="00A03528"/>
    <w:rsid w:val="00A045C2"/>
    <w:rsid w:val="00A05CDC"/>
    <w:rsid w:val="00A05DCE"/>
    <w:rsid w:val="00A11DED"/>
    <w:rsid w:val="00A2118A"/>
    <w:rsid w:val="00A23B27"/>
    <w:rsid w:val="00A24F87"/>
    <w:rsid w:val="00A30E2F"/>
    <w:rsid w:val="00A31316"/>
    <w:rsid w:val="00A31BAC"/>
    <w:rsid w:val="00A36413"/>
    <w:rsid w:val="00A3799B"/>
    <w:rsid w:val="00A42B57"/>
    <w:rsid w:val="00A441B1"/>
    <w:rsid w:val="00A45FDC"/>
    <w:rsid w:val="00A471C2"/>
    <w:rsid w:val="00A558A7"/>
    <w:rsid w:val="00A57F10"/>
    <w:rsid w:val="00A637BF"/>
    <w:rsid w:val="00A71FAB"/>
    <w:rsid w:val="00A7215A"/>
    <w:rsid w:val="00A7453B"/>
    <w:rsid w:val="00A760DE"/>
    <w:rsid w:val="00A833AD"/>
    <w:rsid w:val="00A83EBC"/>
    <w:rsid w:val="00A84005"/>
    <w:rsid w:val="00A863BC"/>
    <w:rsid w:val="00A90C25"/>
    <w:rsid w:val="00A92006"/>
    <w:rsid w:val="00A930F4"/>
    <w:rsid w:val="00AA5622"/>
    <w:rsid w:val="00AA6ABB"/>
    <w:rsid w:val="00AB1462"/>
    <w:rsid w:val="00AB1550"/>
    <w:rsid w:val="00AB1D3B"/>
    <w:rsid w:val="00AB57A2"/>
    <w:rsid w:val="00AB72AE"/>
    <w:rsid w:val="00AC48B4"/>
    <w:rsid w:val="00AC64BA"/>
    <w:rsid w:val="00AC68D0"/>
    <w:rsid w:val="00AC7EE1"/>
    <w:rsid w:val="00AD0DF2"/>
    <w:rsid w:val="00AD1744"/>
    <w:rsid w:val="00AD3553"/>
    <w:rsid w:val="00AE082A"/>
    <w:rsid w:val="00AE283B"/>
    <w:rsid w:val="00AE3120"/>
    <w:rsid w:val="00AE3318"/>
    <w:rsid w:val="00AE518F"/>
    <w:rsid w:val="00AE6C0D"/>
    <w:rsid w:val="00AF4168"/>
    <w:rsid w:val="00B0091C"/>
    <w:rsid w:val="00B01C8E"/>
    <w:rsid w:val="00B0221D"/>
    <w:rsid w:val="00B058B5"/>
    <w:rsid w:val="00B05D41"/>
    <w:rsid w:val="00B064B5"/>
    <w:rsid w:val="00B07D20"/>
    <w:rsid w:val="00B11341"/>
    <w:rsid w:val="00B14D7B"/>
    <w:rsid w:val="00B154E2"/>
    <w:rsid w:val="00B1570B"/>
    <w:rsid w:val="00B168B1"/>
    <w:rsid w:val="00B21253"/>
    <w:rsid w:val="00B24EDF"/>
    <w:rsid w:val="00B252B4"/>
    <w:rsid w:val="00B2774B"/>
    <w:rsid w:val="00B27CD3"/>
    <w:rsid w:val="00B34334"/>
    <w:rsid w:val="00B34649"/>
    <w:rsid w:val="00B37F59"/>
    <w:rsid w:val="00B411FD"/>
    <w:rsid w:val="00B471A7"/>
    <w:rsid w:val="00B515CA"/>
    <w:rsid w:val="00B54441"/>
    <w:rsid w:val="00B569AE"/>
    <w:rsid w:val="00B57C8D"/>
    <w:rsid w:val="00B60230"/>
    <w:rsid w:val="00B6034C"/>
    <w:rsid w:val="00B607D0"/>
    <w:rsid w:val="00B62DA3"/>
    <w:rsid w:val="00B63A8A"/>
    <w:rsid w:val="00B65371"/>
    <w:rsid w:val="00B664E5"/>
    <w:rsid w:val="00B669D3"/>
    <w:rsid w:val="00B73F59"/>
    <w:rsid w:val="00B75E25"/>
    <w:rsid w:val="00B77C4A"/>
    <w:rsid w:val="00B77F2A"/>
    <w:rsid w:val="00B81C37"/>
    <w:rsid w:val="00B87AF8"/>
    <w:rsid w:val="00B87C93"/>
    <w:rsid w:val="00B91EA9"/>
    <w:rsid w:val="00B920CD"/>
    <w:rsid w:val="00B9746B"/>
    <w:rsid w:val="00BA1773"/>
    <w:rsid w:val="00BA180D"/>
    <w:rsid w:val="00BA1FD7"/>
    <w:rsid w:val="00BA5E02"/>
    <w:rsid w:val="00BB0AF6"/>
    <w:rsid w:val="00BB612D"/>
    <w:rsid w:val="00BC2F6A"/>
    <w:rsid w:val="00BC4315"/>
    <w:rsid w:val="00BD0B5B"/>
    <w:rsid w:val="00BD248F"/>
    <w:rsid w:val="00BD29D1"/>
    <w:rsid w:val="00BD2E8B"/>
    <w:rsid w:val="00BD4EBB"/>
    <w:rsid w:val="00BD52A3"/>
    <w:rsid w:val="00BE1C1E"/>
    <w:rsid w:val="00BF1F98"/>
    <w:rsid w:val="00BF5213"/>
    <w:rsid w:val="00C00C03"/>
    <w:rsid w:val="00C025EF"/>
    <w:rsid w:val="00C04BBC"/>
    <w:rsid w:val="00C07105"/>
    <w:rsid w:val="00C079E8"/>
    <w:rsid w:val="00C113AB"/>
    <w:rsid w:val="00C11F3E"/>
    <w:rsid w:val="00C17D34"/>
    <w:rsid w:val="00C21D5A"/>
    <w:rsid w:val="00C23ABC"/>
    <w:rsid w:val="00C26FD3"/>
    <w:rsid w:val="00C31539"/>
    <w:rsid w:val="00C318C2"/>
    <w:rsid w:val="00C33F0B"/>
    <w:rsid w:val="00C34487"/>
    <w:rsid w:val="00C35142"/>
    <w:rsid w:val="00C36487"/>
    <w:rsid w:val="00C3693C"/>
    <w:rsid w:val="00C36CD5"/>
    <w:rsid w:val="00C4006F"/>
    <w:rsid w:val="00C44F68"/>
    <w:rsid w:val="00C451A5"/>
    <w:rsid w:val="00C466A4"/>
    <w:rsid w:val="00C51BAA"/>
    <w:rsid w:val="00C54925"/>
    <w:rsid w:val="00C61C3F"/>
    <w:rsid w:val="00C63076"/>
    <w:rsid w:val="00C65F8F"/>
    <w:rsid w:val="00C67D9E"/>
    <w:rsid w:val="00C714D7"/>
    <w:rsid w:val="00C74A2D"/>
    <w:rsid w:val="00C77A5D"/>
    <w:rsid w:val="00C81C6F"/>
    <w:rsid w:val="00C82D85"/>
    <w:rsid w:val="00C8344F"/>
    <w:rsid w:val="00C84B4F"/>
    <w:rsid w:val="00C85835"/>
    <w:rsid w:val="00C875C9"/>
    <w:rsid w:val="00C9095A"/>
    <w:rsid w:val="00C946B2"/>
    <w:rsid w:val="00CA086F"/>
    <w:rsid w:val="00CA09FB"/>
    <w:rsid w:val="00CA4BE9"/>
    <w:rsid w:val="00CB04DB"/>
    <w:rsid w:val="00CB0F3D"/>
    <w:rsid w:val="00CB4791"/>
    <w:rsid w:val="00CB5772"/>
    <w:rsid w:val="00CB59E5"/>
    <w:rsid w:val="00CB6B77"/>
    <w:rsid w:val="00CC4350"/>
    <w:rsid w:val="00CC4D77"/>
    <w:rsid w:val="00CC51FB"/>
    <w:rsid w:val="00CC5E3C"/>
    <w:rsid w:val="00CC723E"/>
    <w:rsid w:val="00CD63D4"/>
    <w:rsid w:val="00CE5F53"/>
    <w:rsid w:val="00CE6ABC"/>
    <w:rsid w:val="00CF0E52"/>
    <w:rsid w:val="00CF691E"/>
    <w:rsid w:val="00CF7042"/>
    <w:rsid w:val="00D00B98"/>
    <w:rsid w:val="00D0496D"/>
    <w:rsid w:val="00D05409"/>
    <w:rsid w:val="00D05885"/>
    <w:rsid w:val="00D107F6"/>
    <w:rsid w:val="00D10A4B"/>
    <w:rsid w:val="00D14E12"/>
    <w:rsid w:val="00D22EC2"/>
    <w:rsid w:val="00D2329D"/>
    <w:rsid w:val="00D26DC7"/>
    <w:rsid w:val="00D27753"/>
    <w:rsid w:val="00D30AC9"/>
    <w:rsid w:val="00D31CE5"/>
    <w:rsid w:val="00D33666"/>
    <w:rsid w:val="00D34E3C"/>
    <w:rsid w:val="00D36287"/>
    <w:rsid w:val="00D37AD8"/>
    <w:rsid w:val="00D46980"/>
    <w:rsid w:val="00D505F2"/>
    <w:rsid w:val="00D530E8"/>
    <w:rsid w:val="00D53963"/>
    <w:rsid w:val="00D54925"/>
    <w:rsid w:val="00D54F1F"/>
    <w:rsid w:val="00D61C33"/>
    <w:rsid w:val="00D61FDF"/>
    <w:rsid w:val="00D66B9F"/>
    <w:rsid w:val="00D66CA7"/>
    <w:rsid w:val="00D70941"/>
    <w:rsid w:val="00D76031"/>
    <w:rsid w:val="00D84620"/>
    <w:rsid w:val="00D84E90"/>
    <w:rsid w:val="00D851A9"/>
    <w:rsid w:val="00D90644"/>
    <w:rsid w:val="00D92CD8"/>
    <w:rsid w:val="00D93527"/>
    <w:rsid w:val="00D937E1"/>
    <w:rsid w:val="00D93D1A"/>
    <w:rsid w:val="00D95B2D"/>
    <w:rsid w:val="00D95E67"/>
    <w:rsid w:val="00D96B32"/>
    <w:rsid w:val="00D978C7"/>
    <w:rsid w:val="00DA0B09"/>
    <w:rsid w:val="00DA126C"/>
    <w:rsid w:val="00DB016C"/>
    <w:rsid w:val="00DB37B9"/>
    <w:rsid w:val="00DB5D1D"/>
    <w:rsid w:val="00DB79DD"/>
    <w:rsid w:val="00DC2600"/>
    <w:rsid w:val="00DC3F24"/>
    <w:rsid w:val="00DC4683"/>
    <w:rsid w:val="00DC71D7"/>
    <w:rsid w:val="00DC78FF"/>
    <w:rsid w:val="00DD0662"/>
    <w:rsid w:val="00DD1E5F"/>
    <w:rsid w:val="00DD2D1E"/>
    <w:rsid w:val="00DD378D"/>
    <w:rsid w:val="00DD37A2"/>
    <w:rsid w:val="00DD4EE2"/>
    <w:rsid w:val="00DD6D8C"/>
    <w:rsid w:val="00DD6F27"/>
    <w:rsid w:val="00DE0F93"/>
    <w:rsid w:val="00DE2049"/>
    <w:rsid w:val="00DE404C"/>
    <w:rsid w:val="00DE436A"/>
    <w:rsid w:val="00DE65FA"/>
    <w:rsid w:val="00DF57F7"/>
    <w:rsid w:val="00DF5908"/>
    <w:rsid w:val="00E000B4"/>
    <w:rsid w:val="00E00F80"/>
    <w:rsid w:val="00E024C9"/>
    <w:rsid w:val="00E0321A"/>
    <w:rsid w:val="00E04318"/>
    <w:rsid w:val="00E047AA"/>
    <w:rsid w:val="00E05BE5"/>
    <w:rsid w:val="00E07C12"/>
    <w:rsid w:val="00E11353"/>
    <w:rsid w:val="00E127FC"/>
    <w:rsid w:val="00E14E6E"/>
    <w:rsid w:val="00E15C2F"/>
    <w:rsid w:val="00E174CC"/>
    <w:rsid w:val="00E23C83"/>
    <w:rsid w:val="00E26683"/>
    <w:rsid w:val="00E275FC"/>
    <w:rsid w:val="00E33F01"/>
    <w:rsid w:val="00E34A09"/>
    <w:rsid w:val="00E3528C"/>
    <w:rsid w:val="00E36644"/>
    <w:rsid w:val="00E37D6A"/>
    <w:rsid w:val="00E410E3"/>
    <w:rsid w:val="00E41DEA"/>
    <w:rsid w:val="00E43354"/>
    <w:rsid w:val="00E442F9"/>
    <w:rsid w:val="00E509B4"/>
    <w:rsid w:val="00E51412"/>
    <w:rsid w:val="00E52F6D"/>
    <w:rsid w:val="00E554E3"/>
    <w:rsid w:val="00E560DE"/>
    <w:rsid w:val="00E572E8"/>
    <w:rsid w:val="00E57F69"/>
    <w:rsid w:val="00E61A2F"/>
    <w:rsid w:val="00E61C72"/>
    <w:rsid w:val="00E61C9E"/>
    <w:rsid w:val="00E63A76"/>
    <w:rsid w:val="00E7081F"/>
    <w:rsid w:val="00E75C5E"/>
    <w:rsid w:val="00E76621"/>
    <w:rsid w:val="00E77A3E"/>
    <w:rsid w:val="00E803BF"/>
    <w:rsid w:val="00E86A40"/>
    <w:rsid w:val="00E87579"/>
    <w:rsid w:val="00E87C48"/>
    <w:rsid w:val="00E9321B"/>
    <w:rsid w:val="00EA0DAC"/>
    <w:rsid w:val="00EA2986"/>
    <w:rsid w:val="00EA4E58"/>
    <w:rsid w:val="00EA62AF"/>
    <w:rsid w:val="00EA69D9"/>
    <w:rsid w:val="00EA6D4A"/>
    <w:rsid w:val="00EB02A4"/>
    <w:rsid w:val="00EB0BFC"/>
    <w:rsid w:val="00EB1C0C"/>
    <w:rsid w:val="00EB24A3"/>
    <w:rsid w:val="00EB4E68"/>
    <w:rsid w:val="00EB51D8"/>
    <w:rsid w:val="00EB5803"/>
    <w:rsid w:val="00EB67C8"/>
    <w:rsid w:val="00EC258D"/>
    <w:rsid w:val="00EC2EA3"/>
    <w:rsid w:val="00EC53C0"/>
    <w:rsid w:val="00ED0F99"/>
    <w:rsid w:val="00ED1DB2"/>
    <w:rsid w:val="00ED272B"/>
    <w:rsid w:val="00ED2981"/>
    <w:rsid w:val="00ED57B8"/>
    <w:rsid w:val="00ED6CF3"/>
    <w:rsid w:val="00EE01FB"/>
    <w:rsid w:val="00EE1BA8"/>
    <w:rsid w:val="00EE4A50"/>
    <w:rsid w:val="00EE7AF3"/>
    <w:rsid w:val="00EF16B4"/>
    <w:rsid w:val="00EF3934"/>
    <w:rsid w:val="00EF796F"/>
    <w:rsid w:val="00F0075D"/>
    <w:rsid w:val="00F0123B"/>
    <w:rsid w:val="00F017FE"/>
    <w:rsid w:val="00F0252A"/>
    <w:rsid w:val="00F051F3"/>
    <w:rsid w:val="00F05E97"/>
    <w:rsid w:val="00F07D47"/>
    <w:rsid w:val="00F10B23"/>
    <w:rsid w:val="00F1121B"/>
    <w:rsid w:val="00F1190C"/>
    <w:rsid w:val="00F14254"/>
    <w:rsid w:val="00F14D23"/>
    <w:rsid w:val="00F21552"/>
    <w:rsid w:val="00F22015"/>
    <w:rsid w:val="00F23EAF"/>
    <w:rsid w:val="00F24F1A"/>
    <w:rsid w:val="00F26C79"/>
    <w:rsid w:val="00F27BF5"/>
    <w:rsid w:val="00F27DC9"/>
    <w:rsid w:val="00F40C2D"/>
    <w:rsid w:val="00F41433"/>
    <w:rsid w:val="00F4542C"/>
    <w:rsid w:val="00F46C69"/>
    <w:rsid w:val="00F47334"/>
    <w:rsid w:val="00F5066E"/>
    <w:rsid w:val="00F5343A"/>
    <w:rsid w:val="00F66E0E"/>
    <w:rsid w:val="00F675A6"/>
    <w:rsid w:val="00F72996"/>
    <w:rsid w:val="00F73516"/>
    <w:rsid w:val="00F76850"/>
    <w:rsid w:val="00F80525"/>
    <w:rsid w:val="00F8120F"/>
    <w:rsid w:val="00F85B28"/>
    <w:rsid w:val="00F91164"/>
    <w:rsid w:val="00F917B2"/>
    <w:rsid w:val="00F977CC"/>
    <w:rsid w:val="00FA0FE5"/>
    <w:rsid w:val="00FA3064"/>
    <w:rsid w:val="00FA466B"/>
    <w:rsid w:val="00FA68C7"/>
    <w:rsid w:val="00FB016B"/>
    <w:rsid w:val="00FB05C8"/>
    <w:rsid w:val="00FB0A39"/>
    <w:rsid w:val="00FB0E64"/>
    <w:rsid w:val="00FB101C"/>
    <w:rsid w:val="00FB1DEB"/>
    <w:rsid w:val="00FB2ED5"/>
    <w:rsid w:val="00FB527C"/>
    <w:rsid w:val="00FB5EA8"/>
    <w:rsid w:val="00FB6F00"/>
    <w:rsid w:val="00FC2D3B"/>
    <w:rsid w:val="00FC3007"/>
    <w:rsid w:val="00FC3ED1"/>
    <w:rsid w:val="00FC545D"/>
    <w:rsid w:val="00FD3BD2"/>
    <w:rsid w:val="00FD63E4"/>
    <w:rsid w:val="00FD69ED"/>
    <w:rsid w:val="00FD6C98"/>
    <w:rsid w:val="00FE1344"/>
    <w:rsid w:val="00FE174F"/>
    <w:rsid w:val="00FE18C4"/>
    <w:rsid w:val="00FE4B61"/>
    <w:rsid w:val="00FE61A7"/>
    <w:rsid w:val="00FE6265"/>
    <w:rsid w:val="00FF2580"/>
    <w:rsid w:val="00FF2B04"/>
    <w:rsid w:val="00FF61B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B252B4"/>
    <w:pPr>
      <w:keepNext/>
      <w:numPr>
        <w:numId w:val="2"/>
      </w:numPr>
      <w:outlineLvl w:val="0"/>
    </w:pPr>
    <w:rPr>
      <w:b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locked/>
    <w:rsid w:val="00B252B4"/>
    <w:pPr>
      <w:keepNext/>
      <w:numPr>
        <w:ilvl w:val="1"/>
        <w:numId w:val="2"/>
      </w:numPr>
      <w:outlineLvl w:val="1"/>
    </w:pPr>
    <w:rPr>
      <w:i/>
      <w:sz w:val="16"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locked/>
    <w:rsid w:val="00B252B4"/>
    <w:pPr>
      <w:keepNext/>
      <w:numPr>
        <w:ilvl w:val="2"/>
        <w:numId w:val="2"/>
      </w:numPr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locked/>
    <w:rsid w:val="00B252B4"/>
    <w:pPr>
      <w:keepNext/>
      <w:numPr>
        <w:ilvl w:val="3"/>
        <w:numId w:val="2"/>
      </w:numPr>
      <w:outlineLvl w:val="3"/>
    </w:pPr>
    <w:rPr>
      <w:b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locked/>
    <w:rsid w:val="00B252B4"/>
    <w:pPr>
      <w:keepNext/>
      <w:numPr>
        <w:ilvl w:val="4"/>
        <w:numId w:val="2"/>
      </w:numPr>
      <w:outlineLvl w:val="4"/>
    </w:pPr>
    <w:rPr>
      <w:b/>
      <w:sz w:val="26"/>
      <w:szCs w:val="20"/>
      <w:u w:val="single"/>
      <w:lang w:val="en-GB"/>
    </w:rPr>
  </w:style>
  <w:style w:type="paragraph" w:styleId="Heading6">
    <w:name w:val="heading 6"/>
    <w:basedOn w:val="Normal"/>
    <w:next w:val="Normal"/>
    <w:link w:val="Heading6Char"/>
    <w:qFormat/>
    <w:locked/>
    <w:rsid w:val="00B252B4"/>
    <w:pPr>
      <w:keepNext/>
      <w:numPr>
        <w:ilvl w:val="5"/>
        <w:numId w:val="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000000" w:fill="FFFFFF"/>
      <w:jc w:val="both"/>
      <w:outlineLvl w:val="5"/>
    </w:pPr>
    <w:rPr>
      <w:b/>
      <w:color w:val="000000"/>
      <w:szCs w:val="20"/>
      <w:lang w:val="en-GB"/>
    </w:rPr>
  </w:style>
  <w:style w:type="paragraph" w:styleId="Heading7">
    <w:name w:val="heading 7"/>
    <w:basedOn w:val="Normal"/>
    <w:next w:val="Normal"/>
    <w:link w:val="Heading7Char"/>
    <w:qFormat/>
    <w:locked/>
    <w:rsid w:val="00B252B4"/>
    <w:pPr>
      <w:keepNext/>
      <w:numPr>
        <w:ilvl w:val="6"/>
        <w:numId w:val="2"/>
      </w:numPr>
      <w:outlineLvl w:val="6"/>
    </w:pPr>
    <w:rPr>
      <w:b/>
      <w:szCs w:val="20"/>
      <w:u w:val="single"/>
      <w:lang w:val="en-GB"/>
    </w:rPr>
  </w:style>
  <w:style w:type="paragraph" w:styleId="Heading8">
    <w:name w:val="heading 8"/>
    <w:basedOn w:val="Normal"/>
    <w:next w:val="Normal"/>
    <w:link w:val="Heading8Char"/>
    <w:qFormat/>
    <w:locked/>
    <w:rsid w:val="00B252B4"/>
    <w:pPr>
      <w:keepNext/>
      <w:numPr>
        <w:ilvl w:val="7"/>
        <w:numId w:val="2"/>
      </w:numPr>
      <w:jc w:val="center"/>
      <w:outlineLvl w:val="7"/>
    </w:pPr>
    <w:rPr>
      <w:b/>
      <w:szCs w:val="20"/>
    </w:rPr>
  </w:style>
  <w:style w:type="paragraph" w:styleId="Heading9">
    <w:name w:val="heading 9"/>
    <w:basedOn w:val="Normal"/>
    <w:next w:val="Normal"/>
    <w:link w:val="Heading9Char"/>
    <w:qFormat/>
    <w:locked/>
    <w:rsid w:val="00B252B4"/>
    <w:pPr>
      <w:keepNext/>
      <w:numPr>
        <w:ilvl w:val="8"/>
        <w:numId w:val="2"/>
      </w:numPr>
      <w:jc w:val="both"/>
      <w:outlineLvl w:val="8"/>
    </w:pPr>
    <w:rPr>
      <w:b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E9321B"/>
    <w:pPr>
      <w:ind w:left="720"/>
      <w:contextualSpacing/>
    </w:pPr>
  </w:style>
  <w:style w:type="paragraph" w:customStyle="1" w:styleId="Default">
    <w:name w:val="Default"/>
    <w:rsid w:val="00E932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etterMultipleL1">
    <w:name w:val="LetterMultipleL1"/>
    <w:basedOn w:val="Normal"/>
    <w:qFormat/>
    <w:rsid w:val="00EA69D9"/>
    <w:pPr>
      <w:numPr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paragraph" w:customStyle="1" w:styleId="LetterMultipleL2">
    <w:name w:val="LetterMultipleL2"/>
    <w:basedOn w:val="Normal"/>
    <w:qFormat/>
    <w:rsid w:val="00EA69D9"/>
    <w:pPr>
      <w:numPr>
        <w:ilvl w:val="1"/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paragraph" w:customStyle="1" w:styleId="LetterMultipleL3">
    <w:name w:val="LetterMultipleL3"/>
    <w:basedOn w:val="Normal"/>
    <w:qFormat/>
    <w:rsid w:val="00EA69D9"/>
    <w:pPr>
      <w:numPr>
        <w:ilvl w:val="2"/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paragraph" w:customStyle="1" w:styleId="LetterMultipleL4">
    <w:name w:val="LetterMultipleL4"/>
    <w:basedOn w:val="Normal"/>
    <w:qFormat/>
    <w:rsid w:val="00EA69D9"/>
    <w:pPr>
      <w:numPr>
        <w:ilvl w:val="3"/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paragraph" w:customStyle="1" w:styleId="LetterMultipleL5">
    <w:name w:val="LetterMultipleL5"/>
    <w:basedOn w:val="Normal"/>
    <w:qFormat/>
    <w:rsid w:val="00EA69D9"/>
    <w:pPr>
      <w:numPr>
        <w:ilvl w:val="4"/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paragraph" w:customStyle="1" w:styleId="LetterMultipleL6">
    <w:name w:val="LetterMultipleL6"/>
    <w:basedOn w:val="Normal"/>
    <w:qFormat/>
    <w:rsid w:val="00EA69D9"/>
    <w:pPr>
      <w:numPr>
        <w:ilvl w:val="5"/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character" w:customStyle="1" w:styleId="PersonalReplyStyle">
    <w:name w:val="Personal Reply Style"/>
    <w:basedOn w:val="DefaultParagraphFont"/>
    <w:rsid w:val="00EA69D9"/>
    <w:rPr>
      <w:rFonts w:ascii="Arial" w:hAnsi="Arial" w:cs="Arial"/>
      <w:color w:val="auto"/>
      <w:sz w:val="20"/>
    </w:rPr>
  </w:style>
  <w:style w:type="paragraph" w:styleId="Header">
    <w:name w:val="header"/>
    <w:basedOn w:val="Normal"/>
    <w:link w:val="HeaderChar"/>
    <w:uiPriority w:val="99"/>
    <w:locked/>
    <w:rsid w:val="00EA69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69D9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EA69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69D9"/>
    <w:rPr>
      <w:sz w:val="24"/>
      <w:szCs w:val="24"/>
    </w:rPr>
  </w:style>
  <w:style w:type="paragraph" w:styleId="BalloonText">
    <w:name w:val="Balloon Text"/>
    <w:basedOn w:val="Normal"/>
    <w:link w:val="BalloonTextChar"/>
    <w:locked/>
    <w:rsid w:val="00EA69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A69D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A69D9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EA69D9"/>
    <w:rPr>
      <w:rFonts w:asciiTheme="minorHAnsi" w:eastAsiaTheme="minorEastAsia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B252B4"/>
    <w:rPr>
      <w:b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B252B4"/>
    <w:rPr>
      <w:i/>
      <w:sz w:val="16"/>
      <w:lang w:val="en-GB"/>
    </w:rPr>
  </w:style>
  <w:style w:type="character" w:customStyle="1" w:styleId="Heading3Char">
    <w:name w:val="Heading 3 Char"/>
    <w:basedOn w:val="DefaultParagraphFont"/>
    <w:link w:val="Heading3"/>
    <w:rsid w:val="00B252B4"/>
    <w:rPr>
      <w:b/>
      <w:sz w:val="24"/>
    </w:rPr>
  </w:style>
  <w:style w:type="character" w:customStyle="1" w:styleId="Heading4Char">
    <w:name w:val="Heading 4 Char"/>
    <w:basedOn w:val="DefaultParagraphFont"/>
    <w:link w:val="Heading4"/>
    <w:rsid w:val="00B252B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sid w:val="00B252B4"/>
    <w:rPr>
      <w:b/>
      <w:sz w:val="26"/>
      <w:u w:val="single"/>
      <w:lang w:val="en-GB"/>
    </w:rPr>
  </w:style>
  <w:style w:type="character" w:customStyle="1" w:styleId="Heading6Char">
    <w:name w:val="Heading 6 Char"/>
    <w:basedOn w:val="DefaultParagraphFont"/>
    <w:link w:val="Heading6"/>
    <w:rsid w:val="00B252B4"/>
    <w:rPr>
      <w:b/>
      <w:color w:val="000000"/>
      <w:sz w:val="24"/>
      <w:shd w:val="pct20" w:color="000000" w:fill="FFFFFF"/>
      <w:lang w:val="en-GB"/>
    </w:rPr>
  </w:style>
  <w:style w:type="character" w:customStyle="1" w:styleId="Heading7Char">
    <w:name w:val="Heading 7 Char"/>
    <w:basedOn w:val="DefaultParagraphFont"/>
    <w:link w:val="Heading7"/>
    <w:rsid w:val="00B252B4"/>
    <w:rPr>
      <w:b/>
      <w:sz w:val="24"/>
      <w:u w:val="single"/>
      <w:lang w:val="en-GB"/>
    </w:rPr>
  </w:style>
  <w:style w:type="character" w:customStyle="1" w:styleId="Heading8Char">
    <w:name w:val="Heading 8 Char"/>
    <w:basedOn w:val="DefaultParagraphFont"/>
    <w:link w:val="Heading8"/>
    <w:rsid w:val="00B252B4"/>
    <w:rPr>
      <w:b/>
      <w:sz w:val="24"/>
    </w:rPr>
  </w:style>
  <w:style w:type="character" w:customStyle="1" w:styleId="Heading9Char">
    <w:name w:val="Heading 9 Char"/>
    <w:basedOn w:val="DefaultParagraphFont"/>
    <w:link w:val="Heading9"/>
    <w:rsid w:val="00B252B4"/>
    <w:rPr>
      <w:b/>
      <w:sz w:val="24"/>
      <w:u w:val="single"/>
      <w:lang w:val="en-GB"/>
    </w:rPr>
  </w:style>
  <w:style w:type="paragraph" w:styleId="BodyText">
    <w:name w:val="Body Text"/>
    <w:basedOn w:val="Normal"/>
    <w:link w:val="BodyTextChar"/>
    <w:locked/>
    <w:rsid w:val="00B252B4"/>
    <w:pPr>
      <w:jc w:val="center"/>
    </w:pPr>
    <w:rPr>
      <w:b/>
      <w:szCs w:val="20"/>
      <w:u w:val="single"/>
    </w:rPr>
  </w:style>
  <w:style w:type="character" w:customStyle="1" w:styleId="BodyTextChar">
    <w:name w:val="Body Text Char"/>
    <w:basedOn w:val="DefaultParagraphFont"/>
    <w:link w:val="BodyText"/>
    <w:rsid w:val="00B252B4"/>
    <w:rPr>
      <w:b/>
      <w:sz w:val="24"/>
      <w:u w:val="single"/>
    </w:rPr>
  </w:style>
  <w:style w:type="paragraph" w:customStyle="1" w:styleId="heading">
    <w:name w:val="heading"/>
    <w:aliases w:val="2"/>
    <w:basedOn w:val="Normal"/>
    <w:next w:val="Normal"/>
    <w:rsid w:val="00B252B4"/>
    <w:pPr>
      <w:keepNext/>
    </w:pPr>
    <w:rPr>
      <w:rFonts w:ascii="Century Schoolbook" w:hAnsi="Century Schoolbook"/>
      <w:b/>
      <w:szCs w:val="20"/>
      <w:u w:val="single"/>
    </w:rPr>
  </w:style>
  <w:style w:type="character" w:styleId="CommentReference">
    <w:name w:val="annotation reference"/>
    <w:basedOn w:val="DefaultParagraphFont"/>
    <w:locked/>
    <w:rsid w:val="007B29DC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7B29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B29DC"/>
  </w:style>
  <w:style w:type="paragraph" w:styleId="CommentSubject">
    <w:name w:val="annotation subject"/>
    <w:basedOn w:val="CommentText"/>
    <w:next w:val="CommentText"/>
    <w:link w:val="CommentSubjectChar"/>
    <w:locked/>
    <w:rsid w:val="007B29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B29DC"/>
    <w:rPr>
      <w:b/>
      <w:bCs/>
    </w:rPr>
  </w:style>
  <w:style w:type="table" w:styleId="TableGrid">
    <w:name w:val="Table Grid"/>
    <w:basedOn w:val="TableNormal"/>
    <w:uiPriority w:val="59"/>
    <w:locked/>
    <w:rsid w:val="00CF704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locked/>
    <w:rsid w:val="002511E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2511E5"/>
    <w:rPr>
      <w:sz w:val="24"/>
      <w:szCs w:val="24"/>
    </w:rPr>
  </w:style>
  <w:style w:type="character" w:styleId="Hyperlink">
    <w:name w:val="Hyperlink"/>
    <w:basedOn w:val="DefaultParagraphFont"/>
    <w:locked/>
    <w:rsid w:val="00B653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B252B4"/>
    <w:pPr>
      <w:keepNext/>
      <w:numPr>
        <w:numId w:val="2"/>
      </w:numPr>
      <w:outlineLvl w:val="0"/>
    </w:pPr>
    <w:rPr>
      <w:b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locked/>
    <w:rsid w:val="00B252B4"/>
    <w:pPr>
      <w:keepNext/>
      <w:numPr>
        <w:ilvl w:val="1"/>
        <w:numId w:val="2"/>
      </w:numPr>
      <w:outlineLvl w:val="1"/>
    </w:pPr>
    <w:rPr>
      <w:i/>
      <w:sz w:val="16"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locked/>
    <w:rsid w:val="00B252B4"/>
    <w:pPr>
      <w:keepNext/>
      <w:numPr>
        <w:ilvl w:val="2"/>
        <w:numId w:val="2"/>
      </w:numPr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locked/>
    <w:rsid w:val="00B252B4"/>
    <w:pPr>
      <w:keepNext/>
      <w:numPr>
        <w:ilvl w:val="3"/>
        <w:numId w:val="2"/>
      </w:numPr>
      <w:outlineLvl w:val="3"/>
    </w:pPr>
    <w:rPr>
      <w:b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locked/>
    <w:rsid w:val="00B252B4"/>
    <w:pPr>
      <w:keepNext/>
      <w:numPr>
        <w:ilvl w:val="4"/>
        <w:numId w:val="2"/>
      </w:numPr>
      <w:outlineLvl w:val="4"/>
    </w:pPr>
    <w:rPr>
      <w:b/>
      <w:sz w:val="26"/>
      <w:szCs w:val="20"/>
      <w:u w:val="single"/>
      <w:lang w:val="en-GB"/>
    </w:rPr>
  </w:style>
  <w:style w:type="paragraph" w:styleId="Heading6">
    <w:name w:val="heading 6"/>
    <w:basedOn w:val="Normal"/>
    <w:next w:val="Normal"/>
    <w:link w:val="Heading6Char"/>
    <w:qFormat/>
    <w:locked/>
    <w:rsid w:val="00B252B4"/>
    <w:pPr>
      <w:keepNext/>
      <w:numPr>
        <w:ilvl w:val="5"/>
        <w:numId w:val="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000000" w:fill="FFFFFF"/>
      <w:jc w:val="both"/>
      <w:outlineLvl w:val="5"/>
    </w:pPr>
    <w:rPr>
      <w:b/>
      <w:color w:val="000000"/>
      <w:szCs w:val="20"/>
      <w:lang w:val="en-GB"/>
    </w:rPr>
  </w:style>
  <w:style w:type="paragraph" w:styleId="Heading7">
    <w:name w:val="heading 7"/>
    <w:basedOn w:val="Normal"/>
    <w:next w:val="Normal"/>
    <w:link w:val="Heading7Char"/>
    <w:qFormat/>
    <w:locked/>
    <w:rsid w:val="00B252B4"/>
    <w:pPr>
      <w:keepNext/>
      <w:numPr>
        <w:ilvl w:val="6"/>
        <w:numId w:val="2"/>
      </w:numPr>
      <w:outlineLvl w:val="6"/>
    </w:pPr>
    <w:rPr>
      <w:b/>
      <w:szCs w:val="20"/>
      <w:u w:val="single"/>
      <w:lang w:val="en-GB"/>
    </w:rPr>
  </w:style>
  <w:style w:type="paragraph" w:styleId="Heading8">
    <w:name w:val="heading 8"/>
    <w:basedOn w:val="Normal"/>
    <w:next w:val="Normal"/>
    <w:link w:val="Heading8Char"/>
    <w:qFormat/>
    <w:locked/>
    <w:rsid w:val="00B252B4"/>
    <w:pPr>
      <w:keepNext/>
      <w:numPr>
        <w:ilvl w:val="7"/>
        <w:numId w:val="2"/>
      </w:numPr>
      <w:jc w:val="center"/>
      <w:outlineLvl w:val="7"/>
    </w:pPr>
    <w:rPr>
      <w:b/>
      <w:szCs w:val="20"/>
    </w:rPr>
  </w:style>
  <w:style w:type="paragraph" w:styleId="Heading9">
    <w:name w:val="heading 9"/>
    <w:basedOn w:val="Normal"/>
    <w:next w:val="Normal"/>
    <w:link w:val="Heading9Char"/>
    <w:qFormat/>
    <w:locked/>
    <w:rsid w:val="00B252B4"/>
    <w:pPr>
      <w:keepNext/>
      <w:numPr>
        <w:ilvl w:val="8"/>
        <w:numId w:val="2"/>
      </w:numPr>
      <w:jc w:val="both"/>
      <w:outlineLvl w:val="8"/>
    </w:pPr>
    <w:rPr>
      <w:b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E9321B"/>
    <w:pPr>
      <w:ind w:left="720"/>
      <w:contextualSpacing/>
    </w:pPr>
  </w:style>
  <w:style w:type="paragraph" w:customStyle="1" w:styleId="Default">
    <w:name w:val="Default"/>
    <w:rsid w:val="00E932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etterMultipleL1">
    <w:name w:val="LetterMultipleL1"/>
    <w:basedOn w:val="Normal"/>
    <w:qFormat/>
    <w:rsid w:val="00EA69D9"/>
    <w:pPr>
      <w:numPr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paragraph" w:customStyle="1" w:styleId="LetterMultipleL2">
    <w:name w:val="LetterMultipleL2"/>
    <w:basedOn w:val="Normal"/>
    <w:qFormat/>
    <w:rsid w:val="00EA69D9"/>
    <w:pPr>
      <w:numPr>
        <w:ilvl w:val="1"/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paragraph" w:customStyle="1" w:styleId="LetterMultipleL3">
    <w:name w:val="LetterMultipleL3"/>
    <w:basedOn w:val="Normal"/>
    <w:qFormat/>
    <w:rsid w:val="00EA69D9"/>
    <w:pPr>
      <w:numPr>
        <w:ilvl w:val="2"/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paragraph" w:customStyle="1" w:styleId="LetterMultipleL4">
    <w:name w:val="LetterMultipleL4"/>
    <w:basedOn w:val="Normal"/>
    <w:qFormat/>
    <w:rsid w:val="00EA69D9"/>
    <w:pPr>
      <w:numPr>
        <w:ilvl w:val="3"/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paragraph" w:customStyle="1" w:styleId="LetterMultipleL5">
    <w:name w:val="LetterMultipleL5"/>
    <w:basedOn w:val="Normal"/>
    <w:qFormat/>
    <w:rsid w:val="00EA69D9"/>
    <w:pPr>
      <w:numPr>
        <w:ilvl w:val="4"/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paragraph" w:customStyle="1" w:styleId="LetterMultipleL6">
    <w:name w:val="LetterMultipleL6"/>
    <w:basedOn w:val="Normal"/>
    <w:qFormat/>
    <w:rsid w:val="00EA69D9"/>
    <w:pPr>
      <w:numPr>
        <w:ilvl w:val="5"/>
        <w:numId w:val="1"/>
      </w:numPr>
      <w:spacing w:after="240" w:line="312" w:lineRule="auto"/>
      <w:jc w:val="both"/>
    </w:pPr>
    <w:rPr>
      <w:rFonts w:ascii="Arial" w:hAnsi="Arial" w:cs="Arial"/>
      <w:sz w:val="22"/>
      <w:lang w:val="en-GB"/>
    </w:rPr>
  </w:style>
  <w:style w:type="character" w:customStyle="1" w:styleId="PersonalReplyStyle">
    <w:name w:val="Personal Reply Style"/>
    <w:basedOn w:val="DefaultParagraphFont"/>
    <w:rsid w:val="00EA69D9"/>
    <w:rPr>
      <w:rFonts w:ascii="Arial" w:hAnsi="Arial" w:cs="Arial"/>
      <w:color w:val="auto"/>
      <w:sz w:val="20"/>
    </w:rPr>
  </w:style>
  <w:style w:type="paragraph" w:styleId="Header">
    <w:name w:val="header"/>
    <w:basedOn w:val="Normal"/>
    <w:link w:val="HeaderChar"/>
    <w:uiPriority w:val="99"/>
    <w:locked/>
    <w:rsid w:val="00EA69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69D9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EA69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69D9"/>
    <w:rPr>
      <w:sz w:val="24"/>
      <w:szCs w:val="24"/>
    </w:rPr>
  </w:style>
  <w:style w:type="paragraph" w:styleId="BalloonText">
    <w:name w:val="Balloon Text"/>
    <w:basedOn w:val="Normal"/>
    <w:link w:val="BalloonTextChar"/>
    <w:locked/>
    <w:rsid w:val="00EA69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A69D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A69D9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EA69D9"/>
    <w:rPr>
      <w:rFonts w:asciiTheme="minorHAnsi" w:eastAsiaTheme="minorEastAsia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B252B4"/>
    <w:rPr>
      <w:b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B252B4"/>
    <w:rPr>
      <w:i/>
      <w:sz w:val="16"/>
      <w:lang w:val="en-GB"/>
    </w:rPr>
  </w:style>
  <w:style w:type="character" w:customStyle="1" w:styleId="Heading3Char">
    <w:name w:val="Heading 3 Char"/>
    <w:basedOn w:val="DefaultParagraphFont"/>
    <w:link w:val="Heading3"/>
    <w:rsid w:val="00B252B4"/>
    <w:rPr>
      <w:b/>
      <w:sz w:val="24"/>
    </w:rPr>
  </w:style>
  <w:style w:type="character" w:customStyle="1" w:styleId="Heading4Char">
    <w:name w:val="Heading 4 Char"/>
    <w:basedOn w:val="DefaultParagraphFont"/>
    <w:link w:val="Heading4"/>
    <w:rsid w:val="00B252B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sid w:val="00B252B4"/>
    <w:rPr>
      <w:b/>
      <w:sz w:val="26"/>
      <w:u w:val="single"/>
      <w:lang w:val="en-GB"/>
    </w:rPr>
  </w:style>
  <w:style w:type="character" w:customStyle="1" w:styleId="Heading6Char">
    <w:name w:val="Heading 6 Char"/>
    <w:basedOn w:val="DefaultParagraphFont"/>
    <w:link w:val="Heading6"/>
    <w:rsid w:val="00B252B4"/>
    <w:rPr>
      <w:b/>
      <w:color w:val="000000"/>
      <w:sz w:val="24"/>
      <w:shd w:val="pct20" w:color="000000" w:fill="FFFFFF"/>
      <w:lang w:val="en-GB"/>
    </w:rPr>
  </w:style>
  <w:style w:type="character" w:customStyle="1" w:styleId="Heading7Char">
    <w:name w:val="Heading 7 Char"/>
    <w:basedOn w:val="DefaultParagraphFont"/>
    <w:link w:val="Heading7"/>
    <w:rsid w:val="00B252B4"/>
    <w:rPr>
      <w:b/>
      <w:sz w:val="24"/>
      <w:u w:val="single"/>
      <w:lang w:val="en-GB"/>
    </w:rPr>
  </w:style>
  <w:style w:type="character" w:customStyle="1" w:styleId="Heading8Char">
    <w:name w:val="Heading 8 Char"/>
    <w:basedOn w:val="DefaultParagraphFont"/>
    <w:link w:val="Heading8"/>
    <w:rsid w:val="00B252B4"/>
    <w:rPr>
      <w:b/>
      <w:sz w:val="24"/>
    </w:rPr>
  </w:style>
  <w:style w:type="character" w:customStyle="1" w:styleId="Heading9Char">
    <w:name w:val="Heading 9 Char"/>
    <w:basedOn w:val="DefaultParagraphFont"/>
    <w:link w:val="Heading9"/>
    <w:rsid w:val="00B252B4"/>
    <w:rPr>
      <w:b/>
      <w:sz w:val="24"/>
      <w:u w:val="single"/>
      <w:lang w:val="en-GB"/>
    </w:rPr>
  </w:style>
  <w:style w:type="paragraph" w:styleId="BodyText">
    <w:name w:val="Body Text"/>
    <w:basedOn w:val="Normal"/>
    <w:link w:val="BodyTextChar"/>
    <w:locked/>
    <w:rsid w:val="00B252B4"/>
    <w:pPr>
      <w:jc w:val="center"/>
    </w:pPr>
    <w:rPr>
      <w:b/>
      <w:szCs w:val="20"/>
      <w:u w:val="single"/>
    </w:rPr>
  </w:style>
  <w:style w:type="character" w:customStyle="1" w:styleId="BodyTextChar">
    <w:name w:val="Body Text Char"/>
    <w:basedOn w:val="DefaultParagraphFont"/>
    <w:link w:val="BodyText"/>
    <w:rsid w:val="00B252B4"/>
    <w:rPr>
      <w:b/>
      <w:sz w:val="24"/>
      <w:u w:val="single"/>
    </w:rPr>
  </w:style>
  <w:style w:type="paragraph" w:customStyle="1" w:styleId="heading">
    <w:name w:val="heading"/>
    <w:aliases w:val="2"/>
    <w:basedOn w:val="Normal"/>
    <w:next w:val="Normal"/>
    <w:rsid w:val="00B252B4"/>
    <w:pPr>
      <w:keepNext/>
    </w:pPr>
    <w:rPr>
      <w:rFonts w:ascii="Century Schoolbook" w:hAnsi="Century Schoolbook"/>
      <w:b/>
      <w:szCs w:val="20"/>
      <w:u w:val="single"/>
    </w:rPr>
  </w:style>
  <w:style w:type="character" w:styleId="CommentReference">
    <w:name w:val="annotation reference"/>
    <w:basedOn w:val="DefaultParagraphFont"/>
    <w:locked/>
    <w:rsid w:val="007B29DC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7B29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B29DC"/>
  </w:style>
  <w:style w:type="paragraph" w:styleId="CommentSubject">
    <w:name w:val="annotation subject"/>
    <w:basedOn w:val="CommentText"/>
    <w:next w:val="CommentText"/>
    <w:link w:val="CommentSubjectChar"/>
    <w:locked/>
    <w:rsid w:val="007B29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B29DC"/>
    <w:rPr>
      <w:b/>
      <w:bCs/>
    </w:rPr>
  </w:style>
  <w:style w:type="table" w:styleId="TableGrid">
    <w:name w:val="Table Grid"/>
    <w:basedOn w:val="TableNormal"/>
    <w:uiPriority w:val="59"/>
    <w:locked/>
    <w:rsid w:val="00CF704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locked/>
    <w:rsid w:val="002511E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2511E5"/>
    <w:rPr>
      <w:sz w:val="24"/>
      <w:szCs w:val="24"/>
    </w:rPr>
  </w:style>
  <w:style w:type="character" w:styleId="Hyperlink">
    <w:name w:val="Hyperlink"/>
    <w:basedOn w:val="DefaultParagraphFont"/>
    <w:locked/>
    <w:rsid w:val="00B653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3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1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80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00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30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51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19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39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215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2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41024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2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3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9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36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5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63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409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317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100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4801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6179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6763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567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3911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9611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2015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7772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4866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996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64834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4" w:space="0" w:color="7F9DB9"/>
                                                                                                <w:left w:val="single" w:sz="4" w:space="0" w:color="7F9DB9"/>
                                                                                                <w:bottom w:val="single" w:sz="4" w:space="0" w:color="7F9DB9"/>
                                                                                                <w:right w:val="single" w:sz="4" w:space="0" w:color="7F9DB9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46578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7191660">
                                                                                                      <w:blockQuote w:val="1"/>
                                                                                                      <w:marLeft w:val="48"/>
                                                                                                      <w:marRight w:val="0"/>
                                                                                                      <w:marTop w:val="100"/>
                                                                                                      <w:marBottom w:val="10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single" w:sz="8" w:space="2" w:color="000000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6278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05270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740027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979913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7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chamberofmines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llion.org.za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EC203-F070-45C3-9F33-88907C580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92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1998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abanyini</cp:lastModifiedBy>
  <cp:revision>3</cp:revision>
  <cp:lastPrinted>2013-12-03T04:51:00Z</cp:lastPrinted>
  <dcterms:created xsi:type="dcterms:W3CDTF">2014-05-22T07:18:00Z</dcterms:created>
  <dcterms:modified xsi:type="dcterms:W3CDTF">2014-05-22T08:53:00Z</dcterms:modified>
</cp:coreProperties>
</file>