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Pr="00924FCD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</w:p>
    <w:p w:rsidR="006D3382" w:rsidRPr="00924FCD" w:rsidRDefault="001242D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  <w:r w:rsidRPr="00924FCD">
        <w:rPr>
          <w:noProof/>
          <w:sz w:val="20"/>
          <w:lang w:val="en-ZA" w:eastAsia="en-Z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635</wp:posOffset>
            </wp:positionV>
            <wp:extent cx="2714625" cy="388620"/>
            <wp:effectExtent l="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9DB" w:rsidRPr="00924FCD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0229DB" w:rsidRPr="00924FCD" w:rsidRDefault="004F0D4D" w:rsidP="001242D8">
      <w:pPr>
        <w:pStyle w:val="BodyA"/>
        <w:rPr>
          <w:sz w:val="20"/>
        </w:rPr>
      </w:pPr>
      <w:r>
        <w:rPr>
          <w:noProof/>
          <w:sz w:val="20"/>
          <w:lang w:val="en-ZA" w:eastAsia="en-ZA"/>
        </w:rPr>
        <w:pict>
          <v:rect id="Rectangle 2" o:spid="_x0000_s1026" style="position:absolute;margin-left:318.2pt;margin-top:97.2pt;width:201pt;height:51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" filled="f" stroked="f" strokeweight="1pt">
            <v:path arrowok="t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Telephone: (011) 498-7100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Telefax: (011) 834-1884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Web: </w:t>
                  </w:r>
                  <w:hyperlink r:id="rId8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0229DB" w:rsidRDefault="00F41433">
                  <w:pPr>
                    <w:pStyle w:val="FreeFormA"/>
                    <w:spacing w:line="192" w:lineRule="auto"/>
                    <w:jc w:val="right"/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E-mail:</w:t>
                  </w:r>
                  <w:r w:rsidR="00C57964" w:rsidRPr="00C57964">
                    <w:rPr>
                      <w:rFonts w:ascii="Times New Roman" w:hAnsi="Times New Roman"/>
                      <w:color w:val="000000" w:themeColor="text1"/>
                      <w:sz w:val="20"/>
                      <w:u w:val="single"/>
                    </w:rPr>
                    <w:t>abanyini</w:t>
                  </w:r>
                  <w:hyperlink r:id="rId9" w:history="1">
                    <w:r w:rsidRPr="00C57964">
                      <w:rPr>
                        <w:rFonts w:ascii="Times New Roman" w:hAnsi="Times New Roman"/>
                        <w:color w:val="000000" w:themeColor="text1"/>
                        <w:sz w:val="20"/>
                        <w:u w:val="single"/>
                      </w:rPr>
                      <w:t>@chamberofmines.org.za</w:t>
                    </w:r>
                  </w:hyperlink>
                </w:p>
                <w:p w:rsidR="00C57964" w:rsidRPr="0008212C" w:rsidRDefault="00C57964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</w:p>
              </w:txbxContent>
            </v:textbox>
            <w10:wrap anchorx="page" anchory="page"/>
          </v:rect>
        </w:pict>
      </w:r>
      <w:r w:rsidR="001242D8">
        <w:rPr>
          <w:sz w:val="20"/>
        </w:rPr>
        <w:tab/>
      </w:r>
      <w:r w:rsidR="001242D8">
        <w:rPr>
          <w:sz w:val="20"/>
        </w:rPr>
        <w:tab/>
      </w: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0229DB" w:rsidRPr="00C57964" w:rsidRDefault="00C579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CC29FF" w:rsidRDefault="00CC29FF" w:rsidP="00CF7A3E">
      <w:pPr>
        <w:jc w:val="center"/>
        <w:rPr>
          <w:b/>
          <w:sz w:val="22"/>
          <w:szCs w:val="22"/>
        </w:rPr>
      </w:pPr>
    </w:p>
    <w:p w:rsidR="0073704F" w:rsidRPr="00CC29FF" w:rsidRDefault="00CF7A3E" w:rsidP="00CC29FF">
      <w:pPr>
        <w:spacing w:line="360" w:lineRule="auto"/>
        <w:jc w:val="center"/>
        <w:rPr>
          <w:b/>
          <w:sz w:val="28"/>
          <w:szCs w:val="28"/>
        </w:rPr>
      </w:pPr>
      <w:r w:rsidRPr="00CC29FF">
        <w:rPr>
          <w:b/>
          <w:sz w:val="28"/>
          <w:szCs w:val="28"/>
        </w:rPr>
        <w:t>A G E N D A</w:t>
      </w:r>
    </w:p>
    <w:p w:rsidR="00C57964" w:rsidRDefault="00C57964" w:rsidP="00CC29FF">
      <w:pPr>
        <w:pStyle w:val="BodyTextIndent"/>
        <w:spacing w:line="360" w:lineRule="auto"/>
        <w:rPr>
          <w:sz w:val="22"/>
          <w:szCs w:val="22"/>
          <w:u w:val="none"/>
        </w:rPr>
      </w:pPr>
      <w:r w:rsidRPr="00CA55F9">
        <w:rPr>
          <w:sz w:val="22"/>
          <w:szCs w:val="22"/>
          <w:u w:val="none"/>
        </w:rPr>
        <w:t xml:space="preserve">MOSH </w:t>
      </w:r>
      <w:r w:rsidR="00D6005B">
        <w:rPr>
          <w:sz w:val="22"/>
          <w:szCs w:val="22"/>
          <w:u w:val="none"/>
        </w:rPr>
        <w:t xml:space="preserve">INTEREST GROUP MEETING </w:t>
      </w:r>
      <w:r w:rsidR="00960210">
        <w:rPr>
          <w:sz w:val="22"/>
          <w:szCs w:val="22"/>
          <w:u w:val="none"/>
        </w:rPr>
        <w:t>–</w:t>
      </w:r>
      <w:r w:rsidR="00D6005B">
        <w:rPr>
          <w:sz w:val="22"/>
          <w:szCs w:val="22"/>
          <w:u w:val="none"/>
        </w:rPr>
        <w:t xml:space="preserve"> </w:t>
      </w:r>
      <w:r w:rsidRPr="00CA55F9">
        <w:rPr>
          <w:sz w:val="22"/>
          <w:szCs w:val="22"/>
          <w:u w:val="none"/>
        </w:rPr>
        <w:t>DUST</w:t>
      </w:r>
    </w:p>
    <w:p w:rsidR="00960210" w:rsidRPr="00960210" w:rsidRDefault="00960210" w:rsidP="00CC29FF">
      <w:pPr>
        <w:pStyle w:val="BodyTextIndent"/>
        <w:spacing w:line="360" w:lineRule="auto"/>
        <w:rPr>
          <w:b w:val="0"/>
          <w:i/>
          <w:sz w:val="22"/>
          <w:szCs w:val="22"/>
          <w:u w:val="none"/>
        </w:rPr>
      </w:pPr>
      <w:r w:rsidRPr="00960210">
        <w:rPr>
          <w:b w:val="0"/>
          <w:i/>
          <w:sz w:val="22"/>
          <w:szCs w:val="22"/>
          <w:u w:val="none"/>
        </w:rPr>
        <w:t>(Multi-stage filtration systems and Winch Covers)</w:t>
      </w:r>
    </w:p>
    <w:p w:rsidR="00C57964" w:rsidRPr="00CA55F9" w:rsidRDefault="00C57964" w:rsidP="00CC29FF">
      <w:pPr>
        <w:spacing w:line="360" w:lineRule="auto"/>
        <w:jc w:val="center"/>
        <w:rPr>
          <w:b/>
          <w:sz w:val="22"/>
          <w:szCs w:val="22"/>
        </w:rPr>
      </w:pPr>
      <w:r w:rsidRPr="00CA55F9">
        <w:rPr>
          <w:b/>
          <w:sz w:val="22"/>
          <w:szCs w:val="22"/>
        </w:rPr>
        <w:t xml:space="preserve">MEETING TO BE HELD AT </w:t>
      </w:r>
      <w:r w:rsidRPr="00CC29FF">
        <w:rPr>
          <w:b/>
          <w:color w:val="FF0000"/>
          <w:sz w:val="22"/>
          <w:szCs w:val="22"/>
        </w:rPr>
        <w:t xml:space="preserve">10:00 </w:t>
      </w:r>
      <w:r w:rsidRPr="00CA55F9">
        <w:rPr>
          <w:b/>
          <w:sz w:val="22"/>
          <w:szCs w:val="22"/>
        </w:rPr>
        <w:t xml:space="preserve">ON THE </w:t>
      </w:r>
      <w:r w:rsidR="00CF15F5" w:rsidRPr="00CF15F5">
        <w:rPr>
          <w:b/>
          <w:color w:val="FF0000"/>
          <w:sz w:val="22"/>
          <w:szCs w:val="22"/>
        </w:rPr>
        <w:t xml:space="preserve">10 June </w:t>
      </w:r>
      <w:r w:rsidR="00904205" w:rsidRPr="00CC29FF">
        <w:rPr>
          <w:b/>
          <w:color w:val="FF0000"/>
          <w:sz w:val="22"/>
          <w:szCs w:val="22"/>
        </w:rPr>
        <w:t xml:space="preserve"> 2014</w:t>
      </w:r>
      <w:r w:rsidRPr="00CC29FF">
        <w:rPr>
          <w:b/>
          <w:color w:val="FF0000"/>
          <w:sz w:val="22"/>
          <w:szCs w:val="22"/>
        </w:rPr>
        <w:t xml:space="preserve"> </w:t>
      </w:r>
    </w:p>
    <w:p w:rsidR="00C57964" w:rsidRPr="00CA55F9" w:rsidRDefault="00C57964" w:rsidP="00CC29FF">
      <w:pPr>
        <w:spacing w:line="360" w:lineRule="auto"/>
        <w:jc w:val="center"/>
        <w:rPr>
          <w:color w:val="FF0000"/>
          <w:sz w:val="22"/>
          <w:szCs w:val="22"/>
        </w:rPr>
      </w:pPr>
      <w:r w:rsidRPr="00CA55F9">
        <w:rPr>
          <w:b/>
          <w:color w:val="FF0000"/>
          <w:sz w:val="22"/>
          <w:szCs w:val="22"/>
        </w:rPr>
        <w:t xml:space="preserve">VENUE: </w:t>
      </w:r>
      <w:r w:rsidR="00CF15F5" w:rsidRPr="00CF15F5">
        <w:rPr>
          <w:b/>
          <w:sz w:val="22"/>
          <w:szCs w:val="22"/>
        </w:rPr>
        <w:t>Crocodilian Conference centre, Fochville</w:t>
      </w:r>
    </w:p>
    <w:p w:rsidR="00C57964" w:rsidRDefault="00C57964" w:rsidP="00CF7A3E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0"/>
      </w:tblGrid>
      <w:tr w:rsidR="00CF7A3E" w:rsidRPr="00924FCD" w:rsidTr="00D37E5A">
        <w:trPr>
          <w:trHeight w:val="400"/>
        </w:trPr>
        <w:tc>
          <w:tcPr>
            <w:tcW w:w="9180" w:type="dxa"/>
          </w:tcPr>
          <w:p w:rsidR="00CF7A3E" w:rsidRPr="00166A72" w:rsidRDefault="00CF15F5" w:rsidP="007B5C0D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CF15F5">
              <w:rPr>
                <w:b/>
                <w:color w:val="FF0000"/>
                <w:sz w:val="22"/>
                <w:szCs w:val="22"/>
              </w:rPr>
              <w:t>CROCODILIAN CONFERENCE CENTRE</w:t>
            </w:r>
            <w:r w:rsidRPr="00166A72">
              <w:rPr>
                <w:b/>
                <w:color w:val="FF0000"/>
              </w:rPr>
              <w:t xml:space="preserve"> </w:t>
            </w:r>
            <w:r w:rsidR="00D6005B" w:rsidRPr="00166A72">
              <w:rPr>
                <w:b/>
                <w:color w:val="FF0000"/>
              </w:rPr>
              <w:t>EMERGENCY PROCEDURES</w:t>
            </w:r>
            <w:r w:rsidR="00C57964" w:rsidRPr="00166A72">
              <w:rPr>
                <w:b/>
                <w:color w:val="FF0000"/>
              </w:rPr>
              <w:t xml:space="preserve"> – TO NOTE</w:t>
            </w:r>
          </w:p>
        </w:tc>
      </w:tr>
    </w:tbl>
    <w:p w:rsidR="001E4F3B" w:rsidRPr="00924FCD" w:rsidRDefault="00CF7A3E" w:rsidP="008B048D">
      <w:pPr>
        <w:jc w:val="both"/>
        <w:rPr>
          <w:b/>
          <w:sz w:val="20"/>
          <w:szCs w:val="20"/>
        </w:rPr>
      </w:pPr>
      <w:r w:rsidRPr="00924FCD">
        <w:rPr>
          <w:b/>
          <w:sz w:val="20"/>
          <w:szCs w:val="20"/>
        </w:rPr>
        <w:tab/>
      </w:r>
    </w:p>
    <w:tbl>
      <w:tblPr>
        <w:tblStyle w:val="TableGrid"/>
        <w:tblW w:w="0" w:type="auto"/>
        <w:tblLook w:val="04A0"/>
      </w:tblPr>
      <w:tblGrid>
        <w:gridCol w:w="1384"/>
        <w:gridCol w:w="1134"/>
        <w:gridCol w:w="1701"/>
        <w:gridCol w:w="1843"/>
        <w:gridCol w:w="992"/>
        <w:gridCol w:w="2130"/>
      </w:tblGrid>
      <w:tr w:rsidR="001E4F3B" w:rsidRPr="00924FCD" w:rsidTr="00166A72">
        <w:trPr>
          <w:trHeight w:val="400"/>
        </w:trPr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1E4F3B" w:rsidRPr="00924FCD" w:rsidRDefault="001E4F3B" w:rsidP="00166A72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Agenda item</w:t>
            </w:r>
          </w:p>
        </w:tc>
        <w:tc>
          <w:tcPr>
            <w:tcW w:w="5670" w:type="dxa"/>
            <w:gridSpan w:val="4"/>
            <w:shd w:val="clear" w:color="auto" w:fill="BFBFBF" w:themeFill="background1" w:themeFillShade="BF"/>
            <w:vAlign w:val="center"/>
          </w:tcPr>
          <w:p w:rsidR="001E4F3B" w:rsidRPr="00924FCD" w:rsidRDefault="001E4F3B" w:rsidP="00166A72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Topic</w:t>
            </w:r>
          </w:p>
        </w:tc>
        <w:tc>
          <w:tcPr>
            <w:tcW w:w="2130" w:type="dxa"/>
            <w:shd w:val="clear" w:color="auto" w:fill="BFBFBF" w:themeFill="background1" w:themeFillShade="BF"/>
            <w:vAlign w:val="center"/>
          </w:tcPr>
          <w:p w:rsidR="001E4F3B" w:rsidRPr="00924FCD" w:rsidRDefault="00166A72" w:rsidP="00166A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</w:t>
            </w:r>
          </w:p>
        </w:tc>
      </w:tr>
      <w:tr w:rsidR="00306F10" w:rsidRPr="00924FCD" w:rsidTr="00365DF7">
        <w:trPr>
          <w:trHeight w:val="300"/>
        </w:trPr>
        <w:tc>
          <w:tcPr>
            <w:tcW w:w="1384" w:type="dxa"/>
            <w:vAlign w:val="center"/>
          </w:tcPr>
          <w:p w:rsidR="00306F10" w:rsidRPr="00924FCD" w:rsidRDefault="00306F10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306F10" w:rsidRPr="00166A72" w:rsidRDefault="00306F10" w:rsidP="00166A72">
            <w:pPr>
              <w:pStyle w:val="ListParagraph"/>
              <w:numPr>
                <w:ilvl w:val="1"/>
                <w:numId w:val="10"/>
              </w:numPr>
              <w:rPr>
                <w:b/>
                <w:sz w:val="20"/>
              </w:rPr>
            </w:pPr>
            <w:r w:rsidRPr="00166A72">
              <w:rPr>
                <w:b/>
                <w:sz w:val="20"/>
              </w:rPr>
              <w:t xml:space="preserve">Welcome </w:t>
            </w:r>
          </w:p>
          <w:p w:rsidR="00166A72" w:rsidRPr="00166A72" w:rsidRDefault="00166A72" w:rsidP="00166A72">
            <w:pPr>
              <w:pStyle w:val="ListParagraph"/>
              <w:numPr>
                <w:ilvl w:val="1"/>
                <w:numId w:val="10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Apologies 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306F10" w:rsidRPr="00924FCD" w:rsidRDefault="00306F10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Gerrie Pienaar</w:t>
            </w:r>
          </w:p>
        </w:tc>
      </w:tr>
      <w:tr w:rsidR="00FA2726" w:rsidRPr="00924FCD" w:rsidTr="002B7A65">
        <w:trPr>
          <w:trHeight w:val="1022"/>
        </w:trPr>
        <w:tc>
          <w:tcPr>
            <w:tcW w:w="1384" w:type="dxa"/>
            <w:vAlign w:val="center"/>
          </w:tcPr>
          <w:p w:rsidR="00FA2726" w:rsidRPr="00924FCD" w:rsidRDefault="00FA2726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2726" w:rsidRPr="00FA2726" w:rsidRDefault="00FA2726" w:rsidP="00FA2726">
            <w:pPr>
              <w:rPr>
                <w:b/>
                <w:sz w:val="20"/>
                <w:szCs w:val="20"/>
              </w:rPr>
            </w:pPr>
            <w:r w:rsidRPr="00FA2726">
              <w:rPr>
                <w:b/>
                <w:sz w:val="20"/>
                <w:szCs w:val="20"/>
              </w:rPr>
              <w:t>Note for record of the previous meeting</w:t>
            </w:r>
          </w:p>
          <w:p w:rsidR="00FA2726" w:rsidRDefault="00FA2726" w:rsidP="00FA2726">
            <w:pPr>
              <w:pStyle w:val="ListParagraph"/>
              <w:numPr>
                <w:ilvl w:val="1"/>
                <w:numId w:val="13"/>
              </w:numPr>
              <w:rPr>
                <w:b/>
                <w:sz w:val="20"/>
              </w:rPr>
            </w:pPr>
            <w:r w:rsidRPr="00FA2726">
              <w:rPr>
                <w:sz w:val="20"/>
              </w:rPr>
              <w:t>Confirmation of the Note for Record</w:t>
            </w:r>
            <w:r>
              <w:rPr>
                <w:sz w:val="20"/>
              </w:rPr>
              <w:t xml:space="preserve"> of previous meeting</w:t>
            </w:r>
            <w:r w:rsidRPr="00FA2726">
              <w:rPr>
                <w:sz w:val="20"/>
              </w:rPr>
              <w:t xml:space="preserve"> </w:t>
            </w:r>
            <w:r w:rsidRPr="00FA2726">
              <w:rPr>
                <w:i/>
              </w:rPr>
              <w:t xml:space="preserve">– </w:t>
            </w:r>
            <w:r w:rsidR="00872E59" w:rsidRPr="00743644">
              <w:rPr>
                <w:i/>
              </w:rPr>
              <w:t>(</w:t>
            </w:r>
            <w:r w:rsidR="00872E59" w:rsidRPr="00743644">
              <w:rPr>
                <w:i/>
                <w:sz w:val="22"/>
                <w:szCs w:val="22"/>
              </w:rPr>
              <w:t xml:space="preserve">Circular 02 of </w:t>
            </w:r>
            <w:r w:rsidR="00CF15F5">
              <w:rPr>
                <w:i/>
                <w:sz w:val="22"/>
                <w:szCs w:val="22"/>
              </w:rPr>
              <w:t>10</w:t>
            </w:r>
            <w:r w:rsidR="00872E59" w:rsidRPr="00743644">
              <w:rPr>
                <w:i/>
                <w:sz w:val="22"/>
                <w:szCs w:val="22"/>
              </w:rPr>
              <w:t>/0</w:t>
            </w:r>
            <w:r w:rsidR="00CF15F5">
              <w:rPr>
                <w:i/>
                <w:sz w:val="22"/>
                <w:szCs w:val="22"/>
              </w:rPr>
              <w:t>6</w:t>
            </w:r>
            <w:r w:rsidR="00872E59" w:rsidRPr="00743644">
              <w:rPr>
                <w:i/>
                <w:sz w:val="22"/>
                <w:szCs w:val="22"/>
              </w:rPr>
              <w:t>/2014</w:t>
            </w:r>
            <w:r w:rsidRPr="00743644">
              <w:rPr>
                <w:b/>
                <w:i/>
                <w:sz w:val="20"/>
              </w:rPr>
              <w:t>)</w:t>
            </w:r>
          </w:p>
          <w:p w:rsidR="00FA2726" w:rsidRPr="00FA2726" w:rsidRDefault="00FA2726" w:rsidP="00FA272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 </w:t>
            </w:r>
            <w:r w:rsidRPr="00FA2726">
              <w:rPr>
                <w:sz w:val="20"/>
                <w:szCs w:val="20"/>
              </w:rPr>
              <w:t>Matters Arising from Note for Record.</w:t>
            </w: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FA2726" w:rsidRDefault="00FA2726" w:rsidP="00FA27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FA2726" w:rsidRPr="00924FCD" w:rsidTr="00FA2726">
        <w:trPr>
          <w:trHeight w:val="501"/>
        </w:trPr>
        <w:tc>
          <w:tcPr>
            <w:tcW w:w="1384" w:type="dxa"/>
            <w:vAlign w:val="center"/>
          </w:tcPr>
          <w:p w:rsidR="00FA2726" w:rsidRPr="00924FCD" w:rsidRDefault="00FA2726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2726" w:rsidRDefault="00FA2726" w:rsidP="005E3B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Confirmation of Agenda</w:t>
            </w: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FA2726" w:rsidRDefault="00FA2726" w:rsidP="005E3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D6005B" w:rsidRPr="00924FCD" w:rsidTr="00DC3375">
        <w:trPr>
          <w:trHeight w:val="693"/>
        </w:trPr>
        <w:tc>
          <w:tcPr>
            <w:tcW w:w="1384" w:type="dxa"/>
            <w:vAlign w:val="center"/>
          </w:tcPr>
          <w:p w:rsidR="00D6005B" w:rsidRPr="00924FCD" w:rsidRDefault="00FA2726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E3B4F" w:rsidRPr="00AF1A31" w:rsidRDefault="00FA2726" w:rsidP="005E3B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Presentation</w:t>
            </w:r>
            <w:r w:rsidR="00995B79">
              <w:rPr>
                <w:b/>
                <w:sz w:val="20"/>
                <w:szCs w:val="20"/>
              </w:rPr>
              <w:t>s</w:t>
            </w:r>
          </w:p>
          <w:p w:rsidR="00A9048D" w:rsidRDefault="00FA2726" w:rsidP="00DC3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E3B4F" w:rsidRPr="00623490">
              <w:rPr>
                <w:sz w:val="20"/>
                <w:szCs w:val="20"/>
              </w:rPr>
              <w:t xml:space="preserve">.1 </w:t>
            </w:r>
            <w:r w:rsidR="00CF15F5">
              <w:rPr>
                <w:sz w:val="20"/>
                <w:szCs w:val="20"/>
              </w:rPr>
              <w:t>Winch Covers by Harmony</w:t>
            </w:r>
          </w:p>
          <w:p w:rsidR="00CF15F5" w:rsidRDefault="00CF15F5" w:rsidP="00DC3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Winch Covers limitations by AGA</w:t>
            </w:r>
          </w:p>
          <w:p w:rsidR="00CF15F5" w:rsidRPr="00924FCD" w:rsidRDefault="00CF15F5" w:rsidP="00DC3375">
            <w:pPr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FA2726" w:rsidRDefault="00CF15F5" w:rsidP="005E3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Charl Du Plessis</w:t>
            </w:r>
          </w:p>
          <w:p w:rsidR="00D6005B" w:rsidRPr="00924FCD" w:rsidRDefault="00CF15F5" w:rsidP="00DC33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T.Webb/N Tlekeni</w:t>
            </w:r>
          </w:p>
        </w:tc>
      </w:tr>
      <w:tr w:rsidR="00BA2422" w:rsidRPr="00924FCD" w:rsidTr="00365DF7">
        <w:trPr>
          <w:trHeight w:val="776"/>
        </w:trPr>
        <w:tc>
          <w:tcPr>
            <w:tcW w:w="1384" w:type="dxa"/>
            <w:vAlign w:val="center"/>
          </w:tcPr>
          <w:p w:rsidR="00BA2422" w:rsidRDefault="00BA2422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BA2422" w:rsidRDefault="00BA2422" w:rsidP="00DC33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Documentation</w:t>
            </w:r>
          </w:p>
          <w:p w:rsidR="00BA2422" w:rsidRPr="00BA2422" w:rsidRDefault="00BA2422" w:rsidP="00CF1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</w:t>
            </w:r>
            <w:r w:rsidR="00CF15F5">
              <w:rPr>
                <w:sz w:val="20"/>
                <w:szCs w:val="20"/>
              </w:rPr>
              <w:t>Update</w:t>
            </w:r>
          </w:p>
        </w:tc>
        <w:tc>
          <w:tcPr>
            <w:tcW w:w="2130" w:type="dxa"/>
            <w:vAlign w:val="center"/>
          </w:tcPr>
          <w:p w:rsidR="00BA2422" w:rsidRDefault="00BA2422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Audrey Banyini</w:t>
            </w:r>
          </w:p>
        </w:tc>
      </w:tr>
      <w:tr w:rsidR="00365DF7" w:rsidRPr="00924FCD" w:rsidTr="00365DF7">
        <w:trPr>
          <w:trHeight w:val="776"/>
        </w:trPr>
        <w:tc>
          <w:tcPr>
            <w:tcW w:w="1384" w:type="dxa"/>
            <w:vAlign w:val="center"/>
          </w:tcPr>
          <w:p w:rsidR="00365DF7" w:rsidRPr="00924FCD" w:rsidRDefault="00BA2422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D6005B" w:rsidRPr="00DC3375" w:rsidRDefault="005E3B4F" w:rsidP="00DC3375">
            <w:pPr>
              <w:rPr>
                <w:sz w:val="20"/>
                <w:szCs w:val="20"/>
              </w:rPr>
            </w:pPr>
            <w:r w:rsidRPr="00DC3375">
              <w:rPr>
                <w:b/>
                <w:sz w:val="20"/>
                <w:szCs w:val="20"/>
              </w:rPr>
              <w:t>Progress reporting</w:t>
            </w:r>
          </w:p>
          <w:p w:rsidR="00DC3375" w:rsidRDefault="00BA2422" w:rsidP="00DC3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C3375" w:rsidRPr="00DC3375">
              <w:rPr>
                <w:sz w:val="20"/>
                <w:szCs w:val="20"/>
              </w:rPr>
              <w:t>.1</w:t>
            </w:r>
            <w:r w:rsidR="00DC3375">
              <w:rPr>
                <w:sz w:val="20"/>
                <w:szCs w:val="20"/>
              </w:rPr>
              <w:t xml:space="preserve"> </w:t>
            </w:r>
            <w:r w:rsidR="00CF15F5">
              <w:rPr>
                <w:sz w:val="20"/>
                <w:szCs w:val="20"/>
              </w:rPr>
              <w:t xml:space="preserve">Update presentation on </w:t>
            </w:r>
            <w:r w:rsidR="00DC3375">
              <w:rPr>
                <w:sz w:val="20"/>
                <w:szCs w:val="20"/>
              </w:rPr>
              <w:t xml:space="preserve">Draft reporting template </w:t>
            </w:r>
          </w:p>
          <w:p w:rsidR="00DC3375" w:rsidRPr="00DC3375" w:rsidRDefault="00BA2422" w:rsidP="00DC337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C3375">
              <w:rPr>
                <w:sz w:val="20"/>
                <w:szCs w:val="20"/>
              </w:rPr>
              <w:t>.2 Feedback on progress per operation (both SLP’s)</w:t>
            </w:r>
          </w:p>
        </w:tc>
        <w:tc>
          <w:tcPr>
            <w:tcW w:w="2130" w:type="dxa"/>
            <w:vAlign w:val="center"/>
          </w:tcPr>
          <w:p w:rsidR="00365DF7" w:rsidRDefault="00365DF7" w:rsidP="000E6410">
            <w:pPr>
              <w:jc w:val="center"/>
              <w:rPr>
                <w:b/>
                <w:sz w:val="20"/>
                <w:szCs w:val="20"/>
              </w:rPr>
            </w:pPr>
          </w:p>
          <w:p w:rsidR="00CF15F5" w:rsidRDefault="00CF15F5" w:rsidP="00D600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 Pienaar</w:t>
            </w:r>
          </w:p>
          <w:p w:rsidR="00365DF7" w:rsidRPr="00924FCD" w:rsidRDefault="005E3B4F" w:rsidP="00D600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AF1A31" w:rsidRPr="00924FCD" w:rsidTr="00BA2422">
        <w:trPr>
          <w:trHeight w:val="342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F1A31" w:rsidRPr="00AF1A31" w:rsidRDefault="00BA2422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  <w:vAlign w:val="center"/>
          </w:tcPr>
          <w:p w:rsidR="00AF1A31" w:rsidRDefault="00FA2726" w:rsidP="009042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General</w:t>
            </w:r>
          </w:p>
          <w:p w:rsidR="00AA58E6" w:rsidRPr="00AA58E6" w:rsidRDefault="00BA2422" w:rsidP="009042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6500A">
              <w:rPr>
                <w:sz w:val="20"/>
                <w:szCs w:val="20"/>
              </w:rPr>
              <w:t xml:space="preserve">.1 </w:t>
            </w:r>
            <w:r w:rsidR="00CF15F5">
              <w:rPr>
                <w:sz w:val="20"/>
                <w:szCs w:val="20"/>
              </w:rPr>
              <w:t>Re-visit SLP Process</w:t>
            </w:r>
          </w:p>
          <w:p w:rsidR="00D6005B" w:rsidRPr="00C07687" w:rsidRDefault="00BA2422" w:rsidP="00AA58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A58E6">
              <w:rPr>
                <w:sz w:val="20"/>
                <w:szCs w:val="20"/>
              </w:rPr>
              <w:t>.2</w:t>
            </w:r>
            <w:r w:rsidR="00995B79">
              <w:rPr>
                <w:sz w:val="20"/>
                <w:szCs w:val="20"/>
              </w:rPr>
              <w:t xml:space="preserve"> Frequency of future meetings</w:t>
            </w:r>
            <w:r w:rsidR="00D6500A">
              <w:rPr>
                <w:sz w:val="20"/>
                <w:szCs w:val="20"/>
              </w:rPr>
              <w:t xml:space="preserve"> (bi-monthly)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CF15F5" w:rsidRDefault="00CF15F5" w:rsidP="00BA2422">
            <w:pPr>
              <w:jc w:val="center"/>
              <w:rPr>
                <w:b/>
                <w:sz w:val="20"/>
                <w:szCs w:val="20"/>
              </w:rPr>
            </w:pPr>
          </w:p>
          <w:p w:rsidR="00CF15F5" w:rsidRDefault="00CF15F5" w:rsidP="00BA24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 Pienaar</w:t>
            </w:r>
          </w:p>
          <w:p w:rsidR="00D6005B" w:rsidRPr="00D6005B" w:rsidRDefault="00532EC2" w:rsidP="00BA24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A35A5F" w:rsidRPr="00924FCD" w:rsidTr="004F5FBB">
        <w:trPr>
          <w:trHeight w:val="313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35A5F" w:rsidRPr="00924FCD" w:rsidRDefault="00BA2422" w:rsidP="006244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Default="00E94AAC" w:rsidP="000E6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next meeting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Default="00D4794A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A35A5F" w:rsidRPr="00924FCD" w:rsidTr="00365DF7">
        <w:trPr>
          <w:trHeight w:val="300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35A5F" w:rsidRPr="00924FCD" w:rsidRDefault="00BA2422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  <w:vAlign w:val="center"/>
          </w:tcPr>
          <w:p w:rsidR="00A35A5F" w:rsidRPr="00924FCD" w:rsidRDefault="00A35A5F" w:rsidP="000E6410">
            <w:pPr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Closure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A35A5F" w:rsidRPr="00924FCD" w:rsidRDefault="00A35A5F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All</w:t>
            </w:r>
          </w:p>
        </w:tc>
      </w:tr>
      <w:tr w:rsidR="00A35A5F" w:rsidRPr="00015636" w:rsidTr="004F5FBB">
        <w:tc>
          <w:tcPr>
            <w:tcW w:w="2518" w:type="dxa"/>
            <w:gridSpan w:val="2"/>
            <w:vAlign w:val="center"/>
          </w:tcPr>
          <w:p w:rsidR="00A35A5F" w:rsidRPr="004C0C0B" w:rsidRDefault="00A35A5F" w:rsidP="004F5FBB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Interest GroupMeeting Schedule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4C0C0B">
              <w:rPr>
                <w:b/>
                <w:i/>
                <w:sz w:val="20"/>
              </w:rPr>
              <w:t>Date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4C0C0B">
              <w:rPr>
                <w:b/>
                <w:sz w:val="20"/>
              </w:rPr>
              <w:t>Venue</w:t>
            </w:r>
          </w:p>
        </w:tc>
        <w:tc>
          <w:tcPr>
            <w:tcW w:w="3122" w:type="dxa"/>
            <w:gridSpan w:val="2"/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4C0C0B">
              <w:rPr>
                <w:b/>
                <w:i/>
                <w:sz w:val="20"/>
              </w:rPr>
              <w:t>Responsible person</w:t>
            </w:r>
          </w:p>
        </w:tc>
      </w:tr>
      <w:tr w:rsidR="00A35A5F" w:rsidRPr="00015636" w:rsidTr="004F5FBB">
        <w:trPr>
          <w:trHeight w:val="142"/>
        </w:trPr>
        <w:tc>
          <w:tcPr>
            <w:tcW w:w="2518" w:type="dxa"/>
            <w:gridSpan w:val="2"/>
            <w:vMerge w:val="restart"/>
            <w:vAlign w:val="center"/>
          </w:tcPr>
          <w:p w:rsidR="00A35A5F" w:rsidRPr="00D37E5A" w:rsidRDefault="00A35A5F" w:rsidP="004F5FB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schedule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5F" w:rsidRPr="00CF15F5" w:rsidRDefault="00A35A5F" w:rsidP="004F5FBB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19/03/2014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A5F" w:rsidRPr="00CF15F5" w:rsidRDefault="00A35A5F" w:rsidP="00352913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Glenburn Lodge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Pr="00CF15F5" w:rsidRDefault="00A35A5F" w:rsidP="004F5FBB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MOSH Interest Group</w:t>
            </w:r>
          </w:p>
        </w:tc>
      </w:tr>
      <w:tr w:rsidR="00A35A5F" w:rsidRPr="00365DF7" w:rsidTr="004F5FBB">
        <w:trPr>
          <w:trHeight w:val="118"/>
        </w:trPr>
        <w:tc>
          <w:tcPr>
            <w:tcW w:w="2518" w:type="dxa"/>
            <w:gridSpan w:val="2"/>
            <w:vMerge/>
          </w:tcPr>
          <w:p w:rsidR="00A35A5F" w:rsidRPr="00365DF7" w:rsidRDefault="00A35A5F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5F" w:rsidRPr="00CF15F5" w:rsidRDefault="00E94AAC" w:rsidP="00FE16A3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15-04-2014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A5F" w:rsidRPr="00CF15F5" w:rsidRDefault="005C43EA" w:rsidP="00BB0F6A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 xml:space="preserve">Village </w:t>
            </w:r>
            <w:r w:rsidR="00BB0F6A" w:rsidRPr="00CF15F5">
              <w:rPr>
                <w:i/>
                <w:sz w:val="18"/>
                <w:szCs w:val="18"/>
              </w:rPr>
              <w:t>Club</w:t>
            </w:r>
            <w:r w:rsidRPr="00CF15F5">
              <w:rPr>
                <w:i/>
                <w:sz w:val="18"/>
                <w:szCs w:val="18"/>
              </w:rPr>
              <w:t xml:space="preserve"> - AGA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0AD" w:rsidRPr="00CF15F5" w:rsidRDefault="000230AD" w:rsidP="00FE16A3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MOSH – Dust</w:t>
            </w:r>
          </w:p>
          <w:p w:rsidR="00A35A5F" w:rsidRPr="00CF15F5" w:rsidRDefault="00BB0F6A" w:rsidP="00FE16A3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 xml:space="preserve">MSFS/WC </w:t>
            </w:r>
            <w:r w:rsidR="00E94AAC" w:rsidRPr="00CF15F5">
              <w:rPr>
                <w:i/>
                <w:sz w:val="18"/>
                <w:szCs w:val="18"/>
              </w:rPr>
              <w:t>Interest Group</w:t>
            </w:r>
          </w:p>
        </w:tc>
      </w:tr>
      <w:tr w:rsidR="0059795A" w:rsidRPr="00365DF7" w:rsidTr="004F5FBB">
        <w:trPr>
          <w:trHeight w:val="285"/>
        </w:trPr>
        <w:tc>
          <w:tcPr>
            <w:tcW w:w="2518" w:type="dxa"/>
            <w:gridSpan w:val="2"/>
            <w:vMerge/>
          </w:tcPr>
          <w:p w:rsidR="0059795A" w:rsidRPr="00365DF7" w:rsidRDefault="0059795A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95A" w:rsidRPr="00CF15F5" w:rsidRDefault="0059795A" w:rsidP="0059795A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13-05-2014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795A" w:rsidRPr="00CF15F5" w:rsidRDefault="0059795A" w:rsidP="00A90712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Village Club - AGA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95A" w:rsidRPr="00CF15F5" w:rsidRDefault="0059795A" w:rsidP="00A90712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MOSH – Dust</w:t>
            </w:r>
          </w:p>
          <w:p w:rsidR="0059795A" w:rsidRPr="00CF15F5" w:rsidRDefault="0059795A" w:rsidP="00A90712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MSFS/WC Interest Group</w:t>
            </w:r>
          </w:p>
        </w:tc>
      </w:tr>
      <w:tr w:rsidR="0059795A" w:rsidRPr="00365DF7" w:rsidTr="004F5FBB">
        <w:trPr>
          <w:trHeight w:val="285"/>
        </w:trPr>
        <w:tc>
          <w:tcPr>
            <w:tcW w:w="2518" w:type="dxa"/>
            <w:gridSpan w:val="2"/>
            <w:vMerge/>
          </w:tcPr>
          <w:p w:rsidR="0059795A" w:rsidRPr="00365DF7" w:rsidRDefault="0059795A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95A" w:rsidRPr="00CF15F5" w:rsidRDefault="00CF15F5" w:rsidP="00FE16A3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0"/>
              </w:rPr>
            </w:pPr>
            <w:r w:rsidRPr="00CF15F5">
              <w:rPr>
                <w:b/>
                <w:i/>
                <w:color w:val="FF0000"/>
                <w:sz w:val="20"/>
              </w:rPr>
              <w:t>10-06-2014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95A" w:rsidRPr="00CF15F5" w:rsidRDefault="00CF15F5" w:rsidP="00F41FBC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0"/>
              </w:rPr>
            </w:pPr>
            <w:r w:rsidRPr="00CF15F5">
              <w:rPr>
                <w:b/>
                <w:i/>
                <w:color w:val="FF0000"/>
                <w:sz w:val="20"/>
              </w:rPr>
              <w:t>Crocodilian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15F5" w:rsidRPr="00CF15F5" w:rsidRDefault="00CF15F5" w:rsidP="00CF15F5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CF15F5">
              <w:rPr>
                <w:b/>
                <w:i/>
                <w:color w:val="FF0000"/>
                <w:sz w:val="18"/>
                <w:szCs w:val="18"/>
              </w:rPr>
              <w:t>MOSH – Dust</w:t>
            </w:r>
          </w:p>
          <w:p w:rsidR="0059795A" w:rsidRPr="00CF15F5" w:rsidRDefault="00CF15F5" w:rsidP="00CF15F5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0"/>
              </w:rPr>
            </w:pPr>
            <w:r w:rsidRPr="00CF15F5">
              <w:rPr>
                <w:b/>
                <w:i/>
                <w:color w:val="FF0000"/>
                <w:sz w:val="18"/>
                <w:szCs w:val="18"/>
              </w:rPr>
              <w:t>MSFS/WC Interest Group</w:t>
            </w:r>
          </w:p>
        </w:tc>
      </w:tr>
    </w:tbl>
    <w:p w:rsidR="001E4F3B" w:rsidRPr="00365DF7" w:rsidRDefault="001E4F3B" w:rsidP="00904205">
      <w:pPr>
        <w:jc w:val="both"/>
        <w:rPr>
          <w:b/>
          <w:sz w:val="20"/>
          <w:szCs w:val="20"/>
        </w:rPr>
      </w:pPr>
      <w:bookmarkStart w:id="0" w:name="_GoBack"/>
      <w:bookmarkEnd w:id="0"/>
    </w:p>
    <w:sectPr w:rsidR="001E4F3B" w:rsidRPr="00365DF7" w:rsidSect="006D1D85">
      <w:headerReference w:type="even" r:id="rId10"/>
      <w:headerReference w:type="default" r:id="rId11"/>
      <w:footerReference w:type="even" r:id="rId12"/>
      <w:footerReference w:type="default" r:id="rId13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7F9" w:rsidRDefault="00EB27F9">
      <w:r>
        <w:separator/>
      </w:r>
    </w:p>
  </w:endnote>
  <w:endnote w:type="continuationSeparator" w:id="0">
    <w:p w:rsidR="00EB27F9" w:rsidRDefault="00EB2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7F9" w:rsidRDefault="00EB27F9">
      <w:r>
        <w:separator/>
      </w:r>
    </w:p>
  </w:footnote>
  <w:footnote w:type="continuationSeparator" w:id="0">
    <w:p w:rsidR="00EB27F9" w:rsidRDefault="00EB2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AD146E" w:rsidP="006F0029">
    <w:r w:rsidRPr="00AD146E">
      <w:rPr>
        <w:i/>
        <w:sz w:val="22"/>
        <w:szCs w:val="22"/>
      </w:rPr>
      <w:t>Circular 0</w:t>
    </w:r>
    <w:r w:rsidR="00D37E5A">
      <w:rPr>
        <w:i/>
        <w:sz w:val="22"/>
        <w:szCs w:val="22"/>
      </w:rPr>
      <w:t xml:space="preserve">1 </w:t>
    </w:r>
    <w:r w:rsidRPr="00AD146E">
      <w:rPr>
        <w:i/>
        <w:sz w:val="22"/>
        <w:szCs w:val="22"/>
      </w:rPr>
      <w:t xml:space="preserve">of </w:t>
    </w:r>
    <w:r w:rsidR="00CF15F5">
      <w:rPr>
        <w:i/>
        <w:sz w:val="22"/>
        <w:szCs w:val="22"/>
      </w:rPr>
      <w:t>1</w:t>
    </w:r>
    <w:r w:rsidR="00272BF3">
      <w:rPr>
        <w:i/>
        <w:sz w:val="22"/>
        <w:szCs w:val="22"/>
      </w:rPr>
      <w:t>/</w:t>
    </w:r>
    <w:r w:rsidR="00365DF7">
      <w:rPr>
        <w:i/>
        <w:sz w:val="22"/>
        <w:szCs w:val="22"/>
      </w:rPr>
      <w:t>0</w:t>
    </w:r>
    <w:r w:rsidR="00CF15F5">
      <w:rPr>
        <w:i/>
        <w:sz w:val="22"/>
        <w:szCs w:val="22"/>
      </w:rPr>
      <w:t>6</w:t>
    </w:r>
    <w:r w:rsidRPr="00AD146E">
      <w:rPr>
        <w:i/>
        <w:sz w:val="22"/>
        <w:szCs w:val="22"/>
      </w:rPr>
      <w:t>/201</w:t>
    </w:r>
    <w:r w:rsidR="00365DF7">
      <w:rPr>
        <w:i/>
        <w:sz w:val="22"/>
        <w:szCs w:val="22"/>
      </w:rPr>
      <w:t>4</w:t>
    </w:r>
    <w:r>
      <w:rPr>
        <w:i/>
        <w:sz w:val="22"/>
        <w:szCs w:val="22"/>
      </w:rPr>
      <w:t xml:space="preserve">: </w:t>
    </w:r>
    <w:r w:rsidR="00272BF3">
      <w:rPr>
        <w:i/>
        <w:sz w:val="22"/>
        <w:szCs w:val="22"/>
      </w:rPr>
      <w:t>Agenda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1305"/>
    <w:multiLevelType w:val="multilevel"/>
    <w:tmpl w:val="E0D60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6233B33"/>
    <w:multiLevelType w:val="hybridMultilevel"/>
    <w:tmpl w:val="CBECD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24502"/>
    <w:multiLevelType w:val="hybridMultilevel"/>
    <w:tmpl w:val="5F98D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E7521"/>
    <w:multiLevelType w:val="hybridMultilevel"/>
    <w:tmpl w:val="7E261C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E21DA"/>
    <w:multiLevelType w:val="hybridMultilevel"/>
    <w:tmpl w:val="DF4E4B3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476DC9"/>
    <w:multiLevelType w:val="hybridMultilevel"/>
    <w:tmpl w:val="FDAC64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D0702"/>
    <w:multiLevelType w:val="hybridMultilevel"/>
    <w:tmpl w:val="E2B4A292"/>
    <w:lvl w:ilvl="0" w:tplc="48148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BC7E42">
      <w:start w:val="1"/>
      <w:numFmt w:val="lowerLetter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75EB2"/>
    <w:multiLevelType w:val="multilevel"/>
    <w:tmpl w:val="48463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65234722"/>
    <w:multiLevelType w:val="hybridMultilevel"/>
    <w:tmpl w:val="36C22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E82FC6"/>
    <w:multiLevelType w:val="multilevel"/>
    <w:tmpl w:val="AF5288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7BB40CBC"/>
    <w:multiLevelType w:val="hybridMultilevel"/>
    <w:tmpl w:val="B5CAA19A"/>
    <w:lvl w:ilvl="0" w:tplc="5F24597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10E6AD86">
      <w:start w:val="1"/>
      <w:numFmt w:val="decimal"/>
      <w:lvlText w:val="4.%2"/>
      <w:lvlJc w:val="left"/>
      <w:pPr>
        <w:ind w:left="1080" w:hanging="360"/>
      </w:pPr>
      <w:rPr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F05269D"/>
    <w:multiLevelType w:val="hybridMultilevel"/>
    <w:tmpl w:val="2D5C9D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2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0293F"/>
    <w:rsid w:val="000229DB"/>
    <w:rsid w:val="00022FFB"/>
    <w:rsid w:val="000230AD"/>
    <w:rsid w:val="0002727B"/>
    <w:rsid w:val="00045A77"/>
    <w:rsid w:val="00052263"/>
    <w:rsid w:val="000574CF"/>
    <w:rsid w:val="00063088"/>
    <w:rsid w:val="00063B56"/>
    <w:rsid w:val="000730AD"/>
    <w:rsid w:val="0008212C"/>
    <w:rsid w:val="00087651"/>
    <w:rsid w:val="000E4AE4"/>
    <w:rsid w:val="000E6410"/>
    <w:rsid w:val="00122235"/>
    <w:rsid w:val="001242D8"/>
    <w:rsid w:val="00134BEF"/>
    <w:rsid w:val="001439C3"/>
    <w:rsid w:val="00166A72"/>
    <w:rsid w:val="001821CF"/>
    <w:rsid w:val="00185687"/>
    <w:rsid w:val="00191F45"/>
    <w:rsid w:val="00195059"/>
    <w:rsid w:val="001B4171"/>
    <w:rsid w:val="001C35A7"/>
    <w:rsid w:val="001C46D9"/>
    <w:rsid w:val="001D23A7"/>
    <w:rsid w:val="001D75CA"/>
    <w:rsid w:val="001E4D21"/>
    <w:rsid w:val="001E4F3B"/>
    <w:rsid w:val="001E6E22"/>
    <w:rsid w:val="001F2867"/>
    <w:rsid w:val="002066C6"/>
    <w:rsid w:val="00234735"/>
    <w:rsid w:val="00264BC8"/>
    <w:rsid w:val="00272BF3"/>
    <w:rsid w:val="00280370"/>
    <w:rsid w:val="002843F3"/>
    <w:rsid w:val="002879C2"/>
    <w:rsid w:val="00290238"/>
    <w:rsid w:val="0029053D"/>
    <w:rsid w:val="002C30E3"/>
    <w:rsid w:val="002D1BDF"/>
    <w:rsid w:val="002D3722"/>
    <w:rsid w:val="002D4D66"/>
    <w:rsid w:val="002F63AC"/>
    <w:rsid w:val="002F747D"/>
    <w:rsid w:val="00306F10"/>
    <w:rsid w:val="00313DD9"/>
    <w:rsid w:val="00320D37"/>
    <w:rsid w:val="00323FB4"/>
    <w:rsid w:val="00344FFA"/>
    <w:rsid w:val="0035768A"/>
    <w:rsid w:val="00360692"/>
    <w:rsid w:val="00360DC5"/>
    <w:rsid w:val="00365DF7"/>
    <w:rsid w:val="003927CD"/>
    <w:rsid w:val="003B3F06"/>
    <w:rsid w:val="003E23F7"/>
    <w:rsid w:val="003E2ADC"/>
    <w:rsid w:val="003E3A15"/>
    <w:rsid w:val="003E3D76"/>
    <w:rsid w:val="003F041C"/>
    <w:rsid w:val="004143C3"/>
    <w:rsid w:val="00416C34"/>
    <w:rsid w:val="00442022"/>
    <w:rsid w:val="00446DFF"/>
    <w:rsid w:val="004470E1"/>
    <w:rsid w:val="00461FEF"/>
    <w:rsid w:val="00466586"/>
    <w:rsid w:val="004725A0"/>
    <w:rsid w:val="004A0EA5"/>
    <w:rsid w:val="004A4D5D"/>
    <w:rsid w:val="004B58AB"/>
    <w:rsid w:val="004C0C0B"/>
    <w:rsid w:val="004C263F"/>
    <w:rsid w:val="004D174C"/>
    <w:rsid w:val="004F0D4D"/>
    <w:rsid w:val="004F5FBB"/>
    <w:rsid w:val="00506C1C"/>
    <w:rsid w:val="005102DF"/>
    <w:rsid w:val="005279A9"/>
    <w:rsid w:val="00532EC2"/>
    <w:rsid w:val="00540741"/>
    <w:rsid w:val="00572BCF"/>
    <w:rsid w:val="005832F1"/>
    <w:rsid w:val="0059795A"/>
    <w:rsid w:val="005A0F8F"/>
    <w:rsid w:val="005C43EA"/>
    <w:rsid w:val="005E19E1"/>
    <w:rsid w:val="005E3B4F"/>
    <w:rsid w:val="0062241D"/>
    <w:rsid w:val="00623490"/>
    <w:rsid w:val="0062397D"/>
    <w:rsid w:val="00627046"/>
    <w:rsid w:val="006345C5"/>
    <w:rsid w:val="00645BD3"/>
    <w:rsid w:val="00663EE3"/>
    <w:rsid w:val="00671E6B"/>
    <w:rsid w:val="0068099C"/>
    <w:rsid w:val="00692A81"/>
    <w:rsid w:val="006A2EA6"/>
    <w:rsid w:val="006A376F"/>
    <w:rsid w:val="006A455B"/>
    <w:rsid w:val="006C5A0E"/>
    <w:rsid w:val="006C6908"/>
    <w:rsid w:val="006D1D85"/>
    <w:rsid w:val="006D3382"/>
    <w:rsid w:val="006D5A17"/>
    <w:rsid w:val="006F0029"/>
    <w:rsid w:val="006F0444"/>
    <w:rsid w:val="00715197"/>
    <w:rsid w:val="00734EDC"/>
    <w:rsid w:val="0073704F"/>
    <w:rsid w:val="00743644"/>
    <w:rsid w:val="0075358F"/>
    <w:rsid w:val="007A298F"/>
    <w:rsid w:val="007A790A"/>
    <w:rsid w:val="007B0452"/>
    <w:rsid w:val="007B5C0D"/>
    <w:rsid w:val="007D15C6"/>
    <w:rsid w:val="007D7B9F"/>
    <w:rsid w:val="007E3FED"/>
    <w:rsid w:val="007F360E"/>
    <w:rsid w:val="007F547C"/>
    <w:rsid w:val="008273FD"/>
    <w:rsid w:val="0083381D"/>
    <w:rsid w:val="008408E6"/>
    <w:rsid w:val="00845A8A"/>
    <w:rsid w:val="008460D8"/>
    <w:rsid w:val="00846749"/>
    <w:rsid w:val="00872E59"/>
    <w:rsid w:val="008A7720"/>
    <w:rsid w:val="008B01F1"/>
    <w:rsid w:val="008B048D"/>
    <w:rsid w:val="008B4DAE"/>
    <w:rsid w:val="008C2D92"/>
    <w:rsid w:val="008C51E6"/>
    <w:rsid w:val="008F570F"/>
    <w:rsid w:val="00904205"/>
    <w:rsid w:val="00922A7B"/>
    <w:rsid w:val="00924FCD"/>
    <w:rsid w:val="00942D47"/>
    <w:rsid w:val="009474DA"/>
    <w:rsid w:val="00960210"/>
    <w:rsid w:val="0096166C"/>
    <w:rsid w:val="0096209F"/>
    <w:rsid w:val="0096566A"/>
    <w:rsid w:val="00976EA9"/>
    <w:rsid w:val="00982AFB"/>
    <w:rsid w:val="00995B79"/>
    <w:rsid w:val="009E68F2"/>
    <w:rsid w:val="009F5CFA"/>
    <w:rsid w:val="00A1002E"/>
    <w:rsid w:val="00A2420F"/>
    <w:rsid w:val="00A35A5F"/>
    <w:rsid w:val="00A527E7"/>
    <w:rsid w:val="00A52E51"/>
    <w:rsid w:val="00A65CA8"/>
    <w:rsid w:val="00A70ECC"/>
    <w:rsid w:val="00A71D96"/>
    <w:rsid w:val="00A9048D"/>
    <w:rsid w:val="00AA58E6"/>
    <w:rsid w:val="00AB2C04"/>
    <w:rsid w:val="00AD146E"/>
    <w:rsid w:val="00AD583C"/>
    <w:rsid w:val="00AE1C13"/>
    <w:rsid w:val="00AE258F"/>
    <w:rsid w:val="00AF1A31"/>
    <w:rsid w:val="00B07C8C"/>
    <w:rsid w:val="00B11CED"/>
    <w:rsid w:val="00B17FE7"/>
    <w:rsid w:val="00B20E12"/>
    <w:rsid w:val="00B41446"/>
    <w:rsid w:val="00B71F44"/>
    <w:rsid w:val="00B72A1A"/>
    <w:rsid w:val="00B87DC6"/>
    <w:rsid w:val="00B9282F"/>
    <w:rsid w:val="00B97AE7"/>
    <w:rsid w:val="00BA2422"/>
    <w:rsid w:val="00BB0F6A"/>
    <w:rsid w:val="00BB589E"/>
    <w:rsid w:val="00C0066A"/>
    <w:rsid w:val="00C07687"/>
    <w:rsid w:val="00C13E8B"/>
    <w:rsid w:val="00C17908"/>
    <w:rsid w:val="00C21C80"/>
    <w:rsid w:val="00C3610E"/>
    <w:rsid w:val="00C57964"/>
    <w:rsid w:val="00C74B61"/>
    <w:rsid w:val="00CA053E"/>
    <w:rsid w:val="00CA55F9"/>
    <w:rsid w:val="00CB1EE5"/>
    <w:rsid w:val="00CB22EA"/>
    <w:rsid w:val="00CC29FF"/>
    <w:rsid w:val="00CD5635"/>
    <w:rsid w:val="00CE2C1F"/>
    <w:rsid w:val="00CF15F5"/>
    <w:rsid w:val="00CF7A3E"/>
    <w:rsid w:val="00D00F0C"/>
    <w:rsid w:val="00D034C5"/>
    <w:rsid w:val="00D2125D"/>
    <w:rsid w:val="00D35356"/>
    <w:rsid w:val="00D37E5A"/>
    <w:rsid w:val="00D4794A"/>
    <w:rsid w:val="00D557D2"/>
    <w:rsid w:val="00D6005B"/>
    <w:rsid w:val="00D6500A"/>
    <w:rsid w:val="00D8705E"/>
    <w:rsid w:val="00DA7188"/>
    <w:rsid w:val="00DC038E"/>
    <w:rsid w:val="00DC23AD"/>
    <w:rsid w:val="00DC3375"/>
    <w:rsid w:val="00DF2C7D"/>
    <w:rsid w:val="00DF598D"/>
    <w:rsid w:val="00DF598F"/>
    <w:rsid w:val="00E02F4E"/>
    <w:rsid w:val="00E06271"/>
    <w:rsid w:val="00E06835"/>
    <w:rsid w:val="00E41797"/>
    <w:rsid w:val="00E94AAC"/>
    <w:rsid w:val="00EA2A70"/>
    <w:rsid w:val="00EB27F9"/>
    <w:rsid w:val="00EE3DAE"/>
    <w:rsid w:val="00F02827"/>
    <w:rsid w:val="00F04128"/>
    <w:rsid w:val="00F04E46"/>
    <w:rsid w:val="00F12289"/>
    <w:rsid w:val="00F30940"/>
    <w:rsid w:val="00F41433"/>
    <w:rsid w:val="00F41FBC"/>
    <w:rsid w:val="00F45B71"/>
    <w:rsid w:val="00F47167"/>
    <w:rsid w:val="00F62A37"/>
    <w:rsid w:val="00F8386D"/>
    <w:rsid w:val="00FA2726"/>
    <w:rsid w:val="00FC6124"/>
    <w:rsid w:val="00FE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llion.org.z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chamberofmines.org.za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1316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abanyini</cp:lastModifiedBy>
  <cp:revision>3</cp:revision>
  <cp:lastPrinted>2012-06-27T09:36:00Z</cp:lastPrinted>
  <dcterms:created xsi:type="dcterms:W3CDTF">2014-05-22T07:10:00Z</dcterms:created>
  <dcterms:modified xsi:type="dcterms:W3CDTF">2014-05-22T07:17:00Z</dcterms:modified>
</cp:coreProperties>
</file>