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382" w:rsidRPr="005374E9" w:rsidRDefault="006F0444" w:rsidP="00FB2ED5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5374E9">
        <w:rPr>
          <w:rFonts w:asciiTheme="minorHAnsi" w:hAnsiTheme="minorHAnsi" w:cstheme="minorHAnsi"/>
          <w:noProof/>
          <w:sz w:val="22"/>
          <w:szCs w:val="22"/>
          <w:lang w:val="en-ZA" w:eastAsia="en-Z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-64482</wp:posOffset>
            </wp:positionH>
            <wp:positionV relativeFrom="paragraph">
              <wp:posOffset>39035</wp:posOffset>
            </wp:positionV>
            <wp:extent cx="3163476" cy="491223"/>
            <wp:effectExtent l="0" t="0" r="0" b="4445"/>
            <wp:wrapNone/>
            <wp:docPr id="5" name="Picture 5" descr="LOGO_GOLD_30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_GOLD_30c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499" cy="493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3382" w:rsidRPr="005374E9" w:rsidRDefault="006D3382" w:rsidP="00FB2ED5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Fonts w:asciiTheme="minorHAnsi" w:hAnsiTheme="minorHAnsi" w:cstheme="minorHAnsi"/>
          <w:noProof/>
          <w:sz w:val="22"/>
          <w:szCs w:val="22"/>
        </w:rPr>
      </w:pPr>
    </w:p>
    <w:p w:rsidR="000229DB" w:rsidRPr="005374E9" w:rsidRDefault="000229DB" w:rsidP="00FB2ED5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0229DB" w:rsidRPr="005374E9" w:rsidRDefault="000229DB" w:rsidP="00FB2ED5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Fonts w:asciiTheme="minorHAnsi" w:hAnsiTheme="minorHAnsi" w:cstheme="minorHAnsi"/>
          <w:sz w:val="22"/>
          <w:szCs w:val="22"/>
          <w:lang w:val="en-ZA"/>
        </w:rPr>
      </w:pPr>
    </w:p>
    <w:p w:rsidR="006F0444" w:rsidRPr="005374E9" w:rsidRDefault="00F0252A" w:rsidP="00FB2ED5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Fonts w:asciiTheme="minorHAnsi" w:hAnsiTheme="minorHAnsi" w:cstheme="minorHAnsi"/>
          <w:sz w:val="22"/>
          <w:szCs w:val="22"/>
          <w:lang w:val="en-ZA"/>
        </w:rPr>
      </w:pPr>
      <w:r>
        <w:rPr>
          <w:rFonts w:asciiTheme="minorHAnsi" w:hAnsiTheme="minorHAnsi" w:cstheme="minorHAnsi"/>
          <w:noProof/>
          <w:sz w:val="22"/>
          <w:szCs w:val="22"/>
          <w:lang w:val="en-ZA" w:eastAsia="en-ZA"/>
        </w:rPr>
        <w:pict>
          <v:rect id="Rectangle 3" o:spid="_x0000_s1026" style="position:absolute;left:0;text-align:left;margin-left:47.45pt;margin-top:117.95pt;width:201pt;height:44pt;z-index: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" filled="f" stroked="f" strokeweight="1pt">
            <v:path arrowok="t"/>
            <v:textbox inset="0,0,0,0">
              <w:txbxContent>
                <w:p w:rsidR="002A0C8C" w:rsidRPr="00540741" w:rsidRDefault="002A0C8C">
                  <w:pPr>
                    <w:pStyle w:val="FreeFormA"/>
                    <w:spacing w:line="192" w:lineRule="auto"/>
                    <w:rPr>
                      <w:sz w:val="20"/>
                    </w:rPr>
                  </w:pPr>
                  <w:r w:rsidRPr="00540741">
                    <w:rPr>
                      <w:sz w:val="20"/>
                    </w:rPr>
                    <w:t>5 Hollard Street</w:t>
                  </w:r>
                </w:p>
                <w:p w:rsidR="002A0C8C" w:rsidRPr="00540741" w:rsidRDefault="002A0C8C">
                  <w:pPr>
                    <w:pStyle w:val="FreeFormA"/>
                    <w:spacing w:line="192" w:lineRule="auto"/>
                    <w:rPr>
                      <w:sz w:val="20"/>
                    </w:rPr>
                  </w:pPr>
                  <w:r w:rsidRPr="00540741">
                    <w:rPr>
                      <w:sz w:val="20"/>
                    </w:rPr>
                    <w:t>Johannesburg 2001</w:t>
                  </w:r>
                </w:p>
                <w:p w:rsidR="002A0C8C" w:rsidRPr="00540741" w:rsidRDefault="002A0C8C">
                  <w:pPr>
                    <w:pStyle w:val="FreeFormA"/>
                    <w:spacing w:line="192" w:lineRule="auto"/>
                    <w:rPr>
                      <w:sz w:val="20"/>
                    </w:rPr>
                  </w:pPr>
                  <w:r w:rsidRPr="00540741">
                    <w:rPr>
                      <w:sz w:val="20"/>
                    </w:rPr>
                    <w:t>PO Box 61809</w:t>
                  </w:r>
                </w:p>
                <w:p w:rsidR="002A0C8C" w:rsidRPr="00540741" w:rsidRDefault="002A0C8C">
                  <w:pPr>
                    <w:pStyle w:val="FreeFormA"/>
                    <w:spacing w:line="192" w:lineRule="auto"/>
                    <w:rPr>
                      <w:rFonts w:eastAsia="Times New Roman"/>
                      <w:color w:val="auto"/>
                      <w:sz w:val="20"/>
                    </w:rPr>
                  </w:pPr>
                  <w:r w:rsidRPr="00540741">
                    <w:rPr>
                      <w:sz w:val="20"/>
                    </w:rPr>
                    <w:t>Marshalltown 2107</w:t>
                  </w:r>
                </w:p>
              </w:txbxContent>
            </v:textbox>
            <w10:wrap anchorx="page" anchory="page"/>
          </v:rect>
        </w:pict>
      </w:r>
    </w:p>
    <w:p w:rsidR="006F0444" w:rsidRPr="005374E9" w:rsidRDefault="006F0444" w:rsidP="00FB2ED5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Fonts w:asciiTheme="minorHAnsi" w:hAnsiTheme="minorHAnsi" w:cstheme="minorHAnsi"/>
          <w:sz w:val="22"/>
          <w:szCs w:val="22"/>
          <w:lang w:val="en-ZA"/>
        </w:rPr>
      </w:pPr>
    </w:p>
    <w:p w:rsidR="006F0444" w:rsidRPr="005374E9" w:rsidRDefault="006F0444" w:rsidP="00FB2ED5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Fonts w:asciiTheme="minorHAnsi" w:hAnsiTheme="minorHAnsi" w:cstheme="minorHAnsi"/>
          <w:sz w:val="22"/>
          <w:szCs w:val="22"/>
          <w:lang w:val="en-ZA"/>
        </w:rPr>
      </w:pPr>
    </w:p>
    <w:p w:rsidR="006F0444" w:rsidRPr="005374E9" w:rsidRDefault="006F0444" w:rsidP="00FB2ED5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Fonts w:asciiTheme="minorHAnsi" w:hAnsiTheme="minorHAnsi" w:cstheme="minorHAnsi"/>
          <w:sz w:val="22"/>
          <w:szCs w:val="22"/>
          <w:lang w:val="en-ZA"/>
        </w:rPr>
      </w:pPr>
    </w:p>
    <w:p w:rsidR="00B252B4" w:rsidRPr="005374E9" w:rsidRDefault="00F0252A" w:rsidP="00FB2ED5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Fonts w:asciiTheme="minorHAnsi" w:hAnsiTheme="minorHAnsi" w:cstheme="minorHAnsi"/>
          <w:sz w:val="22"/>
          <w:szCs w:val="22"/>
          <w:lang w:val="en-ZA"/>
        </w:rPr>
      </w:pPr>
      <w:r>
        <w:rPr>
          <w:rFonts w:asciiTheme="minorHAnsi" w:hAnsiTheme="minorHAnsi" w:cstheme="minorHAnsi"/>
          <w:noProof/>
          <w:sz w:val="22"/>
          <w:szCs w:val="22"/>
          <w:lang w:val="en-ZA" w:eastAsia="en-ZA"/>
        </w:rPr>
        <w:pict>
          <v:rect id="Rectangle 2" o:spid="_x0000_s1027" style="position:absolute;left:0;text-align:left;margin-left:338pt;margin-top:126pt;width:201pt;height:44pt;z-index:-2516597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" filled="f" stroked="f" strokeweight="1pt">
            <v:path arrowok="t"/>
            <v:textbox inset="0,0,0,0">
              <w:txbxContent>
                <w:p w:rsidR="002A0C8C" w:rsidRPr="00540741" w:rsidRDefault="002A0C8C">
                  <w:pPr>
                    <w:pStyle w:val="FreeFormA"/>
                    <w:spacing w:line="192" w:lineRule="auto"/>
                    <w:jc w:val="right"/>
                    <w:rPr>
                      <w:sz w:val="20"/>
                    </w:rPr>
                  </w:pPr>
                  <w:r w:rsidRPr="00540741">
                    <w:rPr>
                      <w:sz w:val="20"/>
                    </w:rPr>
                    <w:t>Telephone: (011) 498-7100</w:t>
                  </w:r>
                </w:p>
                <w:p w:rsidR="002A0C8C" w:rsidRPr="00540741" w:rsidRDefault="002A0C8C">
                  <w:pPr>
                    <w:pStyle w:val="FreeFormA"/>
                    <w:spacing w:line="192" w:lineRule="auto"/>
                    <w:jc w:val="right"/>
                    <w:rPr>
                      <w:sz w:val="20"/>
                    </w:rPr>
                  </w:pPr>
                  <w:r w:rsidRPr="00540741">
                    <w:rPr>
                      <w:sz w:val="20"/>
                    </w:rPr>
                    <w:t>Telefax: (011) 834-1884</w:t>
                  </w:r>
                </w:p>
                <w:p w:rsidR="002A0C8C" w:rsidRPr="00540741" w:rsidRDefault="002A0C8C">
                  <w:pPr>
                    <w:pStyle w:val="FreeFormA"/>
                    <w:spacing w:line="192" w:lineRule="auto"/>
                    <w:jc w:val="right"/>
                    <w:rPr>
                      <w:sz w:val="20"/>
                    </w:rPr>
                  </w:pPr>
                  <w:r w:rsidRPr="00540741">
                    <w:rPr>
                      <w:sz w:val="20"/>
                    </w:rPr>
                    <w:t xml:space="preserve">Web: </w:t>
                  </w:r>
                  <w:hyperlink r:id="rId9" w:history="1">
                    <w:r w:rsidRPr="00540741">
                      <w:rPr>
                        <w:color w:val="00008B"/>
                        <w:sz w:val="20"/>
                        <w:u w:val="single"/>
                      </w:rPr>
                      <w:t>http://www. chamberofmines.org.za</w:t>
                    </w:r>
                  </w:hyperlink>
                </w:p>
                <w:p w:rsidR="002A0C8C" w:rsidRPr="00540741" w:rsidRDefault="002A0C8C">
                  <w:pPr>
                    <w:pStyle w:val="FreeFormA"/>
                    <w:spacing w:line="192" w:lineRule="auto"/>
                    <w:jc w:val="right"/>
                    <w:rPr>
                      <w:rFonts w:eastAsia="Times New Roman"/>
                      <w:color w:val="auto"/>
                      <w:sz w:val="20"/>
                    </w:rPr>
                  </w:pPr>
                  <w:r w:rsidRPr="00540741">
                    <w:rPr>
                      <w:sz w:val="20"/>
                    </w:rPr>
                    <w:t xml:space="preserve">E-mail: </w:t>
                  </w:r>
                  <w:hyperlink r:id="rId10" w:history="1">
                    <w:r w:rsidRPr="00540741">
                      <w:rPr>
                        <w:color w:val="00008B"/>
                        <w:sz w:val="20"/>
                        <w:u w:val="single"/>
                      </w:rPr>
                      <w:t>info@chamberofmines.org.za</w:t>
                    </w:r>
                  </w:hyperlink>
                </w:p>
              </w:txbxContent>
            </v:textbox>
            <w10:wrap anchorx="page" anchory="page"/>
          </v:rect>
        </w:pict>
      </w:r>
      <w:r w:rsidR="001775DE">
        <w:rPr>
          <w:rFonts w:asciiTheme="minorHAnsi" w:eastAsia="Times New Roman" w:hAnsiTheme="minorHAnsi" w:cstheme="minorHAnsi"/>
          <w:color w:val="auto"/>
          <w:sz w:val="22"/>
          <w:szCs w:val="22"/>
          <w:lang w:val="en-ZA"/>
        </w:rPr>
        <w:t>13</w:t>
      </w:r>
      <w:r w:rsidR="008D0572" w:rsidRPr="005374E9">
        <w:rPr>
          <w:rFonts w:asciiTheme="minorHAnsi" w:eastAsia="Times New Roman" w:hAnsiTheme="minorHAnsi" w:cstheme="minorHAnsi"/>
          <w:color w:val="auto"/>
          <w:sz w:val="22"/>
          <w:szCs w:val="22"/>
          <w:lang w:val="en-ZA"/>
        </w:rPr>
        <w:t xml:space="preserve"> </w:t>
      </w:r>
      <w:r w:rsidR="001775DE">
        <w:rPr>
          <w:rFonts w:asciiTheme="minorHAnsi" w:eastAsia="Times New Roman" w:hAnsiTheme="minorHAnsi" w:cstheme="minorHAnsi"/>
          <w:color w:val="auto"/>
          <w:sz w:val="22"/>
          <w:szCs w:val="22"/>
          <w:lang w:val="en-ZA"/>
        </w:rPr>
        <w:t>May</w:t>
      </w:r>
      <w:r w:rsidR="008D0572" w:rsidRPr="005374E9">
        <w:rPr>
          <w:rFonts w:asciiTheme="minorHAnsi" w:eastAsia="Times New Roman" w:hAnsiTheme="minorHAnsi" w:cstheme="minorHAnsi"/>
          <w:color w:val="auto"/>
          <w:sz w:val="22"/>
          <w:szCs w:val="22"/>
          <w:lang w:val="en-ZA"/>
        </w:rPr>
        <w:t xml:space="preserve"> </w:t>
      </w:r>
      <w:r w:rsidR="007E5258" w:rsidRPr="005374E9">
        <w:rPr>
          <w:rFonts w:asciiTheme="minorHAnsi" w:hAnsiTheme="minorHAnsi" w:cstheme="minorHAnsi"/>
          <w:sz w:val="22"/>
          <w:szCs w:val="22"/>
          <w:lang w:val="en-ZA"/>
        </w:rPr>
        <w:t>2014</w:t>
      </w:r>
    </w:p>
    <w:p w:rsidR="00B252B4" w:rsidRPr="005374E9" w:rsidRDefault="00B252B4" w:rsidP="00FB2ED5">
      <w:pPr>
        <w:jc w:val="both"/>
        <w:rPr>
          <w:rFonts w:asciiTheme="minorHAnsi" w:hAnsiTheme="minorHAnsi" w:cstheme="minorHAnsi"/>
          <w:sz w:val="22"/>
          <w:szCs w:val="22"/>
          <w:lang w:val="en-ZA"/>
        </w:rPr>
      </w:pPr>
    </w:p>
    <w:p w:rsidR="00D46980" w:rsidRPr="005374E9" w:rsidRDefault="00D46980" w:rsidP="00FB2ED5">
      <w:pPr>
        <w:jc w:val="both"/>
        <w:rPr>
          <w:rFonts w:asciiTheme="minorHAnsi" w:hAnsiTheme="minorHAnsi" w:cstheme="minorHAnsi"/>
          <w:color w:val="FF0000"/>
          <w:sz w:val="22"/>
          <w:szCs w:val="22"/>
          <w:lang w:val="en-ZA"/>
        </w:rPr>
      </w:pPr>
    </w:p>
    <w:p w:rsidR="00D95E67" w:rsidRPr="00507C6C" w:rsidRDefault="000B22A1" w:rsidP="00FB2ED5">
      <w:pPr>
        <w:jc w:val="both"/>
        <w:rPr>
          <w:rFonts w:asciiTheme="minorHAnsi" w:hAnsiTheme="minorHAnsi" w:cstheme="minorHAnsi"/>
          <w:b/>
          <w:lang w:val="en-ZA"/>
        </w:rPr>
      </w:pPr>
      <w:r w:rsidRPr="00507C6C">
        <w:rPr>
          <w:rFonts w:asciiTheme="minorHAnsi" w:hAnsiTheme="minorHAnsi" w:cstheme="minorHAnsi"/>
          <w:b/>
          <w:lang w:val="en-ZA"/>
        </w:rPr>
        <w:t xml:space="preserve">DRAFT </w:t>
      </w:r>
      <w:r w:rsidR="0084511B" w:rsidRPr="00507C6C">
        <w:rPr>
          <w:rFonts w:asciiTheme="minorHAnsi" w:hAnsiTheme="minorHAnsi" w:cstheme="minorHAnsi"/>
          <w:b/>
          <w:lang w:val="en-ZA"/>
        </w:rPr>
        <w:t>NOTE OF THE</w:t>
      </w:r>
      <w:r w:rsidR="00962C59" w:rsidRPr="00507C6C">
        <w:rPr>
          <w:rFonts w:asciiTheme="minorHAnsi" w:hAnsiTheme="minorHAnsi" w:cstheme="minorHAnsi"/>
          <w:b/>
          <w:lang w:val="en-ZA"/>
        </w:rPr>
        <w:t xml:space="preserve"> MSFS AND WC INTEREST GROUP MEETING </w:t>
      </w:r>
      <w:r w:rsidR="00D46980" w:rsidRPr="00507C6C">
        <w:rPr>
          <w:rFonts w:asciiTheme="minorHAnsi" w:hAnsiTheme="minorHAnsi" w:cstheme="minorHAnsi"/>
          <w:b/>
          <w:lang w:val="en-ZA"/>
        </w:rPr>
        <w:t xml:space="preserve">ON </w:t>
      </w:r>
      <w:r w:rsidR="008D0572" w:rsidRPr="00507C6C">
        <w:rPr>
          <w:rFonts w:asciiTheme="minorHAnsi" w:hAnsiTheme="minorHAnsi" w:cstheme="minorHAnsi"/>
          <w:b/>
          <w:lang w:val="en-ZA"/>
        </w:rPr>
        <w:t>1</w:t>
      </w:r>
      <w:r w:rsidR="00FE18C4">
        <w:rPr>
          <w:rFonts w:asciiTheme="minorHAnsi" w:hAnsiTheme="minorHAnsi" w:cstheme="minorHAnsi"/>
          <w:b/>
          <w:lang w:val="en-ZA"/>
        </w:rPr>
        <w:t>3</w:t>
      </w:r>
      <w:r w:rsidR="008D0572" w:rsidRPr="00507C6C">
        <w:rPr>
          <w:rFonts w:asciiTheme="minorHAnsi" w:hAnsiTheme="minorHAnsi" w:cstheme="minorHAnsi"/>
          <w:b/>
          <w:lang w:val="en-ZA"/>
        </w:rPr>
        <w:t xml:space="preserve"> </w:t>
      </w:r>
      <w:r w:rsidR="00FE18C4">
        <w:rPr>
          <w:rFonts w:asciiTheme="minorHAnsi" w:hAnsiTheme="minorHAnsi" w:cstheme="minorHAnsi"/>
          <w:b/>
          <w:lang w:val="en-ZA"/>
        </w:rPr>
        <w:t>MAY</w:t>
      </w:r>
      <w:r w:rsidR="008D0572" w:rsidRPr="00507C6C">
        <w:rPr>
          <w:rFonts w:asciiTheme="minorHAnsi" w:hAnsiTheme="minorHAnsi" w:cstheme="minorHAnsi"/>
          <w:b/>
          <w:lang w:val="en-ZA"/>
        </w:rPr>
        <w:t xml:space="preserve"> </w:t>
      </w:r>
      <w:r w:rsidR="007E5258" w:rsidRPr="00507C6C">
        <w:rPr>
          <w:rFonts w:asciiTheme="minorHAnsi" w:hAnsiTheme="minorHAnsi" w:cstheme="minorHAnsi"/>
          <w:b/>
          <w:lang w:val="en-ZA"/>
        </w:rPr>
        <w:t>2014</w:t>
      </w:r>
      <w:r w:rsidR="00985A71" w:rsidRPr="00507C6C">
        <w:rPr>
          <w:rFonts w:asciiTheme="minorHAnsi" w:hAnsiTheme="minorHAnsi" w:cstheme="minorHAnsi"/>
          <w:b/>
          <w:lang w:val="en-ZA"/>
        </w:rPr>
        <w:t xml:space="preserve"> </w:t>
      </w:r>
      <w:r w:rsidR="00962C59" w:rsidRPr="00507C6C">
        <w:rPr>
          <w:rFonts w:asciiTheme="minorHAnsi" w:hAnsiTheme="minorHAnsi" w:cstheme="minorHAnsi"/>
          <w:b/>
          <w:lang w:val="en-ZA"/>
        </w:rPr>
        <w:t xml:space="preserve">AT </w:t>
      </w:r>
      <w:r w:rsidR="008D0572" w:rsidRPr="00507C6C">
        <w:rPr>
          <w:rFonts w:asciiTheme="minorHAnsi" w:hAnsiTheme="minorHAnsi" w:cstheme="minorHAnsi"/>
          <w:b/>
          <w:lang w:val="en-ZA"/>
        </w:rPr>
        <w:t>VILLAGE SQUARE, WESTERN DEEP LEVELS</w:t>
      </w:r>
    </w:p>
    <w:p w:rsidR="000F7B45" w:rsidRPr="005374E9" w:rsidRDefault="000F7B45" w:rsidP="00FB2ED5">
      <w:pPr>
        <w:pStyle w:val="BodyText"/>
        <w:jc w:val="both"/>
        <w:rPr>
          <w:rFonts w:asciiTheme="minorHAnsi" w:hAnsiTheme="minorHAnsi" w:cstheme="minorHAnsi"/>
          <w:b w:val="0"/>
          <w:sz w:val="22"/>
          <w:szCs w:val="22"/>
          <w:lang w:val="en-ZA"/>
        </w:rPr>
      </w:pPr>
    </w:p>
    <w:p w:rsidR="00A863BC" w:rsidRPr="00EA4E58" w:rsidRDefault="00D46980" w:rsidP="00FB2ED5">
      <w:pPr>
        <w:jc w:val="both"/>
        <w:rPr>
          <w:rFonts w:asciiTheme="minorHAnsi" w:hAnsiTheme="minorHAnsi" w:cstheme="minorHAnsi"/>
          <w:b/>
          <w:sz w:val="22"/>
          <w:szCs w:val="22"/>
          <w:lang w:val="en-ZA"/>
        </w:rPr>
      </w:pPr>
      <w:r w:rsidRPr="00EA4E58">
        <w:rPr>
          <w:rFonts w:asciiTheme="minorHAnsi" w:hAnsiTheme="minorHAnsi" w:cstheme="minorHAnsi"/>
          <w:b/>
          <w:sz w:val="22"/>
          <w:szCs w:val="22"/>
          <w:lang w:val="en-ZA"/>
        </w:rPr>
        <w:t>PRESENT:</w:t>
      </w:r>
      <w:r w:rsidR="002C59DF" w:rsidRPr="00EA4E58">
        <w:rPr>
          <w:rFonts w:asciiTheme="minorHAnsi" w:hAnsiTheme="minorHAnsi" w:cstheme="minorHAnsi"/>
          <w:b/>
          <w:sz w:val="22"/>
          <w:szCs w:val="22"/>
          <w:lang w:val="en-ZA"/>
        </w:rPr>
        <w:t xml:space="preserve"> </w:t>
      </w:r>
    </w:p>
    <w:p w:rsidR="00E410E3" w:rsidRPr="00EA4E58" w:rsidRDefault="00E410E3" w:rsidP="00FB2ED5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b/>
          <w:sz w:val="22"/>
          <w:szCs w:val="22"/>
          <w:lang w:val="en-ZA"/>
        </w:rPr>
      </w:pPr>
      <w:r w:rsidRPr="00EA4E58">
        <w:rPr>
          <w:rFonts w:asciiTheme="minorHAnsi" w:hAnsiTheme="minorHAnsi" w:cstheme="minorHAnsi"/>
          <w:sz w:val="22"/>
          <w:szCs w:val="22"/>
        </w:rPr>
        <w:t xml:space="preserve">Aldo Oosthuizen- </w:t>
      </w:r>
      <w:r w:rsidRPr="00EA4E58">
        <w:rPr>
          <w:rFonts w:asciiTheme="minorHAnsi" w:hAnsiTheme="minorHAnsi" w:cstheme="minorHAnsi"/>
          <w:b/>
          <w:sz w:val="22"/>
          <w:szCs w:val="22"/>
        </w:rPr>
        <w:t>Phakisa Mine- Harmony</w:t>
      </w:r>
    </w:p>
    <w:p w:rsidR="00B65371" w:rsidRPr="00EA4E58" w:rsidRDefault="00B65371" w:rsidP="00FB2ED5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  <w:lang w:val="en-ZA"/>
        </w:rPr>
      </w:pPr>
      <w:r w:rsidRPr="00EA4E58">
        <w:rPr>
          <w:rFonts w:asciiTheme="minorHAnsi" w:hAnsiTheme="minorHAnsi" w:cstheme="minorHAnsi"/>
          <w:sz w:val="22"/>
          <w:szCs w:val="22"/>
        </w:rPr>
        <w:t>Neo Rapalo-</w:t>
      </w:r>
      <w:r w:rsidRPr="00EA4E58">
        <w:rPr>
          <w:rFonts w:asciiTheme="minorHAnsi" w:hAnsiTheme="minorHAnsi" w:cstheme="minorHAnsi"/>
          <w:b/>
          <w:sz w:val="22"/>
          <w:szCs w:val="22"/>
        </w:rPr>
        <w:t xml:space="preserve"> Phakisa Mine- Harmony</w:t>
      </w:r>
    </w:p>
    <w:p w:rsidR="00E410E3" w:rsidRPr="00EA4E58" w:rsidRDefault="00E410E3" w:rsidP="00FB2ED5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  <w:lang w:val="en-ZA"/>
        </w:rPr>
      </w:pPr>
      <w:r w:rsidRPr="00EA4E58">
        <w:rPr>
          <w:rFonts w:asciiTheme="minorHAnsi" w:hAnsiTheme="minorHAnsi" w:cstheme="minorHAnsi"/>
          <w:sz w:val="22"/>
          <w:szCs w:val="22"/>
          <w:lang w:val="en-ZA"/>
        </w:rPr>
        <w:t>Audrey Banyini</w:t>
      </w:r>
      <w:r w:rsidRPr="00EA4E58">
        <w:rPr>
          <w:rFonts w:asciiTheme="minorHAnsi" w:hAnsiTheme="minorHAnsi" w:cstheme="minorHAnsi"/>
          <w:b/>
          <w:sz w:val="22"/>
          <w:szCs w:val="22"/>
          <w:lang w:val="en-ZA"/>
        </w:rPr>
        <w:t>- Chamber of Mines MOSH Adoption Specialist-Dust</w:t>
      </w:r>
    </w:p>
    <w:p w:rsidR="00E410E3" w:rsidRPr="00EA4E58" w:rsidRDefault="00E410E3" w:rsidP="00FB2ED5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  <w:lang w:val="en-ZA"/>
        </w:rPr>
      </w:pPr>
      <w:r w:rsidRPr="00EA4E58">
        <w:rPr>
          <w:rFonts w:asciiTheme="minorHAnsi" w:hAnsiTheme="minorHAnsi" w:cstheme="minorHAnsi"/>
          <w:sz w:val="22"/>
          <w:szCs w:val="22"/>
          <w:lang w:val="en-ZA"/>
        </w:rPr>
        <w:t>Gerrie Pienaar-</w:t>
      </w:r>
      <w:r w:rsidRPr="00EA4E58">
        <w:rPr>
          <w:rFonts w:asciiTheme="minorHAnsi" w:hAnsiTheme="minorHAnsi" w:cstheme="minorHAnsi"/>
          <w:b/>
          <w:sz w:val="22"/>
          <w:szCs w:val="22"/>
          <w:lang w:val="en-ZA"/>
        </w:rPr>
        <w:t xml:space="preserve"> Chamber of Mines MOSH Adoption Team Manager (Chairperson)</w:t>
      </w:r>
    </w:p>
    <w:p w:rsidR="00E410E3" w:rsidRPr="00EA4E58" w:rsidRDefault="00D05409" w:rsidP="00D05409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  <w:lang w:val="en-ZA"/>
        </w:rPr>
      </w:pPr>
      <w:r w:rsidRPr="00EA4E58">
        <w:rPr>
          <w:rFonts w:asciiTheme="minorHAnsi" w:hAnsiTheme="minorHAnsi" w:cstheme="minorHAnsi"/>
          <w:sz w:val="22"/>
          <w:szCs w:val="22"/>
        </w:rPr>
        <w:t>Marthinus Van Der Bank-</w:t>
      </w:r>
      <w:r w:rsidRPr="00EA4E58">
        <w:rPr>
          <w:rFonts w:asciiTheme="minorHAnsi" w:hAnsiTheme="minorHAnsi" w:cstheme="minorHAnsi"/>
          <w:b/>
          <w:sz w:val="22"/>
          <w:szCs w:val="22"/>
        </w:rPr>
        <w:t xml:space="preserve"> Beatrix Mine- Sibanye</w:t>
      </w:r>
      <w:r w:rsidR="00E410E3" w:rsidRPr="00EA4E58">
        <w:rPr>
          <w:rFonts w:asciiTheme="minorHAnsi" w:hAnsiTheme="minorHAnsi" w:cstheme="minorHAnsi"/>
          <w:b/>
          <w:sz w:val="22"/>
          <w:szCs w:val="22"/>
          <w:lang w:val="en-ZA"/>
        </w:rPr>
        <w:t xml:space="preserve"> </w:t>
      </w:r>
    </w:p>
    <w:p w:rsidR="00E410E3" w:rsidRPr="00EA4E58" w:rsidRDefault="00E410E3" w:rsidP="00FB2ED5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  <w:lang w:val="en-ZA"/>
        </w:rPr>
      </w:pPr>
      <w:r w:rsidRPr="00EA4E58">
        <w:rPr>
          <w:rFonts w:asciiTheme="minorHAnsi" w:hAnsiTheme="minorHAnsi" w:cstheme="minorHAnsi"/>
          <w:sz w:val="22"/>
          <w:szCs w:val="22"/>
        </w:rPr>
        <w:t xml:space="preserve">Neo Dikgale- </w:t>
      </w:r>
      <w:r w:rsidRPr="00EA4E58">
        <w:rPr>
          <w:rFonts w:asciiTheme="minorHAnsi" w:hAnsiTheme="minorHAnsi" w:cstheme="minorHAnsi"/>
          <w:b/>
          <w:sz w:val="22"/>
          <w:szCs w:val="22"/>
        </w:rPr>
        <w:t>Tautona</w:t>
      </w:r>
      <w:r w:rsidRPr="00EA4E58">
        <w:rPr>
          <w:rFonts w:asciiTheme="minorHAnsi" w:hAnsiTheme="minorHAnsi" w:cstheme="minorHAnsi"/>
          <w:sz w:val="22"/>
          <w:szCs w:val="22"/>
        </w:rPr>
        <w:t xml:space="preserve"> </w:t>
      </w:r>
      <w:r w:rsidRPr="00EA4E58">
        <w:rPr>
          <w:rFonts w:asciiTheme="minorHAnsi" w:hAnsiTheme="minorHAnsi" w:cstheme="minorHAnsi"/>
          <w:b/>
          <w:sz w:val="22"/>
          <w:szCs w:val="22"/>
        </w:rPr>
        <w:t>Mine-Anglogoldashanti</w:t>
      </w:r>
    </w:p>
    <w:p w:rsidR="00D05409" w:rsidRPr="00EA4E58" w:rsidRDefault="00D05409" w:rsidP="00D05409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  <w:lang w:val="en-ZA"/>
        </w:rPr>
      </w:pPr>
      <w:r w:rsidRPr="00EA4E58">
        <w:rPr>
          <w:rFonts w:asciiTheme="minorHAnsi" w:hAnsiTheme="minorHAnsi" w:cstheme="minorHAnsi"/>
          <w:sz w:val="22"/>
          <w:szCs w:val="22"/>
        </w:rPr>
        <w:t xml:space="preserve">Mike van Deventer- </w:t>
      </w:r>
      <w:r w:rsidRPr="00EA4E58">
        <w:rPr>
          <w:rFonts w:asciiTheme="minorHAnsi" w:hAnsiTheme="minorHAnsi" w:cstheme="minorHAnsi"/>
          <w:b/>
          <w:sz w:val="22"/>
          <w:szCs w:val="22"/>
        </w:rPr>
        <w:t>Harmony</w:t>
      </w:r>
    </w:p>
    <w:p w:rsidR="00E410E3" w:rsidRPr="00EA4E58" w:rsidRDefault="00E410E3" w:rsidP="00FB2ED5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b/>
          <w:sz w:val="22"/>
          <w:szCs w:val="22"/>
          <w:lang w:val="en-ZA"/>
        </w:rPr>
      </w:pPr>
      <w:r w:rsidRPr="00EA4E58">
        <w:rPr>
          <w:rFonts w:asciiTheme="minorHAnsi" w:hAnsiTheme="minorHAnsi" w:cstheme="minorHAnsi"/>
          <w:sz w:val="22"/>
          <w:szCs w:val="22"/>
          <w:lang w:val="en-ZA"/>
        </w:rPr>
        <w:t>Tommie  Webb-</w:t>
      </w:r>
      <w:r w:rsidRPr="00EA4E5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63076">
        <w:rPr>
          <w:rFonts w:asciiTheme="minorHAnsi" w:hAnsiTheme="minorHAnsi" w:cstheme="minorHAnsi"/>
          <w:b/>
          <w:sz w:val="22"/>
          <w:szCs w:val="22"/>
        </w:rPr>
        <w:t xml:space="preserve">Tautona- </w:t>
      </w:r>
      <w:r w:rsidRPr="00EA4E58">
        <w:rPr>
          <w:rFonts w:asciiTheme="minorHAnsi" w:hAnsiTheme="minorHAnsi" w:cstheme="minorHAnsi"/>
          <w:b/>
          <w:sz w:val="22"/>
          <w:szCs w:val="22"/>
        </w:rPr>
        <w:t>Anglogoldashanti</w:t>
      </w:r>
    </w:p>
    <w:p w:rsidR="00E410E3" w:rsidRPr="00EA4E58" w:rsidRDefault="00E410E3" w:rsidP="00D05409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b/>
          <w:sz w:val="22"/>
          <w:szCs w:val="22"/>
          <w:lang w:val="en-ZA"/>
        </w:rPr>
      </w:pPr>
      <w:r w:rsidRPr="00EA4E58">
        <w:rPr>
          <w:rFonts w:asciiTheme="minorHAnsi" w:hAnsiTheme="minorHAnsi" w:cstheme="minorHAnsi"/>
          <w:sz w:val="22"/>
          <w:szCs w:val="22"/>
        </w:rPr>
        <w:t>Vic Conradie</w:t>
      </w:r>
      <w:r w:rsidR="00EA4E58" w:rsidRPr="00EA4E58">
        <w:rPr>
          <w:rFonts w:asciiTheme="minorHAnsi" w:hAnsiTheme="minorHAnsi" w:cstheme="minorHAnsi"/>
          <w:sz w:val="22"/>
          <w:szCs w:val="22"/>
        </w:rPr>
        <w:t xml:space="preserve"> </w:t>
      </w:r>
      <w:r w:rsidR="00C63076">
        <w:rPr>
          <w:rFonts w:asciiTheme="minorHAnsi" w:hAnsiTheme="minorHAnsi" w:cstheme="minorHAnsi"/>
          <w:sz w:val="22"/>
          <w:szCs w:val="22"/>
        </w:rPr>
        <w:t>–</w:t>
      </w:r>
      <w:r w:rsidR="00EA4E58" w:rsidRPr="00EA4E58">
        <w:rPr>
          <w:rFonts w:asciiTheme="minorHAnsi" w:hAnsiTheme="minorHAnsi" w:cstheme="minorHAnsi"/>
          <w:sz w:val="22"/>
          <w:szCs w:val="22"/>
        </w:rPr>
        <w:t xml:space="preserve"> </w:t>
      </w:r>
      <w:r w:rsidR="00C63076" w:rsidRPr="00EA4E58">
        <w:rPr>
          <w:rFonts w:asciiTheme="minorHAnsi" w:hAnsiTheme="minorHAnsi" w:cstheme="minorHAnsi"/>
          <w:b/>
          <w:sz w:val="22"/>
          <w:szCs w:val="22"/>
        </w:rPr>
        <w:t>Kusasalethu</w:t>
      </w:r>
      <w:r w:rsidR="00C63076">
        <w:rPr>
          <w:rFonts w:asciiTheme="minorHAnsi" w:hAnsiTheme="minorHAnsi" w:cstheme="minorHAnsi"/>
          <w:b/>
          <w:sz w:val="22"/>
          <w:szCs w:val="22"/>
        </w:rPr>
        <w:t>-</w:t>
      </w:r>
      <w:r w:rsidR="00C63076" w:rsidRPr="00C6307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63076" w:rsidRPr="00EA4E58">
        <w:rPr>
          <w:rFonts w:asciiTheme="minorHAnsi" w:hAnsiTheme="minorHAnsi" w:cstheme="minorHAnsi"/>
          <w:b/>
          <w:sz w:val="22"/>
          <w:szCs w:val="22"/>
        </w:rPr>
        <w:t>Harmony</w:t>
      </w:r>
    </w:p>
    <w:p w:rsidR="00B65371" w:rsidRPr="00EA4E58" w:rsidRDefault="00BA1FD7" w:rsidP="00FB2ED5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b/>
          <w:sz w:val="22"/>
          <w:szCs w:val="22"/>
          <w:lang w:val="en-ZA"/>
        </w:rPr>
      </w:pPr>
      <w:r w:rsidRPr="00EA4E58">
        <w:rPr>
          <w:rFonts w:asciiTheme="minorHAnsi" w:hAnsiTheme="minorHAnsi" w:cstheme="minorHAnsi"/>
          <w:sz w:val="22"/>
          <w:szCs w:val="22"/>
        </w:rPr>
        <w:t xml:space="preserve">Charl </w:t>
      </w:r>
      <w:r w:rsidR="00B65371" w:rsidRPr="00EA4E58">
        <w:rPr>
          <w:rFonts w:asciiTheme="minorHAnsi" w:hAnsiTheme="minorHAnsi" w:cstheme="minorHAnsi"/>
          <w:sz w:val="22"/>
          <w:szCs w:val="22"/>
        </w:rPr>
        <w:t>Du</w:t>
      </w:r>
      <w:r w:rsidRPr="00EA4E58">
        <w:rPr>
          <w:rFonts w:asciiTheme="minorHAnsi" w:hAnsiTheme="minorHAnsi" w:cstheme="minorHAnsi"/>
          <w:sz w:val="22"/>
          <w:szCs w:val="22"/>
        </w:rPr>
        <w:t xml:space="preserve"> </w:t>
      </w:r>
      <w:r w:rsidR="00B65371" w:rsidRPr="00EA4E58">
        <w:rPr>
          <w:rFonts w:asciiTheme="minorHAnsi" w:hAnsiTheme="minorHAnsi" w:cstheme="minorHAnsi"/>
          <w:sz w:val="22"/>
          <w:szCs w:val="22"/>
        </w:rPr>
        <w:t>Plessis</w:t>
      </w:r>
      <w:r w:rsidRPr="00EA4E58">
        <w:rPr>
          <w:rFonts w:asciiTheme="minorHAnsi" w:hAnsiTheme="minorHAnsi" w:cstheme="minorHAnsi"/>
          <w:sz w:val="22"/>
          <w:szCs w:val="22"/>
        </w:rPr>
        <w:t>-</w:t>
      </w:r>
      <w:r w:rsidRPr="00EA4E58">
        <w:rPr>
          <w:rFonts w:asciiTheme="minorHAnsi" w:hAnsiTheme="minorHAnsi" w:cstheme="minorHAnsi"/>
          <w:b/>
          <w:sz w:val="22"/>
          <w:szCs w:val="22"/>
        </w:rPr>
        <w:t xml:space="preserve">Tshepong </w:t>
      </w:r>
      <w:r w:rsidR="00B65371" w:rsidRPr="00EA4E58">
        <w:rPr>
          <w:rFonts w:asciiTheme="minorHAnsi" w:hAnsiTheme="minorHAnsi" w:cstheme="minorHAnsi"/>
          <w:b/>
          <w:sz w:val="22"/>
          <w:szCs w:val="22"/>
        </w:rPr>
        <w:t>Harmony</w:t>
      </w:r>
    </w:p>
    <w:p w:rsidR="00EA4E58" w:rsidRPr="00EA4E58" w:rsidRDefault="00EA4E58" w:rsidP="00FB2ED5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b/>
          <w:sz w:val="22"/>
          <w:szCs w:val="22"/>
          <w:lang w:val="en-ZA"/>
        </w:rPr>
      </w:pPr>
      <w:r w:rsidRPr="00EA4E58">
        <w:rPr>
          <w:rFonts w:asciiTheme="minorHAnsi" w:hAnsiTheme="minorHAnsi" w:cstheme="minorHAnsi"/>
          <w:sz w:val="22"/>
          <w:szCs w:val="22"/>
        </w:rPr>
        <w:t>Jannie Heinemann –</w:t>
      </w:r>
      <w:r w:rsidRPr="00EA4E58">
        <w:rPr>
          <w:rFonts w:asciiTheme="minorHAnsi" w:hAnsiTheme="minorHAnsi" w:cstheme="minorHAnsi"/>
          <w:b/>
          <w:sz w:val="22"/>
          <w:szCs w:val="22"/>
        </w:rPr>
        <w:t>Target 3</w:t>
      </w:r>
      <w:r w:rsidR="00C63076">
        <w:rPr>
          <w:rFonts w:asciiTheme="minorHAnsi" w:hAnsiTheme="minorHAnsi" w:cstheme="minorHAnsi"/>
          <w:b/>
          <w:sz w:val="22"/>
          <w:szCs w:val="22"/>
        </w:rPr>
        <w:t>-</w:t>
      </w:r>
      <w:r w:rsidR="00C63076" w:rsidRPr="00C6307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63076" w:rsidRPr="00EA4E58">
        <w:rPr>
          <w:rFonts w:asciiTheme="minorHAnsi" w:hAnsiTheme="minorHAnsi" w:cstheme="minorHAnsi"/>
          <w:b/>
          <w:sz w:val="22"/>
          <w:szCs w:val="22"/>
        </w:rPr>
        <w:t>Harmony</w:t>
      </w:r>
    </w:p>
    <w:p w:rsidR="00EA4E58" w:rsidRPr="00EA4E58" w:rsidRDefault="00EA4E58" w:rsidP="00FB2ED5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b/>
          <w:sz w:val="22"/>
          <w:szCs w:val="22"/>
          <w:lang w:val="en-ZA"/>
        </w:rPr>
      </w:pPr>
      <w:r w:rsidRPr="00EA4E58">
        <w:rPr>
          <w:rFonts w:asciiTheme="minorHAnsi" w:hAnsiTheme="minorHAnsi" w:cstheme="minorHAnsi"/>
          <w:sz w:val="22"/>
          <w:szCs w:val="22"/>
        </w:rPr>
        <w:t xml:space="preserve">Francis Matong – </w:t>
      </w:r>
      <w:r w:rsidRPr="00EA4E58">
        <w:rPr>
          <w:rFonts w:asciiTheme="minorHAnsi" w:hAnsiTheme="minorHAnsi" w:cstheme="minorHAnsi"/>
          <w:b/>
          <w:sz w:val="22"/>
          <w:szCs w:val="22"/>
        </w:rPr>
        <w:t>Harmony</w:t>
      </w:r>
      <w:r w:rsidR="00C63076">
        <w:rPr>
          <w:rFonts w:asciiTheme="minorHAnsi" w:hAnsiTheme="minorHAnsi" w:cstheme="minorHAnsi"/>
          <w:b/>
          <w:sz w:val="22"/>
          <w:szCs w:val="22"/>
        </w:rPr>
        <w:t>-</w:t>
      </w:r>
      <w:r w:rsidRPr="00EA4E58">
        <w:rPr>
          <w:rFonts w:asciiTheme="minorHAnsi" w:hAnsiTheme="minorHAnsi" w:cstheme="minorHAnsi"/>
          <w:b/>
          <w:sz w:val="22"/>
          <w:szCs w:val="22"/>
        </w:rPr>
        <w:t xml:space="preserve"> Unisel</w:t>
      </w:r>
    </w:p>
    <w:p w:rsidR="00EA4E58" w:rsidRPr="00EA4E58" w:rsidRDefault="00EA4E58" w:rsidP="00FB2ED5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b/>
          <w:sz w:val="22"/>
          <w:szCs w:val="22"/>
          <w:lang w:val="en-ZA"/>
        </w:rPr>
      </w:pPr>
      <w:r w:rsidRPr="00EA4E58">
        <w:rPr>
          <w:rFonts w:asciiTheme="minorHAnsi" w:hAnsiTheme="minorHAnsi" w:cstheme="minorHAnsi"/>
          <w:sz w:val="22"/>
          <w:szCs w:val="22"/>
        </w:rPr>
        <w:t>Ivan Smith –</w:t>
      </w:r>
      <w:r w:rsidRPr="00EA4E5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63076" w:rsidRPr="00EA4E58">
        <w:rPr>
          <w:rFonts w:asciiTheme="minorHAnsi" w:hAnsiTheme="minorHAnsi" w:cstheme="minorHAnsi"/>
          <w:b/>
          <w:sz w:val="22"/>
          <w:szCs w:val="22"/>
        </w:rPr>
        <w:t>Doornkop</w:t>
      </w:r>
      <w:r w:rsidR="00C63076">
        <w:rPr>
          <w:rFonts w:asciiTheme="minorHAnsi" w:hAnsiTheme="minorHAnsi" w:cstheme="minorHAnsi"/>
          <w:b/>
          <w:sz w:val="22"/>
          <w:szCs w:val="22"/>
        </w:rPr>
        <w:t>-</w:t>
      </w:r>
      <w:r w:rsidRPr="00EA4E58">
        <w:rPr>
          <w:rFonts w:asciiTheme="minorHAnsi" w:hAnsiTheme="minorHAnsi" w:cstheme="minorHAnsi"/>
          <w:b/>
          <w:sz w:val="22"/>
          <w:szCs w:val="22"/>
        </w:rPr>
        <w:t xml:space="preserve">Harmony </w:t>
      </w:r>
    </w:p>
    <w:p w:rsidR="00EA4E58" w:rsidRPr="00EA4E58" w:rsidRDefault="00EA4E58" w:rsidP="00FB2ED5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b/>
          <w:sz w:val="22"/>
          <w:szCs w:val="22"/>
          <w:lang w:val="en-ZA"/>
        </w:rPr>
      </w:pPr>
      <w:r w:rsidRPr="00EA4E58">
        <w:rPr>
          <w:rFonts w:asciiTheme="minorHAnsi" w:hAnsiTheme="minorHAnsi" w:cstheme="minorHAnsi"/>
          <w:sz w:val="22"/>
          <w:szCs w:val="22"/>
        </w:rPr>
        <w:t>Titus Mas</w:t>
      </w:r>
      <w:r w:rsidR="00C63076">
        <w:rPr>
          <w:rFonts w:asciiTheme="minorHAnsi" w:hAnsiTheme="minorHAnsi" w:cstheme="minorHAnsi"/>
          <w:sz w:val="22"/>
          <w:szCs w:val="22"/>
        </w:rPr>
        <w:t>i</w:t>
      </w:r>
      <w:r w:rsidRPr="00EA4E58">
        <w:rPr>
          <w:rFonts w:asciiTheme="minorHAnsi" w:hAnsiTheme="minorHAnsi" w:cstheme="minorHAnsi"/>
          <w:sz w:val="22"/>
          <w:szCs w:val="22"/>
        </w:rPr>
        <w:t>kela –</w:t>
      </w:r>
      <w:r w:rsidRPr="00EA4E58">
        <w:rPr>
          <w:rFonts w:asciiTheme="minorHAnsi" w:hAnsiTheme="minorHAnsi" w:cstheme="minorHAnsi"/>
          <w:b/>
          <w:sz w:val="22"/>
          <w:szCs w:val="22"/>
        </w:rPr>
        <w:t>Masimong</w:t>
      </w:r>
      <w:r w:rsidR="00C63076">
        <w:rPr>
          <w:rFonts w:asciiTheme="minorHAnsi" w:hAnsiTheme="minorHAnsi" w:cstheme="minorHAnsi"/>
          <w:b/>
          <w:sz w:val="22"/>
          <w:szCs w:val="22"/>
        </w:rPr>
        <w:t>-</w:t>
      </w:r>
      <w:r w:rsidR="00C63076" w:rsidRPr="00C6307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63076">
        <w:rPr>
          <w:rFonts w:asciiTheme="minorHAnsi" w:hAnsiTheme="minorHAnsi" w:cstheme="minorHAnsi"/>
          <w:b/>
          <w:sz w:val="22"/>
          <w:szCs w:val="22"/>
        </w:rPr>
        <w:t xml:space="preserve">Harmony </w:t>
      </w:r>
    </w:p>
    <w:p w:rsidR="00EA4E58" w:rsidRPr="00EA4E58" w:rsidRDefault="00EA4E58" w:rsidP="00FB2ED5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b/>
          <w:sz w:val="22"/>
          <w:szCs w:val="22"/>
          <w:lang w:val="en-ZA"/>
        </w:rPr>
      </w:pPr>
      <w:r w:rsidRPr="00EA4E58">
        <w:rPr>
          <w:rFonts w:asciiTheme="minorHAnsi" w:hAnsiTheme="minorHAnsi" w:cstheme="minorHAnsi"/>
          <w:sz w:val="22"/>
          <w:szCs w:val="22"/>
        </w:rPr>
        <w:t>C van der Walt –</w:t>
      </w:r>
      <w:r w:rsidRPr="00EA4E58">
        <w:rPr>
          <w:rFonts w:asciiTheme="minorHAnsi" w:hAnsiTheme="minorHAnsi" w:cstheme="minorHAnsi"/>
          <w:b/>
          <w:sz w:val="22"/>
          <w:szCs w:val="22"/>
        </w:rPr>
        <w:t>Target 1#</w:t>
      </w:r>
      <w:r w:rsidR="00C63076">
        <w:rPr>
          <w:rFonts w:asciiTheme="minorHAnsi" w:hAnsiTheme="minorHAnsi" w:cstheme="minorHAnsi"/>
          <w:b/>
          <w:sz w:val="22"/>
          <w:szCs w:val="22"/>
        </w:rPr>
        <w:t>-</w:t>
      </w:r>
      <w:r w:rsidR="00C63076" w:rsidRPr="00C6307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63076">
        <w:rPr>
          <w:rFonts w:asciiTheme="minorHAnsi" w:hAnsiTheme="minorHAnsi" w:cstheme="minorHAnsi"/>
          <w:b/>
          <w:sz w:val="22"/>
          <w:szCs w:val="22"/>
        </w:rPr>
        <w:t xml:space="preserve">Harmony </w:t>
      </w:r>
    </w:p>
    <w:p w:rsidR="00EA4E58" w:rsidRPr="00EA4E58" w:rsidRDefault="00EA4E58" w:rsidP="00EA4E58">
      <w:pPr>
        <w:jc w:val="both"/>
        <w:rPr>
          <w:rFonts w:asciiTheme="minorHAnsi" w:hAnsiTheme="minorHAnsi" w:cstheme="minorHAnsi"/>
          <w:b/>
          <w:sz w:val="22"/>
          <w:szCs w:val="22"/>
          <w:lang w:val="en-ZA"/>
        </w:rPr>
      </w:pPr>
    </w:p>
    <w:p w:rsidR="00E410E3" w:rsidRPr="00EA4E58" w:rsidRDefault="00E410E3" w:rsidP="00FB2ED5">
      <w:pPr>
        <w:pStyle w:val="ListParagraph"/>
        <w:jc w:val="both"/>
        <w:rPr>
          <w:rFonts w:asciiTheme="minorHAnsi" w:hAnsiTheme="minorHAnsi" w:cstheme="minorHAnsi"/>
          <w:b/>
          <w:sz w:val="22"/>
          <w:szCs w:val="22"/>
          <w:lang w:val="en-ZA"/>
        </w:rPr>
      </w:pPr>
    </w:p>
    <w:p w:rsidR="005A7CCC" w:rsidRPr="00EA4E58" w:rsidRDefault="00183CA4" w:rsidP="00FB2ED5">
      <w:pPr>
        <w:jc w:val="both"/>
        <w:rPr>
          <w:rFonts w:asciiTheme="minorHAnsi" w:hAnsiTheme="minorHAnsi" w:cstheme="minorHAnsi"/>
          <w:b/>
          <w:sz w:val="22"/>
          <w:szCs w:val="22"/>
          <w:lang w:val="en-ZA"/>
        </w:rPr>
      </w:pPr>
      <w:r w:rsidRPr="00EA4E58">
        <w:rPr>
          <w:rFonts w:asciiTheme="minorHAnsi" w:hAnsiTheme="minorHAnsi" w:cstheme="minorHAnsi"/>
          <w:b/>
          <w:sz w:val="22"/>
          <w:szCs w:val="22"/>
          <w:lang w:val="en-ZA"/>
        </w:rPr>
        <w:t>APOLOGIES:</w:t>
      </w:r>
    </w:p>
    <w:p w:rsidR="00D05409" w:rsidRPr="00EA4E58" w:rsidRDefault="00D05409" w:rsidP="00FB2ED5">
      <w:pPr>
        <w:pStyle w:val="ListParagraph"/>
        <w:numPr>
          <w:ilvl w:val="0"/>
          <w:numId w:val="33"/>
        </w:numPr>
        <w:jc w:val="both"/>
        <w:rPr>
          <w:rFonts w:asciiTheme="minorHAnsi" w:hAnsiTheme="minorHAnsi" w:cstheme="minorHAnsi"/>
          <w:sz w:val="22"/>
          <w:szCs w:val="22"/>
          <w:lang w:val="en-ZA"/>
        </w:rPr>
      </w:pPr>
      <w:r w:rsidRPr="00EA4E58">
        <w:rPr>
          <w:rFonts w:asciiTheme="minorHAnsi" w:hAnsiTheme="minorHAnsi" w:cstheme="minorHAnsi"/>
          <w:sz w:val="22"/>
          <w:szCs w:val="22"/>
        </w:rPr>
        <w:t xml:space="preserve">Janetta Reynecke- </w:t>
      </w:r>
      <w:r w:rsidRPr="00EA4E58">
        <w:rPr>
          <w:rFonts w:asciiTheme="minorHAnsi" w:hAnsiTheme="minorHAnsi" w:cstheme="minorHAnsi"/>
          <w:b/>
          <w:sz w:val="22"/>
          <w:szCs w:val="22"/>
        </w:rPr>
        <w:t>Tautona Mine-Anglogoldashanti</w:t>
      </w:r>
    </w:p>
    <w:p w:rsidR="008D0572" w:rsidRPr="00EA4E58" w:rsidRDefault="008D0572" w:rsidP="00FB2ED5">
      <w:pPr>
        <w:pStyle w:val="ListParagraph"/>
        <w:numPr>
          <w:ilvl w:val="0"/>
          <w:numId w:val="33"/>
        </w:numPr>
        <w:jc w:val="both"/>
        <w:rPr>
          <w:rFonts w:asciiTheme="minorHAnsi" w:hAnsiTheme="minorHAnsi" w:cstheme="minorHAnsi"/>
          <w:sz w:val="22"/>
          <w:szCs w:val="22"/>
          <w:lang w:val="en-ZA"/>
        </w:rPr>
      </w:pPr>
      <w:r w:rsidRPr="00EA4E58">
        <w:rPr>
          <w:rFonts w:asciiTheme="minorHAnsi" w:hAnsiTheme="minorHAnsi" w:cstheme="minorHAnsi"/>
          <w:sz w:val="22"/>
          <w:szCs w:val="22"/>
        </w:rPr>
        <w:t xml:space="preserve">Barry Nel- </w:t>
      </w:r>
      <w:r w:rsidRPr="00EA4E58">
        <w:rPr>
          <w:rFonts w:asciiTheme="minorHAnsi" w:hAnsiTheme="minorHAnsi" w:cstheme="minorHAnsi"/>
          <w:b/>
          <w:sz w:val="22"/>
          <w:szCs w:val="22"/>
        </w:rPr>
        <w:t>Beatrix Mine- Sibanye</w:t>
      </w:r>
    </w:p>
    <w:p w:rsidR="00D05409" w:rsidRPr="00EA4E58" w:rsidRDefault="00D05409" w:rsidP="00D05409">
      <w:pPr>
        <w:pStyle w:val="ListParagraph"/>
        <w:numPr>
          <w:ilvl w:val="0"/>
          <w:numId w:val="33"/>
        </w:numPr>
        <w:jc w:val="both"/>
        <w:rPr>
          <w:rFonts w:asciiTheme="minorHAnsi" w:hAnsiTheme="minorHAnsi" w:cstheme="minorHAnsi"/>
          <w:sz w:val="22"/>
          <w:szCs w:val="22"/>
          <w:lang w:val="en-ZA"/>
        </w:rPr>
      </w:pPr>
      <w:r w:rsidRPr="00EA4E58">
        <w:rPr>
          <w:rFonts w:asciiTheme="minorHAnsi" w:hAnsiTheme="minorHAnsi" w:cstheme="minorHAnsi"/>
          <w:sz w:val="22"/>
          <w:szCs w:val="22"/>
        </w:rPr>
        <w:t>Vic De Takke-</w:t>
      </w:r>
      <w:r w:rsidRPr="00EA4E58">
        <w:rPr>
          <w:rFonts w:asciiTheme="minorHAnsi" w:hAnsiTheme="minorHAnsi" w:cstheme="minorHAnsi"/>
          <w:b/>
          <w:sz w:val="22"/>
          <w:szCs w:val="22"/>
        </w:rPr>
        <w:t xml:space="preserve"> Savuka- Anglogoldashanti</w:t>
      </w:r>
    </w:p>
    <w:p w:rsidR="008D0572" w:rsidRPr="00EA4E58" w:rsidRDefault="008D0572" w:rsidP="00FB2ED5">
      <w:pPr>
        <w:pStyle w:val="ListParagraph"/>
        <w:numPr>
          <w:ilvl w:val="0"/>
          <w:numId w:val="33"/>
        </w:numPr>
        <w:jc w:val="both"/>
        <w:rPr>
          <w:rFonts w:asciiTheme="minorHAnsi" w:hAnsiTheme="minorHAnsi" w:cstheme="minorHAnsi"/>
          <w:b/>
          <w:sz w:val="22"/>
          <w:szCs w:val="22"/>
          <w:lang w:val="en-ZA"/>
        </w:rPr>
      </w:pPr>
      <w:r w:rsidRPr="00EA4E58">
        <w:rPr>
          <w:rFonts w:asciiTheme="minorHAnsi" w:hAnsiTheme="minorHAnsi" w:cstheme="minorHAnsi"/>
          <w:sz w:val="22"/>
          <w:szCs w:val="22"/>
        </w:rPr>
        <w:t>Jan Louw -</w:t>
      </w:r>
      <w:r w:rsidRPr="00EA4E58">
        <w:rPr>
          <w:rFonts w:asciiTheme="minorHAnsi" w:hAnsiTheme="minorHAnsi" w:cstheme="minorHAnsi"/>
          <w:b/>
          <w:sz w:val="22"/>
          <w:szCs w:val="22"/>
        </w:rPr>
        <w:t>Moab Khutsong Anglogoldashanti</w:t>
      </w:r>
    </w:p>
    <w:p w:rsidR="00B65371" w:rsidRPr="00EA4E58" w:rsidRDefault="00B65371" w:rsidP="00FB2ED5">
      <w:pPr>
        <w:pStyle w:val="ListParagraph"/>
        <w:numPr>
          <w:ilvl w:val="0"/>
          <w:numId w:val="33"/>
        </w:numPr>
        <w:jc w:val="both"/>
        <w:rPr>
          <w:rFonts w:asciiTheme="minorHAnsi" w:hAnsiTheme="minorHAnsi" w:cstheme="minorHAnsi"/>
          <w:sz w:val="22"/>
          <w:szCs w:val="22"/>
          <w:lang w:val="en-ZA"/>
        </w:rPr>
      </w:pPr>
      <w:r w:rsidRPr="00EA4E58">
        <w:rPr>
          <w:rFonts w:asciiTheme="minorHAnsi" w:hAnsiTheme="minorHAnsi" w:cstheme="minorHAnsi"/>
          <w:sz w:val="22"/>
          <w:szCs w:val="22"/>
          <w:lang w:val="en-ZA"/>
        </w:rPr>
        <w:t>Thys Le Grange-</w:t>
      </w:r>
      <w:r w:rsidRPr="00EA4E58">
        <w:rPr>
          <w:rFonts w:asciiTheme="minorHAnsi" w:hAnsiTheme="minorHAnsi" w:cstheme="minorHAnsi"/>
          <w:b/>
          <w:sz w:val="22"/>
          <w:szCs w:val="22"/>
          <w:lang w:val="en-ZA"/>
        </w:rPr>
        <w:t>Doornkop Mine- Harmony</w:t>
      </w:r>
    </w:p>
    <w:p w:rsidR="00D05409" w:rsidRPr="00EA4E58" w:rsidRDefault="00D05409" w:rsidP="00FB2ED5">
      <w:pPr>
        <w:pStyle w:val="ListParagraph"/>
        <w:numPr>
          <w:ilvl w:val="0"/>
          <w:numId w:val="33"/>
        </w:numPr>
        <w:jc w:val="both"/>
        <w:rPr>
          <w:rFonts w:asciiTheme="minorHAnsi" w:hAnsiTheme="minorHAnsi" w:cstheme="minorHAnsi"/>
          <w:sz w:val="22"/>
          <w:szCs w:val="22"/>
          <w:lang w:val="en-ZA"/>
        </w:rPr>
      </w:pPr>
      <w:r w:rsidRPr="00EA4E58">
        <w:rPr>
          <w:rFonts w:asciiTheme="minorHAnsi" w:hAnsiTheme="minorHAnsi" w:cstheme="minorHAnsi"/>
          <w:sz w:val="22"/>
          <w:szCs w:val="22"/>
          <w:lang w:val="en-ZA"/>
        </w:rPr>
        <w:t>Johan v Rensburg</w:t>
      </w:r>
      <w:r w:rsidRPr="00EA4E58">
        <w:rPr>
          <w:rFonts w:asciiTheme="minorHAnsi" w:hAnsiTheme="minorHAnsi" w:cstheme="minorHAnsi"/>
          <w:b/>
          <w:sz w:val="22"/>
          <w:szCs w:val="22"/>
          <w:lang w:val="en-ZA"/>
        </w:rPr>
        <w:t>- Chamber of Mines MOSH Adoption Team</w:t>
      </w:r>
    </w:p>
    <w:p w:rsidR="00D05409" w:rsidRPr="00EA4E58" w:rsidRDefault="00D05409" w:rsidP="00FB2ED5">
      <w:pPr>
        <w:pStyle w:val="ListParagraph"/>
        <w:numPr>
          <w:ilvl w:val="0"/>
          <w:numId w:val="33"/>
        </w:numPr>
        <w:jc w:val="both"/>
        <w:rPr>
          <w:rFonts w:asciiTheme="minorHAnsi" w:hAnsiTheme="minorHAnsi" w:cstheme="minorHAnsi"/>
          <w:sz w:val="22"/>
          <w:szCs w:val="22"/>
          <w:lang w:val="en-ZA"/>
        </w:rPr>
      </w:pPr>
      <w:r w:rsidRPr="00EA4E58">
        <w:rPr>
          <w:rFonts w:asciiTheme="minorHAnsi" w:hAnsiTheme="minorHAnsi" w:cstheme="minorHAnsi"/>
          <w:sz w:val="22"/>
          <w:szCs w:val="22"/>
        </w:rPr>
        <w:t>Leon Smith-</w:t>
      </w:r>
      <w:r w:rsidRPr="00EA4E58">
        <w:rPr>
          <w:rFonts w:asciiTheme="minorHAnsi" w:hAnsiTheme="minorHAnsi" w:cstheme="minorHAnsi"/>
          <w:b/>
          <w:sz w:val="22"/>
          <w:szCs w:val="22"/>
          <w:lang w:val="en-ZA"/>
        </w:rPr>
        <w:t>Kopanang</w:t>
      </w:r>
      <w:r w:rsidRPr="00EA4E58">
        <w:rPr>
          <w:rFonts w:asciiTheme="minorHAnsi" w:hAnsiTheme="minorHAnsi" w:cstheme="minorHAnsi"/>
          <w:b/>
          <w:sz w:val="22"/>
          <w:szCs w:val="22"/>
        </w:rPr>
        <w:t xml:space="preserve"> AngloGoldAshanti</w:t>
      </w:r>
    </w:p>
    <w:p w:rsidR="00EA4E58" w:rsidRPr="00EA4E58" w:rsidRDefault="00EA4E58" w:rsidP="00EA4E58">
      <w:pPr>
        <w:pStyle w:val="ListParagraph"/>
        <w:numPr>
          <w:ilvl w:val="0"/>
          <w:numId w:val="33"/>
        </w:numPr>
        <w:jc w:val="both"/>
        <w:rPr>
          <w:rFonts w:asciiTheme="minorHAnsi" w:hAnsiTheme="minorHAnsi" w:cstheme="minorHAnsi"/>
          <w:b/>
          <w:sz w:val="22"/>
          <w:szCs w:val="22"/>
          <w:lang w:val="en-ZA"/>
        </w:rPr>
      </w:pPr>
      <w:r w:rsidRPr="001600CD">
        <w:rPr>
          <w:rFonts w:asciiTheme="minorHAnsi" w:hAnsiTheme="minorHAnsi" w:cstheme="minorHAnsi"/>
          <w:sz w:val="22"/>
          <w:szCs w:val="22"/>
          <w:lang w:val="en-ZA"/>
        </w:rPr>
        <w:t>Robin du Preez</w:t>
      </w:r>
      <w:r w:rsidRPr="00EA4E58">
        <w:rPr>
          <w:rFonts w:asciiTheme="minorHAnsi" w:hAnsiTheme="minorHAnsi" w:cstheme="minorHAnsi"/>
          <w:b/>
          <w:sz w:val="22"/>
          <w:szCs w:val="22"/>
          <w:lang w:val="en-ZA"/>
        </w:rPr>
        <w:t xml:space="preserve"> –Joel</w:t>
      </w:r>
      <w:r w:rsidR="001600CD">
        <w:rPr>
          <w:rFonts w:asciiTheme="minorHAnsi" w:hAnsiTheme="minorHAnsi" w:cstheme="minorHAnsi"/>
          <w:b/>
          <w:sz w:val="22"/>
          <w:szCs w:val="22"/>
          <w:lang w:val="en-ZA"/>
        </w:rPr>
        <w:t>-</w:t>
      </w:r>
      <w:r w:rsidR="001600CD" w:rsidRPr="001600CD">
        <w:rPr>
          <w:rFonts w:asciiTheme="minorHAnsi" w:hAnsiTheme="minorHAnsi" w:cstheme="minorHAnsi"/>
          <w:b/>
          <w:sz w:val="22"/>
          <w:szCs w:val="22"/>
          <w:lang w:val="en-ZA"/>
        </w:rPr>
        <w:t xml:space="preserve"> </w:t>
      </w:r>
      <w:r w:rsidR="001600CD" w:rsidRPr="00EA4E58">
        <w:rPr>
          <w:rFonts w:asciiTheme="minorHAnsi" w:hAnsiTheme="minorHAnsi" w:cstheme="minorHAnsi"/>
          <w:b/>
          <w:sz w:val="22"/>
          <w:szCs w:val="22"/>
          <w:lang w:val="en-ZA"/>
        </w:rPr>
        <w:t>Harmony</w:t>
      </w:r>
    </w:p>
    <w:p w:rsidR="00EA4E58" w:rsidRPr="00EA4E58" w:rsidRDefault="00EA4E58" w:rsidP="00FB2ED5">
      <w:pPr>
        <w:pStyle w:val="ListParagraph"/>
        <w:numPr>
          <w:ilvl w:val="0"/>
          <w:numId w:val="33"/>
        </w:numPr>
        <w:jc w:val="both"/>
        <w:rPr>
          <w:rFonts w:asciiTheme="minorHAnsi" w:hAnsiTheme="minorHAnsi" w:cstheme="minorHAnsi"/>
          <w:sz w:val="22"/>
          <w:szCs w:val="22"/>
          <w:lang w:val="en-ZA"/>
        </w:rPr>
      </w:pPr>
      <w:r w:rsidRPr="00EA4E58">
        <w:rPr>
          <w:rFonts w:asciiTheme="minorHAnsi" w:hAnsiTheme="minorHAnsi" w:cstheme="minorHAnsi"/>
          <w:sz w:val="22"/>
          <w:szCs w:val="22"/>
        </w:rPr>
        <w:t>Pierre Hu</w:t>
      </w:r>
      <w:r w:rsidR="00C63076">
        <w:rPr>
          <w:rFonts w:asciiTheme="minorHAnsi" w:hAnsiTheme="minorHAnsi" w:cstheme="minorHAnsi"/>
          <w:sz w:val="22"/>
          <w:szCs w:val="22"/>
        </w:rPr>
        <w:t>l</w:t>
      </w:r>
      <w:r w:rsidRPr="00EA4E58">
        <w:rPr>
          <w:rFonts w:asciiTheme="minorHAnsi" w:hAnsiTheme="minorHAnsi" w:cstheme="minorHAnsi"/>
          <w:sz w:val="22"/>
          <w:szCs w:val="22"/>
        </w:rPr>
        <w:t>me –</w:t>
      </w:r>
      <w:r w:rsidRPr="00EA4E58">
        <w:rPr>
          <w:rFonts w:asciiTheme="minorHAnsi" w:hAnsiTheme="minorHAnsi" w:cstheme="minorHAnsi"/>
          <w:b/>
          <w:sz w:val="22"/>
          <w:szCs w:val="22"/>
          <w:lang w:val="en-ZA"/>
        </w:rPr>
        <w:t>Bambanan</w:t>
      </w:r>
      <w:r w:rsidR="001600CD">
        <w:rPr>
          <w:rFonts w:asciiTheme="minorHAnsi" w:hAnsiTheme="minorHAnsi" w:cstheme="minorHAnsi"/>
          <w:b/>
          <w:sz w:val="22"/>
          <w:szCs w:val="22"/>
          <w:lang w:val="en-ZA"/>
        </w:rPr>
        <w:t>-</w:t>
      </w:r>
      <w:r w:rsidR="001600CD" w:rsidRPr="001600CD">
        <w:rPr>
          <w:rFonts w:asciiTheme="minorHAnsi" w:hAnsiTheme="minorHAnsi" w:cstheme="minorHAnsi"/>
          <w:b/>
          <w:sz w:val="22"/>
          <w:szCs w:val="22"/>
          <w:lang w:val="en-ZA"/>
        </w:rPr>
        <w:t xml:space="preserve"> </w:t>
      </w:r>
      <w:r w:rsidR="001600CD">
        <w:rPr>
          <w:rFonts w:asciiTheme="minorHAnsi" w:hAnsiTheme="minorHAnsi" w:cstheme="minorHAnsi"/>
          <w:b/>
          <w:sz w:val="22"/>
          <w:szCs w:val="22"/>
          <w:lang w:val="en-ZA"/>
        </w:rPr>
        <w:t>Harmony</w:t>
      </w:r>
    </w:p>
    <w:p w:rsidR="00EA4E58" w:rsidRPr="00EA4E58" w:rsidRDefault="00EA4E58" w:rsidP="00EA4E58">
      <w:pPr>
        <w:pStyle w:val="ListParagraph"/>
        <w:numPr>
          <w:ilvl w:val="0"/>
          <w:numId w:val="33"/>
        </w:numPr>
        <w:jc w:val="both"/>
        <w:rPr>
          <w:rFonts w:asciiTheme="minorHAnsi" w:hAnsiTheme="minorHAnsi" w:cstheme="minorHAnsi"/>
          <w:b/>
          <w:sz w:val="22"/>
          <w:szCs w:val="22"/>
          <w:lang w:val="en-ZA"/>
        </w:rPr>
      </w:pPr>
      <w:r w:rsidRPr="00EA4E58">
        <w:rPr>
          <w:rFonts w:asciiTheme="minorHAnsi" w:hAnsiTheme="minorHAnsi" w:cstheme="minorHAnsi"/>
          <w:sz w:val="22"/>
          <w:szCs w:val="22"/>
        </w:rPr>
        <w:t>N Ntlekeni-</w:t>
      </w:r>
      <w:r w:rsidRPr="00EA4E58">
        <w:rPr>
          <w:rFonts w:asciiTheme="minorHAnsi" w:hAnsiTheme="minorHAnsi" w:cstheme="minorHAnsi"/>
          <w:b/>
          <w:sz w:val="22"/>
          <w:szCs w:val="22"/>
        </w:rPr>
        <w:t>Great Noligwa and Moab Khutsong-AngloGoldAshanti.com</w:t>
      </w:r>
    </w:p>
    <w:p w:rsidR="00EA4E58" w:rsidRPr="00EA4E58" w:rsidRDefault="00EA4E58" w:rsidP="00EA4E58">
      <w:pPr>
        <w:pStyle w:val="ListParagraph"/>
        <w:ind w:left="360"/>
        <w:jc w:val="both"/>
        <w:rPr>
          <w:rFonts w:asciiTheme="minorHAnsi" w:hAnsiTheme="minorHAnsi" w:cstheme="minorHAnsi"/>
          <w:sz w:val="22"/>
          <w:szCs w:val="22"/>
          <w:lang w:val="en-ZA"/>
        </w:rPr>
      </w:pPr>
    </w:p>
    <w:p w:rsidR="00B65371" w:rsidRPr="005374E9" w:rsidRDefault="00B65371" w:rsidP="00FB2ED5">
      <w:pPr>
        <w:ind w:left="360"/>
        <w:jc w:val="both"/>
        <w:rPr>
          <w:rFonts w:asciiTheme="minorHAnsi" w:hAnsiTheme="minorHAnsi" w:cstheme="minorHAnsi"/>
          <w:sz w:val="22"/>
          <w:szCs w:val="22"/>
          <w:lang w:val="en-ZA"/>
        </w:rPr>
      </w:pPr>
    </w:p>
    <w:p w:rsidR="000F7B45" w:rsidRPr="005374E9" w:rsidRDefault="00D46980" w:rsidP="00FB2ED5">
      <w:pPr>
        <w:pStyle w:val="ListParagraph"/>
        <w:numPr>
          <w:ilvl w:val="0"/>
          <w:numId w:val="23"/>
        </w:numPr>
        <w:tabs>
          <w:tab w:val="num" w:pos="426"/>
        </w:tabs>
        <w:jc w:val="both"/>
        <w:rPr>
          <w:rFonts w:asciiTheme="minorHAnsi" w:hAnsiTheme="minorHAnsi" w:cstheme="minorHAnsi"/>
          <w:b/>
          <w:i/>
          <w:sz w:val="22"/>
          <w:szCs w:val="22"/>
          <w:lang w:val="en-ZA"/>
        </w:rPr>
      </w:pPr>
      <w:r w:rsidRPr="005374E9">
        <w:rPr>
          <w:rFonts w:asciiTheme="minorHAnsi" w:hAnsiTheme="minorHAnsi" w:cstheme="minorHAnsi"/>
          <w:b/>
          <w:i/>
          <w:sz w:val="22"/>
          <w:szCs w:val="22"/>
          <w:lang w:val="en-ZA"/>
        </w:rPr>
        <w:t>W</w:t>
      </w:r>
      <w:r w:rsidR="00220465" w:rsidRPr="005374E9">
        <w:rPr>
          <w:rFonts w:asciiTheme="minorHAnsi" w:hAnsiTheme="minorHAnsi" w:cstheme="minorHAnsi"/>
          <w:b/>
          <w:i/>
          <w:sz w:val="22"/>
          <w:szCs w:val="22"/>
          <w:lang w:val="en-ZA"/>
        </w:rPr>
        <w:t>elcome and introductions</w:t>
      </w:r>
    </w:p>
    <w:p w:rsidR="003A7BF3" w:rsidRPr="005374E9" w:rsidRDefault="003A7BF3" w:rsidP="00FB2ED5">
      <w:pPr>
        <w:jc w:val="both"/>
        <w:rPr>
          <w:rFonts w:asciiTheme="minorHAnsi" w:hAnsiTheme="minorHAnsi" w:cstheme="minorHAnsi"/>
          <w:sz w:val="22"/>
          <w:szCs w:val="22"/>
          <w:lang w:val="en-ZA"/>
        </w:rPr>
      </w:pPr>
      <w:r w:rsidRPr="005374E9">
        <w:rPr>
          <w:rFonts w:asciiTheme="minorHAnsi" w:hAnsiTheme="minorHAnsi" w:cstheme="minorHAnsi"/>
          <w:sz w:val="22"/>
          <w:szCs w:val="22"/>
          <w:lang w:val="en-ZA"/>
        </w:rPr>
        <w:t>The chairperson welcomed everybody</w:t>
      </w:r>
      <w:r w:rsidR="000C7B09">
        <w:rPr>
          <w:rFonts w:asciiTheme="minorHAnsi" w:hAnsiTheme="minorHAnsi" w:cstheme="minorHAnsi"/>
          <w:sz w:val="22"/>
          <w:szCs w:val="22"/>
          <w:lang w:val="en-ZA"/>
        </w:rPr>
        <w:t xml:space="preserve"> and explained the emergency procedures of the venue</w:t>
      </w:r>
      <w:r w:rsidRPr="005374E9">
        <w:rPr>
          <w:rFonts w:asciiTheme="minorHAnsi" w:hAnsiTheme="minorHAnsi" w:cstheme="minorHAnsi"/>
          <w:sz w:val="22"/>
          <w:szCs w:val="22"/>
          <w:lang w:val="en-ZA"/>
        </w:rPr>
        <w:t xml:space="preserve">. </w:t>
      </w:r>
    </w:p>
    <w:p w:rsidR="000F7B45" w:rsidRPr="005374E9" w:rsidRDefault="000F7B45" w:rsidP="00FB2ED5">
      <w:pPr>
        <w:ind w:left="426"/>
        <w:jc w:val="both"/>
        <w:rPr>
          <w:rFonts w:asciiTheme="minorHAnsi" w:hAnsiTheme="minorHAnsi" w:cstheme="minorHAnsi"/>
          <w:sz w:val="22"/>
          <w:szCs w:val="22"/>
          <w:lang w:val="en-ZA"/>
        </w:rPr>
      </w:pPr>
    </w:p>
    <w:p w:rsidR="00FA0FE5" w:rsidRPr="005374E9" w:rsidRDefault="00BA1FD7" w:rsidP="00FB2ED5">
      <w:pPr>
        <w:pStyle w:val="ListParagraph"/>
        <w:numPr>
          <w:ilvl w:val="0"/>
          <w:numId w:val="23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374E9">
        <w:rPr>
          <w:rFonts w:asciiTheme="minorHAnsi" w:hAnsiTheme="minorHAnsi" w:cstheme="minorHAnsi"/>
          <w:b/>
          <w:sz w:val="22"/>
          <w:szCs w:val="22"/>
        </w:rPr>
        <w:t>Note of the previous meeting (circular 2-15 April 2014</w:t>
      </w:r>
      <w:r w:rsidR="00FA0FE5" w:rsidRPr="005374E9">
        <w:rPr>
          <w:rFonts w:asciiTheme="minorHAnsi" w:hAnsiTheme="minorHAnsi" w:cstheme="minorHAnsi"/>
          <w:b/>
          <w:sz w:val="22"/>
          <w:szCs w:val="22"/>
        </w:rPr>
        <w:t>)</w:t>
      </w:r>
    </w:p>
    <w:p w:rsidR="00FA0FE5" w:rsidRPr="005374E9" w:rsidRDefault="00A05DCE" w:rsidP="00FB2ED5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374E9">
        <w:rPr>
          <w:rFonts w:asciiTheme="minorHAnsi" w:hAnsiTheme="minorHAnsi" w:cstheme="minorHAnsi"/>
          <w:sz w:val="22"/>
          <w:szCs w:val="22"/>
        </w:rPr>
        <w:t xml:space="preserve">The note of the </w:t>
      </w:r>
      <w:r w:rsidR="003C4273" w:rsidRPr="005374E9">
        <w:rPr>
          <w:rFonts w:asciiTheme="minorHAnsi" w:hAnsiTheme="minorHAnsi" w:cstheme="minorHAnsi"/>
          <w:sz w:val="22"/>
          <w:szCs w:val="22"/>
        </w:rPr>
        <w:t xml:space="preserve">meeting of the </w:t>
      </w:r>
      <w:r w:rsidR="000C60B0">
        <w:rPr>
          <w:rFonts w:asciiTheme="minorHAnsi" w:hAnsiTheme="minorHAnsi" w:cstheme="minorHAnsi"/>
          <w:sz w:val="22"/>
          <w:szCs w:val="22"/>
        </w:rPr>
        <w:t>15</w:t>
      </w:r>
      <w:r w:rsidR="003C4273" w:rsidRPr="005374E9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3C4273" w:rsidRPr="005374E9">
        <w:rPr>
          <w:rFonts w:asciiTheme="minorHAnsi" w:hAnsiTheme="minorHAnsi" w:cstheme="minorHAnsi"/>
          <w:sz w:val="22"/>
          <w:szCs w:val="22"/>
        </w:rPr>
        <w:t xml:space="preserve"> of </w:t>
      </w:r>
      <w:r w:rsidR="000C60B0">
        <w:rPr>
          <w:rFonts w:asciiTheme="minorHAnsi" w:hAnsiTheme="minorHAnsi" w:cstheme="minorHAnsi"/>
          <w:sz w:val="22"/>
          <w:szCs w:val="22"/>
        </w:rPr>
        <w:t>April</w:t>
      </w:r>
      <w:r w:rsidR="003C4273" w:rsidRPr="005374E9">
        <w:rPr>
          <w:rFonts w:asciiTheme="minorHAnsi" w:hAnsiTheme="minorHAnsi" w:cstheme="minorHAnsi"/>
          <w:sz w:val="22"/>
          <w:szCs w:val="22"/>
        </w:rPr>
        <w:t xml:space="preserve"> 2014</w:t>
      </w:r>
      <w:r w:rsidR="000C60B0">
        <w:rPr>
          <w:rFonts w:asciiTheme="minorHAnsi" w:hAnsiTheme="minorHAnsi" w:cstheme="minorHAnsi"/>
          <w:sz w:val="22"/>
          <w:szCs w:val="22"/>
        </w:rPr>
        <w:t xml:space="preserve"> was</w:t>
      </w:r>
      <w:r w:rsidR="003C4273" w:rsidRPr="005374E9">
        <w:rPr>
          <w:rFonts w:asciiTheme="minorHAnsi" w:hAnsiTheme="minorHAnsi" w:cstheme="minorHAnsi"/>
          <w:sz w:val="22"/>
          <w:szCs w:val="22"/>
        </w:rPr>
        <w:t xml:space="preserve"> approved with change</w:t>
      </w:r>
      <w:r w:rsidR="000C60B0">
        <w:rPr>
          <w:rFonts w:asciiTheme="minorHAnsi" w:hAnsiTheme="minorHAnsi" w:cstheme="minorHAnsi"/>
          <w:sz w:val="22"/>
          <w:szCs w:val="22"/>
        </w:rPr>
        <w:t>s</w:t>
      </w:r>
      <w:r w:rsidR="003C4273" w:rsidRPr="005374E9">
        <w:rPr>
          <w:rFonts w:asciiTheme="minorHAnsi" w:hAnsiTheme="minorHAnsi" w:cstheme="minorHAnsi"/>
          <w:sz w:val="22"/>
          <w:szCs w:val="22"/>
        </w:rPr>
        <w:t>.</w:t>
      </w:r>
    </w:p>
    <w:p w:rsidR="00FA0FE5" w:rsidRPr="005374E9" w:rsidRDefault="00FA0FE5" w:rsidP="00FB2ED5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3C4273" w:rsidRPr="005374E9" w:rsidRDefault="003C4273" w:rsidP="00FB2ED5">
      <w:pPr>
        <w:pStyle w:val="ListParagraph"/>
        <w:numPr>
          <w:ilvl w:val="0"/>
          <w:numId w:val="23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374E9">
        <w:rPr>
          <w:rFonts w:asciiTheme="minorHAnsi" w:hAnsiTheme="minorHAnsi" w:cstheme="minorHAnsi"/>
          <w:b/>
          <w:sz w:val="22"/>
          <w:szCs w:val="22"/>
        </w:rPr>
        <w:t>Agenda of the day</w:t>
      </w:r>
    </w:p>
    <w:p w:rsidR="003C4273" w:rsidRPr="005374E9" w:rsidRDefault="003C4273" w:rsidP="00FB2ED5">
      <w:pPr>
        <w:pStyle w:val="ListParagraph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5374E9">
        <w:rPr>
          <w:rFonts w:asciiTheme="minorHAnsi" w:hAnsiTheme="minorHAnsi" w:cstheme="minorHAnsi"/>
          <w:sz w:val="22"/>
          <w:szCs w:val="22"/>
        </w:rPr>
        <w:t>The agenda for the day was approved without additional items.</w:t>
      </w:r>
    </w:p>
    <w:p w:rsidR="003C4273" w:rsidRPr="005374E9" w:rsidRDefault="003C4273" w:rsidP="00FB2ED5">
      <w:pPr>
        <w:pStyle w:val="ListParagraph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:rsidR="00FA0FE5" w:rsidRPr="005374E9" w:rsidRDefault="0017647E" w:rsidP="00FB2ED5">
      <w:pPr>
        <w:pStyle w:val="ListParagraph"/>
        <w:numPr>
          <w:ilvl w:val="0"/>
          <w:numId w:val="23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Presentations</w:t>
      </w:r>
      <w:r w:rsidR="009702F9" w:rsidRPr="005374E9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311EA9" w:rsidRDefault="0017647E" w:rsidP="0017647E">
      <w:pPr>
        <w:pStyle w:val="ListParagraph"/>
        <w:ind w:left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There were no presentations from the members to share</w:t>
      </w:r>
      <w:r w:rsidR="001C5CD2">
        <w:rPr>
          <w:rFonts w:asciiTheme="minorHAnsi" w:hAnsiTheme="minorHAnsi" w:cstheme="minorHAnsi"/>
          <w:sz w:val="22"/>
          <w:szCs w:val="22"/>
        </w:rPr>
        <w:t xml:space="preserve"> however t</w:t>
      </w:r>
      <w:r>
        <w:rPr>
          <w:rFonts w:asciiTheme="minorHAnsi" w:hAnsiTheme="minorHAnsi" w:cstheme="minorHAnsi"/>
          <w:sz w:val="22"/>
          <w:szCs w:val="22"/>
        </w:rPr>
        <w:t>he chairperson urged the members to share their experiences</w:t>
      </w:r>
      <w:r w:rsidR="00311EA9">
        <w:rPr>
          <w:rFonts w:asciiTheme="minorHAnsi" w:hAnsiTheme="minorHAnsi" w:cstheme="minorHAnsi"/>
          <w:sz w:val="22"/>
          <w:szCs w:val="22"/>
        </w:rPr>
        <w:t xml:space="preserve"> at this forum as this is the ideal opportunity to learn and share from one another</w:t>
      </w:r>
      <w:r>
        <w:rPr>
          <w:rFonts w:asciiTheme="minorHAnsi" w:hAnsiTheme="minorHAnsi" w:cstheme="minorHAnsi"/>
          <w:sz w:val="22"/>
          <w:szCs w:val="22"/>
        </w:rPr>
        <w:t xml:space="preserve">. To this end </w:t>
      </w:r>
      <w:r w:rsidR="00D90644">
        <w:rPr>
          <w:rFonts w:asciiTheme="minorHAnsi" w:hAnsiTheme="minorHAnsi" w:cstheme="minorHAnsi"/>
          <w:sz w:val="22"/>
          <w:szCs w:val="22"/>
        </w:rPr>
        <w:t>Mr.</w:t>
      </w:r>
      <w:r>
        <w:rPr>
          <w:rFonts w:asciiTheme="minorHAnsi" w:hAnsiTheme="minorHAnsi" w:cstheme="minorHAnsi"/>
          <w:sz w:val="22"/>
          <w:szCs w:val="22"/>
        </w:rPr>
        <w:t xml:space="preserve"> C du Plessis from Harmony agreed to </w:t>
      </w:r>
      <w:r w:rsidR="00311EA9">
        <w:rPr>
          <w:rFonts w:asciiTheme="minorHAnsi" w:hAnsiTheme="minorHAnsi" w:cstheme="minorHAnsi"/>
          <w:sz w:val="22"/>
          <w:szCs w:val="22"/>
        </w:rPr>
        <w:t xml:space="preserve">share his experience </w:t>
      </w:r>
      <w:r w:rsidR="00C63076">
        <w:rPr>
          <w:rFonts w:asciiTheme="minorHAnsi" w:hAnsiTheme="minorHAnsi" w:cstheme="minorHAnsi"/>
          <w:sz w:val="22"/>
          <w:szCs w:val="22"/>
        </w:rPr>
        <w:t>with regard to</w:t>
      </w:r>
      <w:r w:rsidR="00311EA9">
        <w:rPr>
          <w:rFonts w:asciiTheme="minorHAnsi" w:hAnsiTheme="minorHAnsi" w:cstheme="minorHAnsi"/>
          <w:sz w:val="22"/>
          <w:szCs w:val="22"/>
        </w:rPr>
        <w:t xml:space="preserve"> another method to secure winch covers to their winches due to the fact that their winches are equipped with a different type of guard. </w:t>
      </w:r>
      <w:r w:rsidR="00D90644">
        <w:rPr>
          <w:rFonts w:asciiTheme="minorHAnsi" w:hAnsiTheme="minorHAnsi" w:cstheme="minorHAnsi"/>
          <w:sz w:val="22"/>
          <w:szCs w:val="22"/>
        </w:rPr>
        <w:t>Mr.</w:t>
      </w:r>
      <w:r w:rsidR="00311EA9">
        <w:rPr>
          <w:rFonts w:asciiTheme="minorHAnsi" w:hAnsiTheme="minorHAnsi" w:cstheme="minorHAnsi"/>
          <w:sz w:val="22"/>
          <w:szCs w:val="22"/>
        </w:rPr>
        <w:t xml:space="preserve"> T Webb also mentioned some issues why in certain instances the winch cover will not have the desired effect and agreed to share </w:t>
      </w:r>
      <w:r w:rsidR="001C5CD2">
        <w:rPr>
          <w:rFonts w:asciiTheme="minorHAnsi" w:hAnsiTheme="minorHAnsi" w:cstheme="minorHAnsi"/>
          <w:sz w:val="22"/>
          <w:szCs w:val="22"/>
        </w:rPr>
        <w:t xml:space="preserve">those factors </w:t>
      </w:r>
      <w:r w:rsidR="00311EA9">
        <w:rPr>
          <w:rFonts w:asciiTheme="minorHAnsi" w:hAnsiTheme="minorHAnsi" w:cstheme="minorHAnsi"/>
          <w:sz w:val="22"/>
          <w:szCs w:val="22"/>
        </w:rPr>
        <w:t>with members at the next meeting.</w:t>
      </w:r>
    </w:p>
    <w:p w:rsidR="00311EA9" w:rsidRDefault="00311EA9" w:rsidP="0017647E">
      <w:pPr>
        <w:pStyle w:val="ListParagraph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:rsidR="00311EA9" w:rsidRDefault="00311EA9" w:rsidP="0017647E">
      <w:pPr>
        <w:pStyle w:val="ListParagraph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:rsidR="002F0E1A" w:rsidRPr="005374E9" w:rsidRDefault="0017647E" w:rsidP="0017647E">
      <w:pPr>
        <w:pStyle w:val="ListParagraph"/>
        <w:ind w:left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Style w:val="TableGrid"/>
        <w:tblW w:w="0" w:type="auto"/>
        <w:tblInd w:w="792" w:type="dxa"/>
        <w:tblLook w:val="04A0"/>
      </w:tblPr>
      <w:tblGrid>
        <w:gridCol w:w="3569"/>
        <w:gridCol w:w="2506"/>
        <w:gridCol w:w="2981"/>
      </w:tblGrid>
      <w:tr w:rsidR="00693FF6" w:rsidRPr="005374E9" w:rsidTr="00693FF6">
        <w:tc>
          <w:tcPr>
            <w:tcW w:w="3569" w:type="dxa"/>
          </w:tcPr>
          <w:p w:rsidR="00DC78FF" w:rsidRPr="005374E9" w:rsidRDefault="00DC78FF" w:rsidP="00311EA9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5374E9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Action</w:t>
            </w:r>
            <w:r w:rsidR="00693FF6" w:rsidRPr="005374E9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: Winch Cover</w:t>
            </w:r>
          </w:p>
        </w:tc>
        <w:tc>
          <w:tcPr>
            <w:tcW w:w="2506" w:type="dxa"/>
          </w:tcPr>
          <w:p w:rsidR="00DC78FF" w:rsidRPr="005374E9" w:rsidRDefault="00DC78FF" w:rsidP="007042C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5374E9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Responsible</w:t>
            </w:r>
          </w:p>
        </w:tc>
        <w:tc>
          <w:tcPr>
            <w:tcW w:w="2981" w:type="dxa"/>
          </w:tcPr>
          <w:p w:rsidR="00DC78FF" w:rsidRPr="005374E9" w:rsidRDefault="00DC78FF" w:rsidP="007042C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5374E9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When</w:t>
            </w:r>
          </w:p>
        </w:tc>
      </w:tr>
      <w:tr w:rsidR="00693FF6" w:rsidRPr="005374E9" w:rsidTr="00311EA9">
        <w:tc>
          <w:tcPr>
            <w:tcW w:w="3569" w:type="dxa"/>
          </w:tcPr>
          <w:p w:rsidR="00DC78FF" w:rsidRPr="00FB0A39" w:rsidRDefault="00311EA9" w:rsidP="00FB2ED5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Presentation to be given to the Interest Group</w:t>
            </w:r>
          </w:p>
        </w:tc>
        <w:tc>
          <w:tcPr>
            <w:tcW w:w="2506" w:type="dxa"/>
            <w:vAlign w:val="center"/>
          </w:tcPr>
          <w:p w:rsidR="00DC78FF" w:rsidRPr="005374E9" w:rsidRDefault="00311EA9" w:rsidP="00311EA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 du Plessis</w:t>
            </w:r>
          </w:p>
        </w:tc>
        <w:tc>
          <w:tcPr>
            <w:tcW w:w="2981" w:type="dxa"/>
            <w:vAlign w:val="center"/>
          </w:tcPr>
          <w:p w:rsidR="00DC78FF" w:rsidRPr="005374E9" w:rsidRDefault="00311EA9" w:rsidP="00311EA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 June</w:t>
            </w:r>
            <w:r w:rsidR="00DC78FF" w:rsidRPr="005374E9">
              <w:rPr>
                <w:rFonts w:asciiTheme="minorHAnsi" w:hAnsiTheme="minorHAnsi" w:cstheme="minorHAnsi"/>
                <w:sz w:val="22"/>
                <w:szCs w:val="22"/>
              </w:rPr>
              <w:t xml:space="preserve"> 2014</w:t>
            </w:r>
          </w:p>
        </w:tc>
      </w:tr>
      <w:tr w:rsidR="00311EA9" w:rsidRPr="005374E9" w:rsidTr="00311EA9">
        <w:tc>
          <w:tcPr>
            <w:tcW w:w="3569" w:type="dxa"/>
          </w:tcPr>
          <w:p w:rsidR="00311EA9" w:rsidRDefault="00311EA9" w:rsidP="00FB2ED5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Discuss influencing factors that could have a negative effect on winch covers.</w:t>
            </w:r>
          </w:p>
        </w:tc>
        <w:tc>
          <w:tcPr>
            <w:tcW w:w="2506" w:type="dxa"/>
            <w:vAlign w:val="center"/>
          </w:tcPr>
          <w:p w:rsidR="00311EA9" w:rsidRDefault="00311EA9" w:rsidP="00C875C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 Webb</w:t>
            </w:r>
            <w:r w:rsidR="00C63076">
              <w:rPr>
                <w:rFonts w:asciiTheme="minorHAnsi" w:hAnsiTheme="minorHAnsi" w:cstheme="minorHAnsi"/>
                <w:sz w:val="22"/>
                <w:szCs w:val="22"/>
              </w:rPr>
              <w:t>/N Dikgale</w:t>
            </w:r>
          </w:p>
        </w:tc>
        <w:tc>
          <w:tcPr>
            <w:tcW w:w="2981" w:type="dxa"/>
            <w:vAlign w:val="center"/>
          </w:tcPr>
          <w:p w:rsidR="00311EA9" w:rsidRDefault="00311EA9" w:rsidP="00311EA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 June 2013</w:t>
            </w:r>
          </w:p>
        </w:tc>
      </w:tr>
    </w:tbl>
    <w:p w:rsidR="00DC78FF" w:rsidRPr="005374E9" w:rsidRDefault="00DC78FF" w:rsidP="00FB2ED5">
      <w:pPr>
        <w:pStyle w:val="ListParagraph"/>
        <w:ind w:left="792"/>
        <w:jc w:val="both"/>
        <w:rPr>
          <w:rFonts w:asciiTheme="minorHAnsi" w:hAnsiTheme="minorHAnsi" w:cstheme="minorHAnsi"/>
          <w:sz w:val="22"/>
          <w:szCs w:val="22"/>
        </w:rPr>
      </w:pPr>
    </w:p>
    <w:p w:rsidR="00FA0FE5" w:rsidRPr="005374E9" w:rsidRDefault="000904CD" w:rsidP="00FB2ED5">
      <w:pPr>
        <w:pStyle w:val="ListParagraph"/>
        <w:numPr>
          <w:ilvl w:val="0"/>
          <w:numId w:val="23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Documentation</w:t>
      </w:r>
    </w:p>
    <w:p w:rsidR="001F3753" w:rsidRPr="005374E9" w:rsidRDefault="003447DB" w:rsidP="00FB2ED5">
      <w:pPr>
        <w:pStyle w:val="ListParagraph"/>
        <w:numPr>
          <w:ilvl w:val="1"/>
          <w:numId w:val="2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Link to access</w:t>
      </w:r>
      <w:r w:rsidR="00417588">
        <w:rPr>
          <w:rFonts w:asciiTheme="minorHAnsi" w:hAnsiTheme="minorHAnsi" w:cstheme="minorHAnsi"/>
          <w:sz w:val="22"/>
          <w:szCs w:val="22"/>
        </w:rPr>
        <w:t xml:space="preserve"> new MOSH web-site</w:t>
      </w:r>
    </w:p>
    <w:p w:rsidR="00CC4D77" w:rsidRDefault="003447DB" w:rsidP="00FB2ED5">
      <w:pPr>
        <w:pStyle w:val="ListParagraph"/>
        <w:numPr>
          <w:ilvl w:val="0"/>
          <w:numId w:val="35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Dr A Banyini explained to the members the developments </w:t>
      </w:r>
      <w:r w:rsidR="00C63076">
        <w:rPr>
          <w:rFonts w:asciiTheme="minorHAnsi" w:hAnsiTheme="minorHAnsi" w:cstheme="minorHAnsi"/>
          <w:sz w:val="22"/>
          <w:szCs w:val="22"/>
        </w:rPr>
        <w:t>with regards to</w:t>
      </w:r>
      <w:r>
        <w:rPr>
          <w:rFonts w:asciiTheme="minorHAnsi" w:hAnsiTheme="minorHAnsi" w:cstheme="minorHAnsi"/>
          <w:sz w:val="22"/>
          <w:szCs w:val="22"/>
        </w:rPr>
        <w:t xml:space="preserve"> the current (new) MOSH web-site. Dr Banyini further explained to the members that they will receive an e-mail in due course from the MOSH Learning Hub providing them with username and password (login) detail that will enable them to access the web-site.</w:t>
      </w:r>
    </w:p>
    <w:p w:rsidR="00CC4D77" w:rsidRDefault="00CC4D77" w:rsidP="00FB2ED5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Ind w:w="792" w:type="dxa"/>
        <w:tblLook w:val="04A0"/>
      </w:tblPr>
      <w:tblGrid>
        <w:gridCol w:w="3569"/>
        <w:gridCol w:w="2506"/>
        <w:gridCol w:w="2981"/>
      </w:tblGrid>
      <w:tr w:rsidR="00CC4D77" w:rsidRPr="005374E9" w:rsidTr="002A67A1">
        <w:tc>
          <w:tcPr>
            <w:tcW w:w="3569" w:type="dxa"/>
          </w:tcPr>
          <w:p w:rsidR="00CC4D77" w:rsidRPr="005374E9" w:rsidRDefault="00CC4D77" w:rsidP="002922ED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5374E9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Action: </w:t>
            </w:r>
            <w:r w:rsidR="002922ED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web-site</w:t>
            </w:r>
            <w:r w:rsidR="006D4DFE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access</w:t>
            </w:r>
          </w:p>
        </w:tc>
        <w:tc>
          <w:tcPr>
            <w:tcW w:w="2506" w:type="dxa"/>
          </w:tcPr>
          <w:p w:rsidR="00CC4D77" w:rsidRPr="005374E9" w:rsidRDefault="00CC4D77" w:rsidP="002922ED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5374E9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Responsible</w:t>
            </w:r>
          </w:p>
        </w:tc>
        <w:tc>
          <w:tcPr>
            <w:tcW w:w="2981" w:type="dxa"/>
          </w:tcPr>
          <w:p w:rsidR="00CC4D77" w:rsidRPr="005374E9" w:rsidRDefault="00CC4D77" w:rsidP="002922ED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5374E9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When</w:t>
            </w:r>
          </w:p>
        </w:tc>
      </w:tr>
      <w:tr w:rsidR="00CC4D77" w:rsidRPr="005374E9" w:rsidTr="002922ED">
        <w:tc>
          <w:tcPr>
            <w:tcW w:w="3569" w:type="dxa"/>
            <w:vAlign w:val="center"/>
          </w:tcPr>
          <w:p w:rsidR="00CC4D77" w:rsidRPr="00FB0A39" w:rsidRDefault="002922ED" w:rsidP="002922ED">
            <w:pPr>
              <w:pStyle w:val="ListParagraph"/>
              <w:ind w:left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Provide login details to each member</w:t>
            </w:r>
          </w:p>
        </w:tc>
        <w:tc>
          <w:tcPr>
            <w:tcW w:w="2506" w:type="dxa"/>
            <w:vAlign w:val="center"/>
          </w:tcPr>
          <w:p w:rsidR="00CC4D77" w:rsidRDefault="002922ED" w:rsidP="002922ED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 Banyini</w:t>
            </w:r>
          </w:p>
          <w:p w:rsidR="002922ED" w:rsidRPr="005374E9" w:rsidRDefault="002922ED" w:rsidP="002922ED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 Masilo</w:t>
            </w:r>
          </w:p>
        </w:tc>
        <w:tc>
          <w:tcPr>
            <w:tcW w:w="2981" w:type="dxa"/>
            <w:vAlign w:val="center"/>
          </w:tcPr>
          <w:p w:rsidR="00CC4D77" w:rsidRPr="005374E9" w:rsidRDefault="002922ED" w:rsidP="002922ED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 June</w:t>
            </w:r>
            <w:r w:rsidR="00CC4D77" w:rsidRPr="005374E9">
              <w:rPr>
                <w:rFonts w:asciiTheme="minorHAnsi" w:hAnsiTheme="minorHAnsi" w:cstheme="minorHAnsi"/>
                <w:sz w:val="22"/>
                <w:szCs w:val="22"/>
              </w:rPr>
              <w:t xml:space="preserve"> 2014</w:t>
            </w:r>
          </w:p>
        </w:tc>
      </w:tr>
    </w:tbl>
    <w:p w:rsidR="00CC4D77" w:rsidRPr="00CC4D77" w:rsidRDefault="00CC4D77" w:rsidP="00FB2ED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F3753" w:rsidRPr="00CC51FB" w:rsidRDefault="00790009" w:rsidP="00FB2ED5">
      <w:pPr>
        <w:pStyle w:val="ListParagraph"/>
        <w:numPr>
          <w:ilvl w:val="1"/>
          <w:numId w:val="2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Up-dated versions of SLP briefs</w:t>
      </w:r>
    </w:p>
    <w:p w:rsidR="00B14D7B" w:rsidRDefault="00CC51FB" w:rsidP="00FB2ED5">
      <w:pPr>
        <w:ind w:left="79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As </w:t>
      </w:r>
      <w:r w:rsidR="00790009">
        <w:rPr>
          <w:rFonts w:asciiTheme="minorHAnsi" w:hAnsiTheme="minorHAnsi" w:cstheme="minorHAnsi"/>
          <w:sz w:val="22"/>
          <w:szCs w:val="22"/>
        </w:rPr>
        <w:t>the web-site is still under construction it is planned to populate the relevant SLP briefs and other documentation onto the web-site within the next month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CC51FB" w:rsidRDefault="00CC51FB" w:rsidP="00FB2ED5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Ind w:w="792" w:type="dxa"/>
        <w:tblLook w:val="04A0"/>
      </w:tblPr>
      <w:tblGrid>
        <w:gridCol w:w="3569"/>
        <w:gridCol w:w="2506"/>
        <w:gridCol w:w="2981"/>
      </w:tblGrid>
      <w:tr w:rsidR="00CC51FB" w:rsidRPr="005374E9" w:rsidTr="00790009">
        <w:tc>
          <w:tcPr>
            <w:tcW w:w="3569" w:type="dxa"/>
          </w:tcPr>
          <w:p w:rsidR="00CC51FB" w:rsidRPr="005374E9" w:rsidRDefault="00CC51FB" w:rsidP="00790009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5374E9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Action: </w:t>
            </w:r>
            <w:r w:rsidR="00790009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web-site information</w:t>
            </w:r>
          </w:p>
        </w:tc>
        <w:tc>
          <w:tcPr>
            <w:tcW w:w="2506" w:type="dxa"/>
            <w:vAlign w:val="center"/>
          </w:tcPr>
          <w:p w:rsidR="00CC51FB" w:rsidRPr="005374E9" w:rsidRDefault="00CC51FB" w:rsidP="0079000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5374E9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Responsible</w:t>
            </w:r>
          </w:p>
        </w:tc>
        <w:tc>
          <w:tcPr>
            <w:tcW w:w="2981" w:type="dxa"/>
            <w:vAlign w:val="center"/>
          </w:tcPr>
          <w:p w:rsidR="00CC51FB" w:rsidRPr="005374E9" w:rsidRDefault="00CC51FB" w:rsidP="0079000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5374E9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When</w:t>
            </w:r>
          </w:p>
        </w:tc>
      </w:tr>
      <w:tr w:rsidR="00CC51FB" w:rsidRPr="005374E9" w:rsidTr="00790009">
        <w:tc>
          <w:tcPr>
            <w:tcW w:w="3569" w:type="dxa"/>
            <w:vAlign w:val="center"/>
          </w:tcPr>
          <w:p w:rsidR="00CC51FB" w:rsidRPr="00FB0A39" w:rsidRDefault="00790009" w:rsidP="00790009">
            <w:pPr>
              <w:pStyle w:val="ListParagraph"/>
              <w:ind w:left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Populate relevant documentation onto web-site for access by members</w:t>
            </w:r>
          </w:p>
        </w:tc>
        <w:tc>
          <w:tcPr>
            <w:tcW w:w="2506" w:type="dxa"/>
            <w:vAlign w:val="center"/>
          </w:tcPr>
          <w:p w:rsidR="00CC51FB" w:rsidRDefault="00790009" w:rsidP="0079000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 Banyini</w:t>
            </w:r>
          </w:p>
          <w:p w:rsidR="00790009" w:rsidRDefault="00790009" w:rsidP="0079000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 Masilo</w:t>
            </w:r>
          </w:p>
          <w:p w:rsidR="00790009" w:rsidRPr="005374E9" w:rsidRDefault="00790009" w:rsidP="0079000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 Pienaar</w:t>
            </w:r>
          </w:p>
        </w:tc>
        <w:tc>
          <w:tcPr>
            <w:tcW w:w="2981" w:type="dxa"/>
            <w:vAlign w:val="center"/>
          </w:tcPr>
          <w:p w:rsidR="00CC51FB" w:rsidRPr="005374E9" w:rsidRDefault="00790009" w:rsidP="0079000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10 June </w:t>
            </w:r>
            <w:r w:rsidR="00CC51FB" w:rsidRPr="005374E9">
              <w:rPr>
                <w:rFonts w:asciiTheme="minorHAnsi" w:hAnsiTheme="minorHAnsi" w:cstheme="minorHAnsi"/>
                <w:sz w:val="22"/>
                <w:szCs w:val="22"/>
              </w:rPr>
              <w:t>2014</w:t>
            </w:r>
          </w:p>
        </w:tc>
      </w:tr>
    </w:tbl>
    <w:p w:rsidR="00B14D7B" w:rsidRPr="005374E9" w:rsidRDefault="00B14D7B" w:rsidP="00FB2ED5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693FF6" w:rsidRPr="005374E9" w:rsidRDefault="001F3753" w:rsidP="00FB2ED5">
      <w:pPr>
        <w:pStyle w:val="ListParagraph"/>
        <w:numPr>
          <w:ilvl w:val="1"/>
          <w:numId w:val="2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374E9">
        <w:rPr>
          <w:rFonts w:asciiTheme="minorHAnsi" w:hAnsiTheme="minorHAnsi" w:cstheme="minorHAnsi"/>
          <w:sz w:val="22"/>
          <w:szCs w:val="22"/>
        </w:rPr>
        <w:t>Progress reporting</w:t>
      </w:r>
    </w:p>
    <w:p w:rsidR="00B14D7B" w:rsidRPr="005374E9" w:rsidRDefault="00B14D7B" w:rsidP="00FB2ED5">
      <w:pPr>
        <w:ind w:left="792"/>
        <w:jc w:val="both"/>
        <w:rPr>
          <w:rFonts w:asciiTheme="minorHAnsi" w:hAnsiTheme="minorHAnsi" w:cstheme="minorHAnsi"/>
          <w:sz w:val="22"/>
          <w:szCs w:val="22"/>
        </w:rPr>
      </w:pPr>
      <w:r w:rsidRPr="005374E9">
        <w:rPr>
          <w:rFonts w:asciiTheme="minorHAnsi" w:hAnsiTheme="minorHAnsi" w:cstheme="minorHAnsi"/>
          <w:sz w:val="22"/>
          <w:szCs w:val="22"/>
        </w:rPr>
        <w:t xml:space="preserve">This point </w:t>
      </w:r>
      <w:r w:rsidR="005374E9" w:rsidRPr="005374E9">
        <w:rPr>
          <w:rFonts w:asciiTheme="minorHAnsi" w:hAnsiTheme="minorHAnsi" w:cstheme="minorHAnsi"/>
          <w:sz w:val="22"/>
          <w:szCs w:val="22"/>
        </w:rPr>
        <w:t>is captured under 4.3 action plan</w:t>
      </w:r>
    </w:p>
    <w:p w:rsidR="001F3753" w:rsidRPr="005374E9" w:rsidRDefault="001F3753" w:rsidP="00FB2ED5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C714D7" w:rsidRPr="005374E9" w:rsidRDefault="00C714D7" w:rsidP="00C714D7">
      <w:pPr>
        <w:pStyle w:val="ListParagraph"/>
        <w:numPr>
          <w:ilvl w:val="0"/>
          <w:numId w:val="23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Progress reporting</w:t>
      </w:r>
    </w:p>
    <w:p w:rsidR="00276EA9" w:rsidRDefault="00276EA9" w:rsidP="00276EA9">
      <w:pPr>
        <w:pStyle w:val="ListParagraph"/>
        <w:numPr>
          <w:ilvl w:val="1"/>
          <w:numId w:val="2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Draft reporting template</w:t>
      </w:r>
    </w:p>
    <w:p w:rsidR="00276EA9" w:rsidRDefault="00276EA9" w:rsidP="00276EA9">
      <w:pPr>
        <w:pStyle w:val="ListParagraph"/>
        <w:numPr>
          <w:ilvl w:val="0"/>
          <w:numId w:val="35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 new draft reporting template was discussed in detail. Concerns were raised that in its current format it does not allow reporting for operations that already has implemented a practice. </w:t>
      </w:r>
      <w:r w:rsidR="00D90644">
        <w:rPr>
          <w:rFonts w:asciiTheme="minorHAnsi" w:hAnsiTheme="minorHAnsi" w:cstheme="minorHAnsi"/>
          <w:sz w:val="22"/>
          <w:szCs w:val="22"/>
        </w:rPr>
        <w:t>Mr.</w:t>
      </w:r>
      <w:r>
        <w:rPr>
          <w:rFonts w:asciiTheme="minorHAnsi" w:hAnsiTheme="minorHAnsi" w:cstheme="minorHAnsi"/>
          <w:sz w:val="22"/>
          <w:szCs w:val="22"/>
        </w:rPr>
        <w:t xml:space="preserve"> M van Deventer from Harmony undertook to revise the template following the members input and </w:t>
      </w:r>
      <w:r w:rsidR="00D90644">
        <w:rPr>
          <w:rFonts w:asciiTheme="minorHAnsi" w:hAnsiTheme="minorHAnsi" w:cstheme="minorHAnsi"/>
          <w:sz w:val="22"/>
          <w:szCs w:val="22"/>
        </w:rPr>
        <w:t>distributes</w:t>
      </w:r>
      <w:r>
        <w:rPr>
          <w:rFonts w:asciiTheme="minorHAnsi" w:hAnsiTheme="minorHAnsi" w:cstheme="minorHAnsi"/>
          <w:sz w:val="22"/>
          <w:szCs w:val="22"/>
        </w:rPr>
        <w:t xml:space="preserve"> it for input before the next scheduled meeting.</w:t>
      </w:r>
    </w:p>
    <w:p w:rsidR="00276EA9" w:rsidRDefault="00276EA9" w:rsidP="00276EA9">
      <w:pPr>
        <w:pStyle w:val="ListParagraph"/>
        <w:ind w:left="1152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Ind w:w="792" w:type="dxa"/>
        <w:tblLook w:val="04A0"/>
      </w:tblPr>
      <w:tblGrid>
        <w:gridCol w:w="3569"/>
        <w:gridCol w:w="2506"/>
        <w:gridCol w:w="2981"/>
      </w:tblGrid>
      <w:tr w:rsidR="00276EA9" w:rsidRPr="005374E9" w:rsidTr="00E72615">
        <w:tc>
          <w:tcPr>
            <w:tcW w:w="3569" w:type="dxa"/>
          </w:tcPr>
          <w:p w:rsidR="00276EA9" w:rsidRPr="005374E9" w:rsidRDefault="00276EA9" w:rsidP="00276EA9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5374E9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Action: </w:t>
            </w: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Draft reporting template</w:t>
            </w:r>
          </w:p>
        </w:tc>
        <w:tc>
          <w:tcPr>
            <w:tcW w:w="2506" w:type="dxa"/>
            <w:vAlign w:val="center"/>
          </w:tcPr>
          <w:p w:rsidR="00276EA9" w:rsidRPr="005374E9" w:rsidRDefault="00276EA9" w:rsidP="00E72615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5374E9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Responsible</w:t>
            </w:r>
          </w:p>
        </w:tc>
        <w:tc>
          <w:tcPr>
            <w:tcW w:w="2981" w:type="dxa"/>
            <w:vAlign w:val="center"/>
          </w:tcPr>
          <w:p w:rsidR="00276EA9" w:rsidRPr="005374E9" w:rsidRDefault="00276EA9" w:rsidP="00E72615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5374E9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When</w:t>
            </w:r>
          </w:p>
        </w:tc>
      </w:tr>
      <w:tr w:rsidR="00276EA9" w:rsidRPr="005374E9" w:rsidTr="00E72615">
        <w:tc>
          <w:tcPr>
            <w:tcW w:w="3569" w:type="dxa"/>
            <w:vAlign w:val="center"/>
          </w:tcPr>
          <w:p w:rsidR="00276EA9" w:rsidRPr="00FB0A39" w:rsidRDefault="00276EA9" w:rsidP="00E72615">
            <w:pPr>
              <w:pStyle w:val="ListParagraph"/>
              <w:ind w:left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Revise the current reporting template </w:t>
            </w:r>
          </w:p>
        </w:tc>
        <w:tc>
          <w:tcPr>
            <w:tcW w:w="2506" w:type="dxa"/>
            <w:vAlign w:val="center"/>
          </w:tcPr>
          <w:p w:rsidR="00276EA9" w:rsidRPr="005374E9" w:rsidRDefault="00276EA9" w:rsidP="00E72615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 van Deventer</w:t>
            </w:r>
          </w:p>
        </w:tc>
        <w:tc>
          <w:tcPr>
            <w:tcW w:w="2981" w:type="dxa"/>
            <w:vAlign w:val="center"/>
          </w:tcPr>
          <w:p w:rsidR="00276EA9" w:rsidRPr="005374E9" w:rsidRDefault="00276EA9" w:rsidP="0001633B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May </w:t>
            </w:r>
            <w:r w:rsidRPr="005374E9">
              <w:rPr>
                <w:rFonts w:asciiTheme="minorHAnsi" w:hAnsiTheme="minorHAnsi" w:cstheme="minorHAnsi"/>
                <w:sz w:val="22"/>
                <w:szCs w:val="22"/>
              </w:rPr>
              <w:t>2014</w:t>
            </w:r>
          </w:p>
        </w:tc>
      </w:tr>
    </w:tbl>
    <w:p w:rsidR="00276EA9" w:rsidRPr="00276EA9" w:rsidRDefault="00276EA9" w:rsidP="00276EA9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96ECF" w:rsidRDefault="00596ECF" w:rsidP="00596ECF">
      <w:pPr>
        <w:pStyle w:val="ListParagraph"/>
        <w:numPr>
          <w:ilvl w:val="1"/>
          <w:numId w:val="2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Feedback on progress per operation (both SLP’s)</w:t>
      </w:r>
    </w:p>
    <w:p w:rsidR="00596ECF" w:rsidRDefault="00596ECF" w:rsidP="00596ECF">
      <w:pPr>
        <w:pStyle w:val="ListParagraph"/>
        <w:numPr>
          <w:ilvl w:val="0"/>
          <w:numId w:val="35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It was agreed that the previous version be populated for the interim period until the new format was accepted. The information </w:t>
      </w:r>
      <w:r w:rsidR="00CE5F53">
        <w:rPr>
          <w:rFonts w:asciiTheme="minorHAnsi" w:hAnsiTheme="minorHAnsi" w:cstheme="minorHAnsi"/>
          <w:sz w:val="22"/>
          <w:szCs w:val="22"/>
        </w:rPr>
        <w:t xml:space="preserve">that </w:t>
      </w:r>
      <w:r>
        <w:rPr>
          <w:rFonts w:asciiTheme="minorHAnsi" w:hAnsiTheme="minorHAnsi" w:cstheme="minorHAnsi"/>
          <w:sz w:val="22"/>
          <w:szCs w:val="22"/>
        </w:rPr>
        <w:t xml:space="preserve">was gathered from the members at the meeting </w:t>
      </w:r>
      <w:r w:rsidR="00CE5F53">
        <w:rPr>
          <w:rFonts w:asciiTheme="minorHAnsi" w:hAnsiTheme="minorHAnsi" w:cstheme="minorHAnsi"/>
          <w:sz w:val="22"/>
          <w:szCs w:val="22"/>
        </w:rPr>
        <w:t xml:space="preserve">is </w:t>
      </w:r>
      <w:r>
        <w:rPr>
          <w:rFonts w:asciiTheme="minorHAnsi" w:hAnsiTheme="minorHAnsi" w:cstheme="minorHAnsi"/>
          <w:sz w:val="22"/>
          <w:szCs w:val="22"/>
        </w:rPr>
        <w:t>tabulated below:</w:t>
      </w:r>
    </w:p>
    <w:p w:rsidR="00596ECF" w:rsidRDefault="00596ECF" w:rsidP="00596EC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96ECF" w:rsidRDefault="00596ECF" w:rsidP="00596EC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803BF" w:rsidRPr="00E803BF" w:rsidRDefault="00E803BF" w:rsidP="00E803BF">
      <w:pPr>
        <w:tabs>
          <w:tab w:val="left" w:pos="4424"/>
        </w:tabs>
        <w:rPr>
          <w:rFonts w:asciiTheme="minorHAnsi" w:hAnsiTheme="minorHAnsi"/>
          <w:b/>
          <w:sz w:val="22"/>
          <w:szCs w:val="22"/>
        </w:rPr>
      </w:pPr>
      <w:r w:rsidRPr="00E803BF">
        <w:rPr>
          <w:rFonts w:asciiTheme="minorHAnsi" w:hAnsiTheme="minorHAnsi"/>
          <w:b/>
          <w:sz w:val="22"/>
          <w:szCs w:val="22"/>
        </w:rPr>
        <w:t>Multi-stage filtration systems – Adopters</w:t>
      </w:r>
    </w:p>
    <w:p w:rsidR="00E803BF" w:rsidRPr="00E803BF" w:rsidRDefault="00E803BF" w:rsidP="00E803BF">
      <w:pPr>
        <w:tabs>
          <w:tab w:val="left" w:pos="4424"/>
        </w:tabs>
        <w:rPr>
          <w:rFonts w:asciiTheme="minorHAnsi" w:hAnsiTheme="minorHAnsi"/>
          <w:b/>
          <w:sz w:val="22"/>
          <w:szCs w:val="22"/>
        </w:rPr>
      </w:pPr>
    </w:p>
    <w:tbl>
      <w:tblPr>
        <w:tblStyle w:val="TableGrid"/>
        <w:tblW w:w="0" w:type="auto"/>
        <w:tblLook w:val="04A0"/>
      </w:tblPr>
      <w:tblGrid>
        <w:gridCol w:w="1320"/>
        <w:gridCol w:w="1320"/>
        <w:gridCol w:w="1320"/>
        <w:gridCol w:w="1320"/>
        <w:gridCol w:w="1320"/>
        <w:gridCol w:w="660"/>
        <w:gridCol w:w="661"/>
        <w:gridCol w:w="1321"/>
      </w:tblGrid>
      <w:tr w:rsidR="00E803BF" w:rsidRPr="00E803BF" w:rsidTr="00E72615">
        <w:tc>
          <w:tcPr>
            <w:tcW w:w="1320" w:type="dxa"/>
            <w:vMerge w:val="restart"/>
            <w:vAlign w:val="center"/>
          </w:tcPr>
          <w:p w:rsidR="00E803BF" w:rsidRPr="00E803BF" w:rsidRDefault="00E803BF" w:rsidP="00E7261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803BF">
              <w:rPr>
                <w:rFonts w:asciiTheme="minorHAnsi" w:hAnsiTheme="minorHAnsi"/>
                <w:sz w:val="22"/>
                <w:szCs w:val="22"/>
              </w:rPr>
              <w:t>Group</w:t>
            </w:r>
          </w:p>
        </w:tc>
        <w:tc>
          <w:tcPr>
            <w:tcW w:w="1320" w:type="dxa"/>
            <w:vMerge w:val="restart"/>
            <w:vAlign w:val="center"/>
          </w:tcPr>
          <w:p w:rsidR="00E803BF" w:rsidRPr="00E803BF" w:rsidRDefault="00E803BF" w:rsidP="00E7261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803BF">
              <w:rPr>
                <w:rFonts w:asciiTheme="minorHAnsi" w:hAnsiTheme="minorHAnsi"/>
                <w:sz w:val="22"/>
                <w:szCs w:val="22"/>
              </w:rPr>
              <w:t>Mine/Shaft</w:t>
            </w:r>
          </w:p>
        </w:tc>
        <w:tc>
          <w:tcPr>
            <w:tcW w:w="1320" w:type="dxa"/>
            <w:vMerge w:val="restart"/>
            <w:vAlign w:val="center"/>
          </w:tcPr>
          <w:p w:rsidR="00E803BF" w:rsidRPr="00E803BF" w:rsidRDefault="00E803BF" w:rsidP="00E7261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803BF">
              <w:rPr>
                <w:rFonts w:asciiTheme="minorHAnsi" w:hAnsiTheme="minorHAnsi"/>
                <w:sz w:val="22"/>
                <w:szCs w:val="22"/>
              </w:rPr>
              <w:t>No. units identified</w:t>
            </w:r>
          </w:p>
        </w:tc>
        <w:tc>
          <w:tcPr>
            <w:tcW w:w="1320" w:type="dxa"/>
            <w:vMerge w:val="restart"/>
            <w:vAlign w:val="center"/>
          </w:tcPr>
          <w:p w:rsidR="00E803BF" w:rsidRPr="00E803BF" w:rsidRDefault="00E803BF" w:rsidP="00E7261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803BF">
              <w:rPr>
                <w:rFonts w:asciiTheme="minorHAnsi" w:hAnsiTheme="minorHAnsi"/>
                <w:sz w:val="22"/>
                <w:szCs w:val="22"/>
              </w:rPr>
              <w:t>No of units installed</w:t>
            </w:r>
          </w:p>
        </w:tc>
        <w:tc>
          <w:tcPr>
            <w:tcW w:w="1320" w:type="dxa"/>
            <w:vMerge w:val="restart"/>
            <w:vAlign w:val="center"/>
          </w:tcPr>
          <w:p w:rsidR="00E803BF" w:rsidRPr="00E803BF" w:rsidRDefault="00E803BF" w:rsidP="00E7261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803BF">
              <w:rPr>
                <w:rFonts w:asciiTheme="minorHAnsi" w:hAnsiTheme="minorHAnsi"/>
                <w:sz w:val="22"/>
                <w:szCs w:val="22"/>
              </w:rPr>
              <w:t>% Compliance</w:t>
            </w:r>
          </w:p>
        </w:tc>
        <w:tc>
          <w:tcPr>
            <w:tcW w:w="1321" w:type="dxa"/>
            <w:gridSpan w:val="2"/>
            <w:vAlign w:val="center"/>
          </w:tcPr>
          <w:p w:rsidR="00E803BF" w:rsidRPr="00E803BF" w:rsidRDefault="00E803BF" w:rsidP="00E7261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803BF">
              <w:rPr>
                <w:rFonts w:asciiTheme="minorHAnsi" w:hAnsiTheme="minorHAnsi"/>
                <w:sz w:val="22"/>
                <w:szCs w:val="22"/>
              </w:rPr>
              <w:t>Budget provided</w:t>
            </w:r>
          </w:p>
        </w:tc>
        <w:tc>
          <w:tcPr>
            <w:tcW w:w="1321" w:type="dxa"/>
            <w:vMerge w:val="restart"/>
            <w:vAlign w:val="center"/>
          </w:tcPr>
          <w:p w:rsidR="00E803BF" w:rsidRPr="00E803BF" w:rsidRDefault="00E803BF" w:rsidP="00E7261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803BF">
              <w:rPr>
                <w:rFonts w:asciiTheme="minorHAnsi" w:hAnsiTheme="minorHAnsi"/>
                <w:sz w:val="22"/>
                <w:szCs w:val="22"/>
              </w:rPr>
              <w:t>Expected completion date</w:t>
            </w:r>
          </w:p>
        </w:tc>
      </w:tr>
      <w:tr w:rsidR="00E803BF" w:rsidRPr="00E803BF" w:rsidTr="00E72615">
        <w:tc>
          <w:tcPr>
            <w:tcW w:w="1320" w:type="dxa"/>
            <w:vMerge/>
          </w:tcPr>
          <w:p w:rsidR="00E803BF" w:rsidRPr="00E803BF" w:rsidRDefault="00E803BF" w:rsidP="00E7261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20" w:type="dxa"/>
            <w:vMerge/>
          </w:tcPr>
          <w:p w:rsidR="00E803BF" w:rsidRPr="00E803BF" w:rsidRDefault="00E803BF" w:rsidP="00E7261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20" w:type="dxa"/>
            <w:vMerge/>
          </w:tcPr>
          <w:p w:rsidR="00E803BF" w:rsidRPr="00E803BF" w:rsidRDefault="00E803BF" w:rsidP="00E7261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20" w:type="dxa"/>
            <w:vMerge/>
          </w:tcPr>
          <w:p w:rsidR="00E803BF" w:rsidRPr="00E803BF" w:rsidRDefault="00E803BF" w:rsidP="00E7261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20" w:type="dxa"/>
            <w:vMerge/>
          </w:tcPr>
          <w:p w:rsidR="00E803BF" w:rsidRPr="00E803BF" w:rsidRDefault="00E803BF" w:rsidP="00E7261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60" w:type="dxa"/>
          </w:tcPr>
          <w:p w:rsidR="00E803BF" w:rsidRPr="00E803BF" w:rsidRDefault="00E803BF" w:rsidP="00E7261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803BF">
              <w:rPr>
                <w:rFonts w:asciiTheme="minorHAnsi" w:hAnsiTheme="minorHAnsi"/>
                <w:sz w:val="22"/>
                <w:szCs w:val="22"/>
              </w:rPr>
              <w:t>Yes</w:t>
            </w:r>
          </w:p>
        </w:tc>
        <w:tc>
          <w:tcPr>
            <w:tcW w:w="661" w:type="dxa"/>
          </w:tcPr>
          <w:p w:rsidR="00E803BF" w:rsidRPr="00E803BF" w:rsidRDefault="00E803BF" w:rsidP="00E7261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803BF">
              <w:rPr>
                <w:rFonts w:asciiTheme="minorHAnsi" w:hAnsiTheme="minorHAnsi"/>
                <w:sz w:val="22"/>
                <w:szCs w:val="22"/>
              </w:rPr>
              <w:t>No</w:t>
            </w:r>
          </w:p>
        </w:tc>
        <w:tc>
          <w:tcPr>
            <w:tcW w:w="1321" w:type="dxa"/>
            <w:vMerge/>
          </w:tcPr>
          <w:p w:rsidR="00E803BF" w:rsidRPr="00E803BF" w:rsidRDefault="00E803BF" w:rsidP="00E7261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803BF" w:rsidRPr="00E803BF" w:rsidTr="00EA62AF">
        <w:tc>
          <w:tcPr>
            <w:tcW w:w="1320" w:type="dxa"/>
            <w:vAlign w:val="center"/>
          </w:tcPr>
          <w:p w:rsidR="00E803B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AGA</w:t>
            </w:r>
          </w:p>
        </w:tc>
        <w:tc>
          <w:tcPr>
            <w:tcW w:w="1320" w:type="dxa"/>
            <w:vAlign w:val="center"/>
          </w:tcPr>
          <w:p w:rsidR="00E803B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Tautona</w:t>
            </w:r>
          </w:p>
        </w:tc>
        <w:tc>
          <w:tcPr>
            <w:tcW w:w="1320" w:type="dxa"/>
            <w:vAlign w:val="center"/>
          </w:tcPr>
          <w:p w:rsidR="00E803B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41</w:t>
            </w:r>
          </w:p>
        </w:tc>
        <w:tc>
          <w:tcPr>
            <w:tcW w:w="1320" w:type="dxa"/>
            <w:vAlign w:val="center"/>
          </w:tcPr>
          <w:p w:rsidR="00E803B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39</w:t>
            </w:r>
          </w:p>
        </w:tc>
        <w:tc>
          <w:tcPr>
            <w:tcW w:w="1320" w:type="dxa"/>
            <w:vAlign w:val="center"/>
          </w:tcPr>
          <w:p w:rsidR="00E803B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95.1</w:t>
            </w:r>
          </w:p>
        </w:tc>
        <w:tc>
          <w:tcPr>
            <w:tcW w:w="660" w:type="dxa"/>
            <w:vAlign w:val="center"/>
          </w:tcPr>
          <w:p w:rsidR="00E803B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661" w:type="dxa"/>
            <w:vAlign w:val="center"/>
          </w:tcPr>
          <w:p w:rsidR="00E803B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321" w:type="dxa"/>
            <w:vAlign w:val="center"/>
          </w:tcPr>
          <w:p w:rsidR="00E803B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Aug’14</w:t>
            </w:r>
          </w:p>
        </w:tc>
      </w:tr>
      <w:tr w:rsidR="00EA62AF" w:rsidRPr="00E803BF" w:rsidTr="00EA62AF">
        <w:tc>
          <w:tcPr>
            <w:tcW w:w="1320" w:type="dxa"/>
            <w:vMerge w:val="restart"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Harmony</w:t>
            </w:r>
          </w:p>
        </w:tc>
        <w:tc>
          <w:tcPr>
            <w:tcW w:w="1320" w:type="dxa"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Target 3</w:t>
            </w:r>
          </w:p>
        </w:tc>
        <w:tc>
          <w:tcPr>
            <w:tcW w:w="1320" w:type="dxa"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1320" w:type="dxa"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320" w:type="dxa"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660" w:type="dxa"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661" w:type="dxa"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1321" w:type="dxa"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Jun’14</w:t>
            </w:r>
          </w:p>
        </w:tc>
      </w:tr>
      <w:tr w:rsidR="00EA62AF" w:rsidRPr="00E803BF" w:rsidTr="00EA62AF">
        <w:tc>
          <w:tcPr>
            <w:tcW w:w="1320" w:type="dxa"/>
            <w:vMerge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Kusasaletho</w:t>
            </w:r>
          </w:p>
        </w:tc>
        <w:tc>
          <w:tcPr>
            <w:tcW w:w="1320" w:type="dxa"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10</w:t>
            </w:r>
          </w:p>
        </w:tc>
        <w:tc>
          <w:tcPr>
            <w:tcW w:w="1320" w:type="dxa"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320" w:type="dxa"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50</w:t>
            </w:r>
          </w:p>
        </w:tc>
        <w:tc>
          <w:tcPr>
            <w:tcW w:w="660" w:type="dxa"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661" w:type="dxa"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321" w:type="dxa"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Dec’14</w:t>
            </w:r>
          </w:p>
        </w:tc>
      </w:tr>
      <w:tr w:rsidR="00EA62AF" w:rsidRPr="00E803BF" w:rsidTr="00EA62AF">
        <w:tc>
          <w:tcPr>
            <w:tcW w:w="1320" w:type="dxa"/>
            <w:vMerge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Target 1</w:t>
            </w:r>
          </w:p>
        </w:tc>
        <w:tc>
          <w:tcPr>
            <w:tcW w:w="1320" w:type="dxa"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1320" w:type="dxa"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320" w:type="dxa"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660" w:type="dxa"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661" w:type="dxa"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321" w:type="dxa"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Sep’14</w:t>
            </w:r>
          </w:p>
        </w:tc>
      </w:tr>
      <w:tr w:rsidR="00EA62AF" w:rsidRPr="00E803BF" w:rsidTr="00EA62AF">
        <w:tc>
          <w:tcPr>
            <w:tcW w:w="1320" w:type="dxa"/>
            <w:vMerge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Tshepong</w:t>
            </w:r>
          </w:p>
        </w:tc>
        <w:tc>
          <w:tcPr>
            <w:tcW w:w="1320" w:type="dxa"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1320" w:type="dxa"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320" w:type="dxa"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660" w:type="dxa"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661" w:type="dxa"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321" w:type="dxa"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Dec’14</w:t>
            </w:r>
          </w:p>
        </w:tc>
      </w:tr>
      <w:tr w:rsidR="00E803BF" w:rsidRPr="00E803BF" w:rsidTr="00EA62AF">
        <w:tc>
          <w:tcPr>
            <w:tcW w:w="1320" w:type="dxa"/>
            <w:vAlign w:val="center"/>
          </w:tcPr>
          <w:p w:rsidR="00E803B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Sibanye</w:t>
            </w:r>
          </w:p>
        </w:tc>
        <w:tc>
          <w:tcPr>
            <w:tcW w:w="1320" w:type="dxa"/>
            <w:vAlign w:val="center"/>
          </w:tcPr>
          <w:p w:rsidR="00E803B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Beatrix</w:t>
            </w:r>
          </w:p>
        </w:tc>
        <w:tc>
          <w:tcPr>
            <w:tcW w:w="1320" w:type="dxa"/>
            <w:vAlign w:val="center"/>
          </w:tcPr>
          <w:p w:rsidR="00E803B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39</w:t>
            </w:r>
          </w:p>
        </w:tc>
        <w:tc>
          <w:tcPr>
            <w:tcW w:w="1320" w:type="dxa"/>
            <w:vAlign w:val="center"/>
          </w:tcPr>
          <w:p w:rsidR="00E803B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39</w:t>
            </w:r>
          </w:p>
        </w:tc>
        <w:tc>
          <w:tcPr>
            <w:tcW w:w="1320" w:type="dxa"/>
            <w:vAlign w:val="center"/>
          </w:tcPr>
          <w:p w:rsidR="00E803B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100</w:t>
            </w:r>
          </w:p>
        </w:tc>
        <w:tc>
          <w:tcPr>
            <w:tcW w:w="660" w:type="dxa"/>
            <w:vAlign w:val="center"/>
          </w:tcPr>
          <w:p w:rsidR="00E803B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661" w:type="dxa"/>
            <w:vAlign w:val="center"/>
          </w:tcPr>
          <w:p w:rsidR="00E803B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321" w:type="dxa"/>
            <w:vAlign w:val="center"/>
          </w:tcPr>
          <w:p w:rsidR="00E803B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</w:tr>
    </w:tbl>
    <w:p w:rsidR="00E803BF" w:rsidRPr="00E803BF" w:rsidRDefault="00E803BF" w:rsidP="00E803BF">
      <w:pPr>
        <w:rPr>
          <w:rFonts w:asciiTheme="minorHAnsi" w:hAnsiTheme="minorHAnsi"/>
          <w:sz w:val="22"/>
          <w:szCs w:val="22"/>
        </w:rPr>
      </w:pPr>
    </w:p>
    <w:p w:rsidR="00E803BF" w:rsidRPr="00E803BF" w:rsidRDefault="00E803BF" w:rsidP="00E803BF">
      <w:pPr>
        <w:tabs>
          <w:tab w:val="left" w:pos="4424"/>
        </w:tabs>
        <w:rPr>
          <w:rFonts w:asciiTheme="minorHAnsi" w:hAnsiTheme="minorHAnsi"/>
          <w:b/>
          <w:sz w:val="22"/>
          <w:szCs w:val="22"/>
        </w:rPr>
      </w:pPr>
      <w:r w:rsidRPr="00E803BF">
        <w:rPr>
          <w:rFonts w:asciiTheme="minorHAnsi" w:hAnsiTheme="minorHAnsi"/>
          <w:b/>
          <w:sz w:val="22"/>
          <w:szCs w:val="22"/>
        </w:rPr>
        <w:t>Winch covers – Adopters</w:t>
      </w:r>
    </w:p>
    <w:p w:rsidR="00E803BF" w:rsidRPr="00E803BF" w:rsidRDefault="00E803BF" w:rsidP="00E803BF">
      <w:pPr>
        <w:tabs>
          <w:tab w:val="left" w:pos="4424"/>
        </w:tabs>
        <w:rPr>
          <w:rFonts w:asciiTheme="minorHAnsi" w:hAnsiTheme="minorHAnsi"/>
          <w:b/>
          <w:sz w:val="22"/>
          <w:szCs w:val="22"/>
        </w:rPr>
      </w:pPr>
    </w:p>
    <w:tbl>
      <w:tblPr>
        <w:tblStyle w:val="TableGrid"/>
        <w:tblW w:w="0" w:type="auto"/>
        <w:tblLook w:val="04A0"/>
      </w:tblPr>
      <w:tblGrid>
        <w:gridCol w:w="1320"/>
        <w:gridCol w:w="1320"/>
        <w:gridCol w:w="1320"/>
        <w:gridCol w:w="1320"/>
        <w:gridCol w:w="1320"/>
        <w:gridCol w:w="660"/>
        <w:gridCol w:w="661"/>
        <w:gridCol w:w="1321"/>
      </w:tblGrid>
      <w:tr w:rsidR="00E803BF" w:rsidRPr="00E803BF" w:rsidTr="00E72615">
        <w:tc>
          <w:tcPr>
            <w:tcW w:w="1320" w:type="dxa"/>
            <w:vMerge w:val="restart"/>
            <w:vAlign w:val="center"/>
          </w:tcPr>
          <w:p w:rsidR="00E803BF" w:rsidRPr="00E803BF" w:rsidRDefault="00E803BF" w:rsidP="00E7261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803BF">
              <w:rPr>
                <w:rFonts w:asciiTheme="minorHAnsi" w:hAnsiTheme="minorHAnsi"/>
                <w:sz w:val="22"/>
                <w:szCs w:val="22"/>
              </w:rPr>
              <w:t>Group</w:t>
            </w:r>
          </w:p>
        </w:tc>
        <w:tc>
          <w:tcPr>
            <w:tcW w:w="1320" w:type="dxa"/>
            <w:vMerge w:val="restart"/>
            <w:vAlign w:val="center"/>
          </w:tcPr>
          <w:p w:rsidR="00E803BF" w:rsidRPr="00E803BF" w:rsidRDefault="00E803BF" w:rsidP="00E7261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803BF">
              <w:rPr>
                <w:rFonts w:asciiTheme="minorHAnsi" w:hAnsiTheme="minorHAnsi"/>
                <w:sz w:val="22"/>
                <w:szCs w:val="22"/>
              </w:rPr>
              <w:t>Mine/Shaft</w:t>
            </w:r>
          </w:p>
        </w:tc>
        <w:tc>
          <w:tcPr>
            <w:tcW w:w="1320" w:type="dxa"/>
            <w:vMerge w:val="restart"/>
            <w:vAlign w:val="center"/>
          </w:tcPr>
          <w:p w:rsidR="00E803BF" w:rsidRPr="00E803BF" w:rsidRDefault="00E803BF" w:rsidP="00E7261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803BF">
              <w:rPr>
                <w:rFonts w:asciiTheme="minorHAnsi" w:hAnsiTheme="minorHAnsi"/>
                <w:sz w:val="22"/>
                <w:szCs w:val="22"/>
              </w:rPr>
              <w:t>No. of winches to be covered</w:t>
            </w:r>
          </w:p>
        </w:tc>
        <w:tc>
          <w:tcPr>
            <w:tcW w:w="1320" w:type="dxa"/>
            <w:vMerge w:val="restart"/>
            <w:vAlign w:val="center"/>
          </w:tcPr>
          <w:p w:rsidR="00E803BF" w:rsidRPr="00E803BF" w:rsidRDefault="00E803BF" w:rsidP="00E7261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803BF">
              <w:rPr>
                <w:rFonts w:asciiTheme="minorHAnsi" w:hAnsiTheme="minorHAnsi"/>
                <w:sz w:val="22"/>
                <w:szCs w:val="22"/>
              </w:rPr>
              <w:t>No of winches covered</w:t>
            </w:r>
          </w:p>
        </w:tc>
        <w:tc>
          <w:tcPr>
            <w:tcW w:w="1320" w:type="dxa"/>
            <w:vMerge w:val="restart"/>
            <w:vAlign w:val="center"/>
          </w:tcPr>
          <w:p w:rsidR="00E803BF" w:rsidRPr="00E803BF" w:rsidRDefault="00E803BF" w:rsidP="00E7261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803BF">
              <w:rPr>
                <w:rFonts w:asciiTheme="minorHAnsi" w:hAnsiTheme="minorHAnsi"/>
                <w:sz w:val="22"/>
                <w:szCs w:val="22"/>
              </w:rPr>
              <w:t>% Compliance</w:t>
            </w:r>
          </w:p>
        </w:tc>
        <w:tc>
          <w:tcPr>
            <w:tcW w:w="1321" w:type="dxa"/>
            <w:gridSpan w:val="2"/>
            <w:vAlign w:val="center"/>
          </w:tcPr>
          <w:p w:rsidR="00E803BF" w:rsidRPr="00E803BF" w:rsidRDefault="00E803BF" w:rsidP="00E7261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803BF">
              <w:rPr>
                <w:rFonts w:asciiTheme="minorHAnsi" w:hAnsiTheme="minorHAnsi"/>
                <w:sz w:val="22"/>
                <w:szCs w:val="22"/>
              </w:rPr>
              <w:t>Budget provided</w:t>
            </w:r>
          </w:p>
        </w:tc>
        <w:tc>
          <w:tcPr>
            <w:tcW w:w="1321" w:type="dxa"/>
            <w:vMerge w:val="restart"/>
            <w:vAlign w:val="center"/>
          </w:tcPr>
          <w:p w:rsidR="00E803BF" w:rsidRPr="00E803BF" w:rsidRDefault="00E803BF" w:rsidP="00E7261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803BF">
              <w:rPr>
                <w:rFonts w:asciiTheme="minorHAnsi" w:hAnsiTheme="minorHAnsi"/>
                <w:sz w:val="22"/>
                <w:szCs w:val="22"/>
              </w:rPr>
              <w:t>Expected completion date</w:t>
            </w:r>
          </w:p>
        </w:tc>
      </w:tr>
      <w:tr w:rsidR="00E803BF" w:rsidRPr="00E803BF" w:rsidTr="00E72615">
        <w:tc>
          <w:tcPr>
            <w:tcW w:w="1320" w:type="dxa"/>
            <w:vMerge/>
          </w:tcPr>
          <w:p w:rsidR="00E803BF" w:rsidRPr="00E803BF" w:rsidRDefault="00E803BF" w:rsidP="00E7261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20" w:type="dxa"/>
            <w:vMerge/>
          </w:tcPr>
          <w:p w:rsidR="00E803BF" w:rsidRPr="00E803BF" w:rsidRDefault="00E803BF" w:rsidP="00E7261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20" w:type="dxa"/>
            <w:vMerge/>
          </w:tcPr>
          <w:p w:rsidR="00E803BF" w:rsidRPr="00E803BF" w:rsidRDefault="00E803BF" w:rsidP="00E7261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20" w:type="dxa"/>
            <w:vMerge/>
          </w:tcPr>
          <w:p w:rsidR="00E803BF" w:rsidRPr="00E803BF" w:rsidRDefault="00E803BF" w:rsidP="00E7261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20" w:type="dxa"/>
            <w:vMerge/>
          </w:tcPr>
          <w:p w:rsidR="00E803BF" w:rsidRPr="00E803BF" w:rsidRDefault="00E803BF" w:rsidP="00E7261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60" w:type="dxa"/>
          </w:tcPr>
          <w:p w:rsidR="00E803BF" w:rsidRPr="00E803BF" w:rsidRDefault="00E803BF" w:rsidP="00E7261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803BF">
              <w:rPr>
                <w:rFonts w:asciiTheme="minorHAnsi" w:hAnsiTheme="minorHAnsi"/>
                <w:sz w:val="22"/>
                <w:szCs w:val="22"/>
              </w:rPr>
              <w:t>Yes</w:t>
            </w:r>
          </w:p>
        </w:tc>
        <w:tc>
          <w:tcPr>
            <w:tcW w:w="661" w:type="dxa"/>
          </w:tcPr>
          <w:p w:rsidR="00E803BF" w:rsidRPr="00E803BF" w:rsidRDefault="00E803BF" w:rsidP="00E7261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803BF">
              <w:rPr>
                <w:rFonts w:asciiTheme="minorHAnsi" w:hAnsiTheme="minorHAnsi"/>
                <w:sz w:val="22"/>
                <w:szCs w:val="22"/>
              </w:rPr>
              <w:t>No</w:t>
            </w:r>
          </w:p>
        </w:tc>
        <w:tc>
          <w:tcPr>
            <w:tcW w:w="1321" w:type="dxa"/>
            <w:vMerge/>
          </w:tcPr>
          <w:p w:rsidR="00E803BF" w:rsidRPr="00E803BF" w:rsidRDefault="00E803BF" w:rsidP="00E7261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803BF" w:rsidRPr="00E803BF" w:rsidTr="00507A81">
        <w:tc>
          <w:tcPr>
            <w:tcW w:w="1320" w:type="dxa"/>
            <w:vAlign w:val="center"/>
          </w:tcPr>
          <w:p w:rsidR="00E803BF" w:rsidRPr="00E803BF" w:rsidRDefault="00507A81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AGA</w:t>
            </w:r>
          </w:p>
        </w:tc>
        <w:tc>
          <w:tcPr>
            <w:tcW w:w="1320" w:type="dxa"/>
            <w:vAlign w:val="center"/>
          </w:tcPr>
          <w:p w:rsidR="00E803BF" w:rsidRPr="00E803BF" w:rsidRDefault="00507A81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Tautona</w:t>
            </w:r>
          </w:p>
        </w:tc>
        <w:tc>
          <w:tcPr>
            <w:tcW w:w="1320" w:type="dxa"/>
            <w:vAlign w:val="center"/>
          </w:tcPr>
          <w:p w:rsidR="00E803BF" w:rsidRPr="00E803BF" w:rsidRDefault="00507A81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123</w:t>
            </w:r>
          </w:p>
        </w:tc>
        <w:tc>
          <w:tcPr>
            <w:tcW w:w="1320" w:type="dxa"/>
            <w:vAlign w:val="center"/>
          </w:tcPr>
          <w:p w:rsidR="00E803BF" w:rsidRPr="00E803BF" w:rsidRDefault="00507A81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1320" w:type="dxa"/>
            <w:vAlign w:val="center"/>
          </w:tcPr>
          <w:p w:rsidR="00E803BF" w:rsidRPr="00E803BF" w:rsidRDefault="00507A81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3.3</w:t>
            </w:r>
          </w:p>
        </w:tc>
        <w:tc>
          <w:tcPr>
            <w:tcW w:w="660" w:type="dxa"/>
            <w:vAlign w:val="center"/>
          </w:tcPr>
          <w:p w:rsidR="00E803BF" w:rsidRPr="00E803BF" w:rsidRDefault="00507A81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661" w:type="dxa"/>
            <w:vAlign w:val="center"/>
          </w:tcPr>
          <w:p w:rsidR="00E803BF" w:rsidRPr="00E803BF" w:rsidRDefault="00507A81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321" w:type="dxa"/>
            <w:vAlign w:val="center"/>
          </w:tcPr>
          <w:p w:rsidR="00E803BF" w:rsidRPr="00E803BF" w:rsidRDefault="00507A81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Apr’14</w:t>
            </w:r>
          </w:p>
        </w:tc>
      </w:tr>
      <w:tr w:rsidR="000D0138" w:rsidRPr="00E803BF" w:rsidTr="00507A81">
        <w:tc>
          <w:tcPr>
            <w:tcW w:w="1320" w:type="dxa"/>
            <w:vMerge w:val="restart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Harmony</w:t>
            </w:r>
          </w:p>
        </w:tc>
        <w:tc>
          <w:tcPr>
            <w:tcW w:w="1320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Masimong</w:t>
            </w:r>
          </w:p>
        </w:tc>
        <w:tc>
          <w:tcPr>
            <w:tcW w:w="1320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80</w:t>
            </w:r>
          </w:p>
        </w:tc>
        <w:tc>
          <w:tcPr>
            <w:tcW w:w="1320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320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660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661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321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Dec’14</w:t>
            </w:r>
          </w:p>
        </w:tc>
      </w:tr>
      <w:tr w:rsidR="000D0138" w:rsidRPr="00E803BF" w:rsidTr="00507A81">
        <w:tc>
          <w:tcPr>
            <w:tcW w:w="1320" w:type="dxa"/>
            <w:vMerge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Target 3</w:t>
            </w:r>
          </w:p>
        </w:tc>
        <w:tc>
          <w:tcPr>
            <w:tcW w:w="1320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100</w:t>
            </w:r>
          </w:p>
        </w:tc>
        <w:tc>
          <w:tcPr>
            <w:tcW w:w="1320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1320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660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661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1321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Sep’14</w:t>
            </w:r>
          </w:p>
        </w:tc>
      </w:tr>
      <w:tr w:rsidR="000D0138" w:rsidRPr="00E803BF" w:rsidTr="00507A81">
        <w:tc>
          <w:tcPr>
            <w:tcW w:w="1320" w:type="dxa"/>
            <w:vMerge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Phakisa</w:t>
            </w:r>
          </w:p>
        </w:tc>
        <w:tc>
          <w:tcPr>
            <w:tcW w:w="1320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144</w:t>
            </w:r>
          </w:p>
        </w:tc>
        <w:tc>
          <w:tcPr>
            <w:tcW w:w="1320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320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660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661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321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Feb’15</w:t>
            </w:r>
          </w:p>
        </w:tc>
      </w:tr>
      <w:tr w:rsidR="000D0138" w:rsidRPr="00E803BF" w:rsidTr="00507A81">
        <w:tc>
          <w:tcPr>
            <w:tcW w:w="1320" w:type="dxa"/>
            <w:vMerge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Kusasalethu</w:t>
            </w:r>
          </w:p>
        </w:tc>
        <w:tc>
          <w:tcPr>
            <w:tcW w:w="1320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160</w:t>
            </w:r>
          </w:p>
        </w:tc>
        <w:tc>
          <w:tcPr>
            <w:tcW w:w="1320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1320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2.5</w:t>
            </w:r>
          </w:p>
        </w:tc>
        <w:tc>
          <w:tcPr>
            <w:tcW w:w="660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661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1321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</w:tr>
      <w:tr w:rsidR="000D0138" w:rsidRPr="00E803BF" w:rsidTr="00507A81">
        <w:tc>
          <w:tcPr>
            <w:tcW w:w="1320" w:type="dxa"/>
            <w:vMerge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Target 1</w:t>
            </w:r>
          </w:p>
        </w:tc>
        <w:tc>
          <w:tcPr>
            <w:tcW w:w="1320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35</w:t>
            </w:r>
          </w:p>
        </w:tc>
        <w:tc>
          <w:tcPr>
            <w:tcW w:w="1320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320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660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661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321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Jun’14</w:t>
            </w:r>
          </w:p>
        </w:tc>
      </w:tr>
      <w:tr w:rsidR="000D0138" w:rsidRPr="00E803BF" w:rsidTr="00507A81">
        <w:tc>
          <w:tcPr>
            <w:tcW w:w="1320" w:type="dxa"/>
            <w:vMerge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0D0138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Tshepong</w:t>
            </w:r>
          </w:p>
        </w:tc>
        <w:tc>
          <w:tcPr>
            <w:tcW w:w="1320" w:type="dxa"/>
            <w:vAlign w:val="center"/>
          </w:tcPr>
          <w:p w:rsidR="000D0138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286</w:t>
            </w:r>
          </w:p>
        </w:tc>
        <w:tc>
          <w:tcPr>
            <w:tcW w:w="1320" w:type="dxa"/>
            <w:vAlign w:val="center"/>
          </w:tcPr>
          <w:p w:rsidR="000D0138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320" w:type="dxa"/>
            <w:vAlign w:val="center"/>
          </w:tcPr>
          <w:p w:rsidR="000D0138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660" w:type="dxa"/>
            <w:vAlign w:val="center"/>
          </w:tcPr>
          <w:p w:rsidR="000D0138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661" w:type="dxa"/>
            <w:vAlign w:val="center"/>
          </w:tcPr>
          <w:p w:rsidR="000D0138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321" w:type="dxa"/>
            <w:vAlign w:val="center"/>
          </w:tcPr>
          <w:p w:rsidR="000D0138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Aug’14</w:t>
            </w:r>
          </w:p>
        </w:tc>
      </w:tr>
    </w:tbl>
    <w:p w:rsidR="00E803BF" w:rsidRPr="00E803BF" w:rsidRDefault="00E803BF" w:rsidP="00E803BF">
      <w:pPr>
        <w:tabs>
          <w:tab w:val="left" w:pos="4424"/>
        </w:tabs>
        <w:rPr>
          <w:rFonts w:asciiTheme="minorHAnsi" w:hAnsiTheme="minorHAnsi"/>
          <w:sz w:val="22"/>
          <w:szCs w:val="22"/>
        </w:rPr>
      </w:pPr>
    </w:p>
    <w:p w:rsidR="00596ECF" w:rsidRPr="00596ECF" w:rsidRDefault="008745D2" w:rsidP="00596ECF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Once the new version is finalized the above information will</w:t>
      </w:r>
      <w:r w:rsidR="00F14254">
        <w:rPr>
          <w:rFonts w:asciiTheme="minorHAnsi" w:hAnsiTheme="minorHAnsi" w:cstheme="minorHAnsi"/>
          <w:sz w:val="22"/>
          <w:szCs w:val="22"/>
        </w:rPr>
        <w:t xml:space="preserve"> be </w:t>
      </w:r>
      <w:r>
        <w:rPr>
          <w:rFonts w:asciiTheme="minorHAnsi" w:hAnsiTheme="minorHAnsi" w:cstheme="minorHAnsi"/>
          <w:sz w:val="22"/>
          <w:szCs w:val="22"/>
        </w:rPr>
        <w:t>transferred</w:t>
      </w:r>
      <w:r w:rsidR="000C19C8">
        <w:rPr>
          <w:rFonts w:asciiTheme="minorHAnsi" w:hAnsiTheme="minorHAnsi" w:cstheme="minorHAnsi"/>
          <w:sz w:val="22"/>
          <w:szCs w:val="22"/>
        </w:rPr>
        <w:t xml:space="preserve"> and previous input updated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01633B" w:rsidRPr="0001633B" w:rsidRDefault="0001633B" w:rsidP="0001633B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FA0FE5" w:rsidRPr="005374E9" w:rsidRDefault="00FA0FE5" w:rsidP="00FB2ED5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9B16F3" w:rsidRPr="005374E9" w:rsidRDefault="009B16F3" w:rsidP="009B16F3">
      <w:pPr>
        <w:pStyle w:val="ListParagraph"/>
        <w:numPr>
          <w:ilvl w:val="0"/>
          <w:numId w:val="23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General</w:t>
      </w:r>
    </w:p>
    <w:p w:rsidR="009B16F3" w:rsidRDefault="009B16F3" w:rsidP="009B16F3">
      <w:pPr>
        <w:pStyle w:val="ListParagraph"/>
        <w:numPr>
          <w:ilvl w:val="1"/>
          <w:numId w:val="2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Web-site logon </w:t>
      </w:r>
      <w:r w:rsidR="00A2118A">
        <w:rPr>
          <w:rFonts w:asciiTheme="minorHAnsi" w:hAnsiTheme="minorHAnsi" w:cstheme="minorHAnsi"/>
          <w:sz w:val="22"/>
          <w:szCs w:val="22"/>
        </w:rPr>
        <w:t xml:space="preserve">explanation </w:t>
      </w:r>
    </w:p>
    <w:p w:rsidR="009B16F3" w:rsidRPr="005374E9" w:rsidRDefault="009B16F3" w:rsidP="009B16F3">
      <w:pPr>
        <w:pStyle w:val="ListParagraph"/>
        <w:numPr>
          <w:ilvl w:val="0"/>
          <w:numId w:val="35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This was already explained under </w:t>
      </w:r>
      <w:r w:rsidR="00A2118A">
        <w:rPr>
          <w:rFonts w:asciiTheme="minorHAnsi" w:hAnsiTheme="minorHAnsi" w:cstheme="minorHAnsi"/>
          <w:sz w:val="22"/>
          <w:szCs w:val="22"/>
        </w:rPr>
        <w:t>5.1 above</w:t>
      </w:r>
    </w:p>
    <w:p w:rsidR="008F0AC3" w:rsidRPr="008F0AC3" w:rsidRDefault="008F0AC3" w:rsidP="008F0AC3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F0AC3" w:rsidRDefault="008F0AC3" w:rsidP="008F0AC3">
      <w:pPr>
        <w:pStyle w:val="ListParagraph"/>
        <w:numPr>
          <w:ilvl w:val="1"/>
          <w:numId w:val="2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Frequency of future meetings</w:t>
      </w:r>
    </w:p>
    <w:p w:rsidR="008F0AC3" w:rsidRDefault="008F0AC3" w:rsidP="008F0AC3">
      <w:pPr>
        <w:pStyle w:val="ListParagraph"/>
        <w:numPr>
          <w:ilvl w:val="0"/>
          <w:numId w:val="35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 frequency of future meetings was discussed and the members agreed that the frequency </w:t>
      </w:r>
      <w:r w:rsidR="007873FE">
        <w:rPr>
          <w:rFonts w:asciiTheme="minorHAnsi" w:hAnsiTheme="minorHAnsi" w:cstheme="minorHAnsi"/>
          <w:sz w:val="22"/>
          <w:szCs w:val="22"/>
        </w:rPr>
        <w:t>can</w:t>
      </w:r>
      <w:r>
        <w:rPr>
          <w:rFonts w:asciiTheme="minorHAnsi" w:hAnsiTheme="minorHAnsi" w:cstheme="minorHAnsi"/>
          <w:sz w:val="22"/>
          <w:szCs w:val="22"/>
        </w:rPr>
        <w:t xml:space="preserve"> move to quarterly. However due to the need to finalise the reporting template it was agreed that the next scheduled meeting will be in a months’ time after which it will change to quarterly meetings.</w:t>
      </w:r>
    </w:p>
    <w:p w:rsidR="009B16F3" w:rsidRDefault="009B16F3" w:rsidP="00FB2ED5">
      <w:pPr>
        <w:pStyle w:val="ListParagraph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:rsidR="005F78D7" w:rsidRDefault="005F78D7" w:rsidP="00FB2ED5">
      <w:pPr>
        <w:pStyle w:val="ListParagraph"/>
        <w:ind w:left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For some members it was the first attendance and they requested to have some more information on the following:</w:t>
      </w:r>
    </w:p>
    <w:p w:rsidR="009B16F3" w:rsidRDefault="005F78D7" w:rsidP="005F78D7">
      <w:pPr>
        <w:pStyle w:val="ListParagraph"/>
        <w:numPr>
          <w:ilvl w:val="0"/>
          <w:numId w:val="35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SLP adoption process</w:t>
      </w:r>
    </w:p>
    <w:p w:rsidR="005F78D7" w:rsidRDefault="005F78D7" w:rsidP="005F78D7">
      <w:pPr>
        <w:pStyle w:val="ListParagraph"/>
        <w:numPr>
          <w:ilvl w:val="0"/>
          <w:numId w:val="35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SLP briefs</w:t>
      </w:r>
    </w:p>
    <w:p w:rsidR="005F78D7" w:rsidRDefault="005F78D7" w:rsidP="005F78D7">
      <w:pPr>
        <w:pStyle w:val="ListParagraph"/>
        <w:numPr>
          <w:ilvl w:val="0"/>
          <w:numId w:val="35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Sharing in lessons learnt from other operations</w:t>
      </w:r>
    </w:p>
    <w:p w:rsidR="005F78D7" w:rsidRDefault="005F78D7" w:rsidP="005F78D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E5F53" w:rsidRDefault="00CE5F53" w:rsidP="005F78D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E5F53" w:rsidRDefault="00CE5F53" w:rsidP="005F78D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E5F53" w:rsidRDefault="00CE5F53" w:rsidP="005F78D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F78D7" w:rsidRDefault="005F78D7" w:rsidP="005F78D7">
      <w:pPr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>
        <w:rPr>
          <w:rFonts w:asciiTheme="minorHAnsi" w:hAnsiTheme="minorHAnsi" w:cstheme="minorHAnsi"/>
          <w:sz w:val="22"/>
          <w:szCs w:val="22"/>
        </w:rPr>
        <w:t>It was explained that this already took place during the first meeting however members agreed that the above issues be re-presented at the next meeting</w:t>
      </w:r>
      <w:r w:rsidR="00E63A76">
        <w:rPr>
          <w:rFonts w:asciiTheme="minorHAnsi" w:hAnsiTheme="minorHAnsi" w:cstheme="minorHAnsi"/>
          <w:sz w:val="22"/>
          <w:szCs w:val="22"/>
        </w:rPr>
        <w:t>. Members agreed that</w:t>
      </w:r>
      <w:r w:rsidR="008E345A">
        <w:rPr>
          <w:rFonts w:asciiTheme="minorHAnsi" w:hAnsiTheme="minorHAnsi" w:cstheme="minorHAnsi"/>
          <w:sz w:val="22"/>
          <w:szCs w:val="22"/>
        </w:rPr>
        <w:t xml:space="preserve"> all could benefit from it again.</w:t>
      </w:r>
      <w:r w:rsidR="00141B00">
        <w:rPr>
          <w:rFonts w:asciiTheme="minorHAnsi" w:hAnsiTheme="minorHAnsi" w:cstheme="minorHAnsi"/>
          <w:sz w:val="22"/>
          <w:szCs w:val="22"/>
        </w:rPr>
        <w:t xml:space="preserve"> Dr Banyini also </w:t>
      </w:r>
      <w:r w:rsidR="008E345A">
        <w:rPr>
          <w:rFonts w:asciiTheme="minorHAnsi" w:hAnsiTheme="minorHAnsi" w:cstheme="minorHAnsi"/>
          <w:sz w:val="22"/>
          <w:szCs w:val="22"/>
        </w:rPr>
        <w:t>mentioned</w:t>
      </w:r>
      <w:r w:rsidR="00141B00">
        <w:rPr>
          <w:rFonts w:asciiTheme="minorHAnsi" w:hAnsiTheme="minorHAnsi" w:cstheme="minorHAnsi"/>
          <w:sz w:val="22"/>
          <w:szCs w:val="22"/>
        </w:rPr>
        <w:t xml:space="preserve"> the Dust Team</w:t>
      </w:r>
      <w:r w:rsidR="008E345A">
        <w:rPr>
          <w:rFonts w:asciiTheme="minorHAnsi" w:hAnsiTheme="minorHAnsi" w:cstheme="minorHAnsi"/>
          <w:sz w:val="22"/>
          <w:szCs w:val="22"/>
        </w:rPr>
        <w:t>’s</w:t>
      </w:r>
      <w:r w:rsidR="00141B00">
        <w:rPr>
          <w:rFonts w:asciiTheme="minorHAnsi" w:hAnsiTheme="minorHAnsi" w:cstheme="minorHAnsi"/>
          <w:sz w:val="22"/>
          <w:szCs w:val="22"/>
        </w:rPr>
        <w:t xml:space="preserve"> availab</w:t>
      </w:r>
      <w:r w:rsidR="008E345A">
        <w:rPr>
          <w:rFonts w:asciiTheme="minorHAnsi" w:hAnsiTheme="minorHAnsi" w:cstheme="minorHAnsi"/>
          <w:sz w:val="22"/>
          <w:szCs w:val="22"/>
        </w:rPr>
        <w:t>ility</w:t>
      </w:r>
      <w:r w:rsidR="00141B00">
        <w:rPr>
          <w:rFonts w:asciiTheme="minorHAnsi" w:hAnsiTheme="minorHAnsi" w:cstheme="minorHAnsi"/>
          <w:sz w:val="22"/>
          <w:szCs w:val="22"/>
        </w:rPr>
        <w:t xml:space="preserve"> to visit these individuals if they so require to explain the process to them.</w:t>
      </w:r>
    </w:p>
    <w:p w:rsidR="005F78D7" w:rsidRDefault="005F78D7" w:rsidP="005F78D7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Ind w:w="792" w:type="dxa"/>
        <w:tblLook w:val="04A0"/>
      </w:tblPr>
      <w:tblGrid>
        <w:gridCol w:w="3569"/>
        <w:gridCol w:w="2506"/>
        <w:gridCol w:w="2981"/>
      </w:tblGrid>
      <w:tr w:rsidR="005F78D7" w:rsidRPr="005374E9" w:rsidTr="00E72615">
        <w:tc>
          <w:tcPr>
            <w:tcW w:w="3569" w:type="dxa"/>
          </w:tcPr>
          <w:p w:rsidR="005F78D7" w:rsidRPr="005374E9" w:rsidRDefault="005F78D7" w:rsidP="005F78D7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5374E9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Action: </w:t>
            </w: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SLP adoption process</w:t>
            </w:r>
          </w:p>
        </w:tc>
        <w:tc>
          <w:tcPr>
            <w:tcW w:w="2506" w:type="dxa"/>
            <w:vAlign w:val="center"/>
          </w:tcPr>
          <w:p w:rsidR="005F78D7" w:rsidRPr="005374E9" w:rsidRDefault="005F78D7" w:rsidP="00E72615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5374E9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Responsible</w:t>
            </w:r>
          </w:p>
        </w:tc>
        <w:tc>
          <w:tcPr>
            <w:tcW w:w="2981" w:type="dxa"/>
            <w:vAlign w:val="center"/>
          </w:tcPr>
          <w:p w:rsidR="005F78D7" w:rsidRPr="005374E9" w:rsidRDefault="005F78D7" w:rsidP="00E72615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5374E9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When</w:t>
            </w:r>
          </w:p>
        </w:tc>
      </w:tr>
      <w:tr w:rsidR="005F78D7" w:rsidRPr="005374E9" w:rsidTr="00E72615">
        <w:tc>
          <w:tcPr>
            <w:tcW w:w="3569" w:type="dxa"/>
            <w:vAlign w:val="center"/>
          </w:tcPr>
          <w:p w:rsidR="005F78D7" w:rsidRPr="00FB0A39" w:rsidRDefault="005F78D7" w:rsidP="005F78D7">
            <w:pPr>
              <w:pStyle w:val="ListParagraph"/>
              <w:numPr>
                <w:ilvl w:val="0"/>
                <w:numId w:val="44"/>
              </w:num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Re-present the background session given at the first meeting </w:t>
            </w:r>
          </w:p>
        </w:tc>
        <w:tc>
          <w:tcPr>
            <w:tcW w:w="2506" w:type="dxa"/>
            <w:vAlign w:val="center"/>
          </w:tcPr>
          <w:p w:rsidR="005F78D7" w:rsidRPr="005374E9" w:rsidRDefault="005F78D7" w:rsidP="00E72615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 Pienaar</w:t>
            </w:r>
          </w:p>
        </w:tc>
        <w:tc>
          <w:tcPr>
            <w:tcW w:w="2981" w:type="dxa"/>
            <w:vAlign w:val="center"/>
          </w:tcPr>
          <w:p w:rsidR="005F78D7" w:rsidRPr="005F78D7" w:rsidRDefault="005F78D7" w:rsidP="005F78D7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June</w:t>
            </w:r>
            <w:r w:rsidRPr="005F78D7">
              <w:rPr>
                <w:rFonts w:asciiTheme="minorHAnsi" w:hAnsiTheme="minorHAnsi" w:cstheme="minorHAnsi"/>
                <w:sz w:val="22"/>
                <w:szCs w:val="22"/>
              </w:rPr>
              <w:t xml:space="preserve"> 2014</w:t>
            </w:r>
          </w:p>
        </w:tc>
      </w:tr>
    </w:tbl>
    <w:p w:rsidR="005F78D7" w:rsidRPr="005F78D7" w:rsidRDefault="005F78D7" w:rsidP="005F78D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B1A16" w:rsidRPr="005374E9" w:rsidRDefault="009B1A16" w:rsidP="009B1A16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9B1A16" w:rsidRPr="005374E9" w:rsidRDefault="009B1A16" w:rsidP="009B1A16">
      <w:pPr>
        <w:pStyle w:val="ListParagraph"/>
        <w:numPr>
          <w:ilvl w:val="0"/>
          <w:numId w:val="23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Date of next meeting</w:t>
      </w:r>
    </w:p>
    <w:p w:rsidR="009B1A16" w:rsidRDefault="009B1A16" w:rsidP="00FB2ED5">
      <w:pPr>
        <w:pStyle w:val="ListParagraph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:rsidR="00F4542C" w:rsidRPr="005374E9" w:rsidRDefault="007E5258" w:rsidP="00FB2ED5">
      <w:pPr>
        <w:pStyle w:val="ListParagraph"/>
        <w:ind w:left="0"/>
        <w:jc w:val="both"/>
        <w:rPr>
          <w:rFonts w:asciiTheme="minorHAnsi" w:hAnsiTheme="minorHAnsi" w:cstheme="minorHAnsi"/>
          <w:color w:val="000000"/>
          <w:sz w:val="22"/>
          <w:szCs w:val="22"/>
          <w:lang w:val="en-ZA"/>
        </w:rPr>
      </w:pPr>
      <w:r w:rsidRPr="005374E9">
        <w:rPr>
          <w:rFonts w:asciiTheme="minorHAnsi" w:hAnsiTheme="minorHAnsi" w:cstheme="minorHAnsi"/>
          <w:sz w:val="22"/>
          <w:szCs w:val="22"/>
        </w:rPr>
        <w:t>T</w:t>
      </w:r>
      <w:r w:rsidR="00B14D7B" w:rsidRPr="005374E9">
        <w:rPr>
          <w:rFonts w:asciiTheme="minorHAnsi" w:hAnsiTheme="minorHAnsi" w:cstheme="minorHAnsi"/>
          <w:sz w:val="22"/>
          <w:szCs w:val="22"/>
        </w:rPr>
        <w:t>he next meeting will be held: 1</w:t>
      </w:r>
      <w:r w:rsidR="009B1A16">
        <w:rPr>
          <w:rFonts w:asciiTheme="minorHAnsi" w:hAnsiTheme="minorHAnsi" w:cstheme="minorHAnsi"/>
          <w:sz w:val="22"/>
          <w:szCs w:val="22"/>
        </w:rPr>
        <w:t>0</w:t>
      </w:r>
      <w:r w:rsidR="00B14D7B" w:rsidRPr="005374E9">
        <w:rPr>
          <w:rFonts w:asciiTheme="minorHAnsi" w:hAnsiTheme="minorHAnsi" w:cstheme="minorHAnsi"/>
          <w:sz w:val="22"/>
          <w:szCs w:val="22"/>
        </w:rPr>
        <w:t xml:space="preserve"> </w:t>
      </w:r>
      <w:r w:rsidR="009B1A16">
        <w:rPr>
          <w:rFonts w:asciiTheme="minorHAnsi" w:hAnsiTheme="minorHAnsi" w:cstheme="minorHAnsi"/>
          <w:sz w:val="22"/>
          <w:szCs w:val="22"/>
        </w:rPr>
        <w:t>June</w:t>
      </w:r>
      <w:r w:rsidRPr="005374E9">
        <w:rPr>
          <w:rFonts w:asciiTheme="minorHAnsi" w:hAnsiTheme="minorHAnsi" w:cstheme="minorHAnsi"/>
          <w:sz w:val="22"/>
          <w:szCs w:val="22"/>
        </w:rPr>
        <w:t xml:space="preserve"> 2014 </w:t>
      </w:r>
      <w:r w:rsidR="00D90644" w:rsidRPr="005374E9">
        <w:rPr>
          <w:rFonts w:asciiTheme="minorHAnsi" w:hAnsiTheme="minorHAnsi" w:cstheme="minorHAnsi"/>
          <w:sz w:val="22"/>
          <w:szCs w:val="22"/>
        </w:rPr>
        <w:t xml:space="preserve">at </w:t>
      </w:r>
      <w:r w:rsidR="00D90644">
        <w:rPr>
          <w:rFonts w:asciiTheme="minorHAnsi" w:hAnsiTheme="minorHAnsi" w:cstheme="minorHAnsi"/>
          <w:sz w:val="22"/>
          <w:szCs w:val="22"/>
        </w:rPr>
        <w:t>Village</w:t>
      </w:r>
      <w:r w:rsidR="000C19C8">
        <w:rPr>
          <w:rFonts w:asciiTheme="minorHAnsi" w:hAnsiTheme="minorHAnsi" w:cstheme="minorHAnsi"/>
          <w:sz w:val="22"/>
          <w:szCs w:val="22"/>
        </w:rPr>
        <w:t xml:space="preserve"> Club, Western Deep Levels</w:t>
      </w:r>
      <w:r w:rsidRPr="005374E9">
        <w:rPr>
          <w:rFonts w:asciiTheme="minorHAnsi" w:hAnsiTheme="minorHAnsi" w:cstheme="minorHAnsi"/>
          <w:sz w:val="22"/>
          <w:szCs w:val="22"/>
        </w:rPr>
        <w:t>.</w:t>
      </w:r>
    </w:p>
    <w:p w:rsidR="00F4542C" w:rsidRPr="005374E9" w:rsidRDefault="00F4542C" w:rsidP="00FB2ED5">
      <w:pPr>
        <w:ind w:left="709"/>
        <w:jc w:val="both"/>
        <w:rPr>
          <w:rFonts w:asciiTheme="minorHAnsi" w:hAnsiTheme="minorHAnsi" w:cstheme="minorHAnsi"/>
          <w:color w:val="000000"/>
          <w:sz w:val="22"/>
          <w:szCs w:val="22"/>
          <w:lang w:val="en-ZA"/>
        </w:rPr>
      </w:pPr>
    </w:p>
    <w:sectPr w:rsidR="00F4542C" w:rsidRPr="005374E9" w:rsidSect="00FD6C98">
      <w:headerReference w:type="even" r:id="rId11"/>
      <w:headerReference w:type="default" r:id="rId12"/>
      <w:footerReference w:type="even" r:id="rId13"/>
      <w:footerReference w:type="default" r:id="rId14"/>
      <w:pgSz w:w="11900" w:h="16840"/>
      <w:pgMar w:top="1134" w:right="1134" w:bottom="1134" w:left="1134" w:header="709" w:footer="8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7C3B" w:rsidRDefault="000F7C3B">
      <w:r>
        <w:separator/>
      </w:r>
    </w:p>
  </w:endnote>
  <w:endnote w:type="continuationSeparator" w:id="0">
    <w:p w:rsidR="000F7C3B" w:rsidRDefault="000F7C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Schoolbook">
    <w:altName w:val="Century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14668"/>
      <w:docPartObj>
        <w:docPartGallery w:val="Page Numbers (Bottom of Page)"/>
        <w:docPartUnique/>
      </w:docPartObj>
    </w:sdtPr>
    <w:sdtEndPr>
      <w:rPr>
        <w:b/>
      </w:rPr>
    </w:sdtEndPr>
    <w:sdtContent>
      <w:p w:rsidR="002A0C8C" w:rsidRPr="00FD6C98" w:rsidRDefault="00F0252A">
        <w:pPr>
          <w:pStyle w:val="Footer"/>
          <w:jc w:val="center"/>
          <w:rPr>
            <w:b/>
          </w:rPr>
        </w:pPr>
        <w:r w:rsidRPr="00FD6C98">
          <w:rPr>
            <w:rFonts w:asciiTheme="minorHAnsi" w:hAnsiTheme="minorHAnsi"/>
            <w:b/>
            <w:sz w:val="22"/>
            <w:szCs w:val="22"/>
          </w:rPr>
          <w:fldChar w:fldCharType="begin"/>
        </w:r>
        <w:r w:rsidR="00ED0F99" w:rsidRPr="00FD6C98">
          <w:rPr>
            <w:rFonts w:asciiTheme="minorHAnsi" w:hAnsiTheme="minorHAnsi"/>
            <w:b/>
            <w:sz w:val="22"/>
            <w:szCs w:val="22"/>
          </w:rPr>
          <w:instrText xml:space="preserve"> PAGE   \* MERGEFORMAT </w:instrText>
        </w:r>
        <w:r w:rsidRPr="00FD6C98">
          <w:rPr>
            <w:rFonts w:asciiTheme="minorHAnsi" w:hAnsiTheme="minorHAnsi"/>
            <w:b/>
            <w:sz w:val="22"/>
            <w:szCs w:val="22"/>
          </w:rPr>
          <w:fldChar w:fldCharType="separate"/>
        </w:r>
        <w:r w:rsidR="00FD6C98">
          <w:rPr>
            <w:rFonts w:asciiTheme="minorHAnsi" w:hAnsiTheme="minorHAnsi"/>
            <w:b/>
            <w:noProof/>
            <w:sz w:val="22"/>
            <w:szCs w:val="22"/>
          </w:rPr>
          <w:t>4</w:t>
        </w:r>
        <w:r w:rsidRPr="00FD6C98">
          <w:rPr>
            <w:rFonts w:asciiTheme="minorHAnsi" w:hAnsiTheme="minorHAnsi"/>
            <w:b/>
            <w:noProof/>
            <w:sz w:val="22"/>
            <w:szCs w:val="22"/>
          </w:rPr>
          <w:fldChar w:fldCharType="end"/>
        </w:r>
      </w:p>
    </w:sdtContent>
  </w:sdt>
  <w:p w:rsidR="002A0C8C" w:rsidRDefault="002A0C8C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hAnsiTheme="minorHAnsi"/>
        <w:sz w:val="22"/>
        <w:szCs w:val="22"/>
      </w:rPr>
      <w:id w:val="23904252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/>
            <w:sz w:val="22"/>
            <w:szCs w:val="22"/>
          </w:rPr>
          <w:id w:val="565050477"/>
          <w:docPartObj>
            <w:docPartGallery w:val="Page Numbers (Top of Page)"/>
            <w:docPartUnique/>
          </w:docPartObj>
        </w:sdtPr>
        <w:sdtContent>
          <w:p w:rsidR="002A0C8C" w:rsidRPr="008E3DEF" w:rsidRDefault="002A0C8C">
            <w:pPr>
              <w:pStyle w:val="Footer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E3DEF">
              <w:rPr>
                <w:rFonts w:asciiTheme="minorHAnsi" w:hAnsiTheme="minorHAnsi"/>
                <w:sz w:val="22"/>
                <w:szCs w:val="22"/>
              </w:rPr>
              <w:t xml:space="preserve">Page </w:t>
            </w:r>
            <w:r w:rsidR="00F0252A" w:rsidRPr="008E3DEF">
              <w:rPr>
                <w:rFonts w:asciiTheme="minorHAnsi" w:hAnsiTheme="minorHAnsi"/>
                <w:b/>
                <w:sz w:val="22"/>
                <w:szCs w:val="22"/>
              </w:rPr>
              <w:fldChar w:fldCharType="begin"/>
            </w:r>
            <w:r w:rsidRPr="008E3DEF">
              <w:rPr>
                <w:rFonts w:asciiTheme="minorHAnsi" w:hAnsiTheme="minorHAnsi"/>
                <w:b/>
                <w:sz w:val="22"/>
                <w:szCs w:val="22"/>
              </w:rPr>
              <w:instrText xml:space="preserve"> PAGE </w:instrText>
            </w:r>
            <w:r w:rsidR="00F0252A" w:rsidRPr="008E3DEF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="000F7C3B">
              <w:rPr>
                <w:rFonts w:asciiTheme="minorHAnsi" w:hAnsiTheme="minorHAnsi"/>
                <w:b/>
                <w:noProof/>
                <w:sz w:val="22"/>
                <w:szCs w:val="22"/>
              </w:rPr>
              <w:t>1</w:t>
            </w:r>
            <w:r w:rsidR="00F0252A" w:rsidRPr="008E3DEF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  <w:r w:rsidRPr="008E3DEF">
              <w:rPr>
                <w:rFonts w:asciiTheme="minorHAnsi" w:hAnsiTheme="minorHAnsi"/>
                <w:sz w:val="22"/>
                <w:szCs w:val="22"/>
              </w:rPr>
              <w:t xml:space="preserve"> of </w:t>
            </w:r>
            <w:r w:rsidR="00F0252A" w:rsidRPr="008E3DEF">
              <w:rPr>
                <w:rFonts w:asciiTheme="minorHAnsi" w:hAnsiTheme="minorHAnsi"/>
                <w:b/>
                <w:sz w:val="22"/>
                <w:szCs w:val="22"/>
              </w:rPr>
              <w:fldChar w:fldCharType="begin"/>
            </w:r>
            <w:r w:rsidRPr="008E3DEF">
              <w:rPr>
                <w:rFonts w:asciiTheme="minorHAnsi" w:hAnsiTheme="minorHAnsi"/>
                <w:b/>
                <w:sz w:val="22"/>
                <w:szCs w:val="22"/>
              </w:rPr>
              <w:instrText xml:space="preserve"> NUMPAGES  </w:instrText>
            </w:r>
            <w:r w:rsidR="00F0252A" w:rsidRPr="008E3DEF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="000F7C3B">
              <w:rPr>
                <w:rFonts w:asciiTheme="minorHAnsi" w:hAnsiTheme="minorHAnsi"/>
                <w:b/>
                <w:noProof/>
                <w:sz w:val="22"/>
                <w:szCs w:val="22"/>
              </w:rPr>
              <w:t>1</w:t>
            </w:r>
            <w:r w:rsidR="00F0252A" w:rsidRPr="008E3DEF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</w:p>
        </w:sdtContent>
      </w:sdt>
    </w:sdtContent>
  </w:sdt>
  <w:p w:rsidR="002A0C8C" w:rsidRDefault="002A0C8C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7C3B" w:rsidRDefault="000F7C3B">
      <w:r>
        <w:separator/>
      </w:r>
    </w:p>
  </w:footnote>
  <w:footnote w:type="continuationSeparator" w:id="0">
    <w:p w:rsidR="000F7C3B" w:rsidRDefault="000F7C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8C" w:rsidRPr="008B6036" w:rsidRDefault="008B6036" w:rsidP="008B6036">
    <w:pPr>
      <w:rPr>
        <w:sz w:val="16"/>
        <w:szCs w:val="16"/>
      </w:rPr>
    </w:pPr>
    <w:r w:rsidRPr="00401069">
      <w:rPr>
        <w:i/>
        <w:sz w:val="22"/>
        <w:szCs w:val="22"/>
      </w:rPr>
      <w:t>Draft Note SLP Interest Group</w:t>
    </w:r>
    <w:r>
      <w:rPr>
        <w:i/>
        <w:sz w:val="22"/>
        <w:szCs w:val="22"/>
      </w:rPr>
      <w:t xml:space="preserve"> meeting minutes: </w:t>
    </w:r>
    <w:r w:rsidRPr="00401069">
      <w:rPr>
        <w:i/>
        <w:sz w:val="22"/>
        <w:szCs w:val="22"/>
      </w:rPr>
      <w:t xml:space="preserve"> 15-04-14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8C" w:rsidRPr="00401069" w:rsidRDefault="002A0C8C" w:rsidP="00B87AF8">
    <w:pPr>
      <w:rPr>
        <w:sz w:val="16"/>
        <w:szCs w:val="16"/>
      </w:rPr>
    </w:pPr>
    <w:r w:rsidRPr="00401069">
      <w:rPr>
        <w:i/>
        <w:sz w:val="22"/>
        <w:szCs w:val="22"/>
      </w:rPr>
      <w:t xml:space="preserve">Draft Note </w:t>
    </w:r>
    <w:r w:rsidR="00401069" w:rsidRPr="00401069">
      <w:rPr>
        <w:i/>
        <w:sz w:val="22"/>
        <w:szCs w:val="22"/>
      </w:rPr>
      <w:t>SLP Interest Group</w:t>
    </w:r>
    <w:r w:rsidR="008925F4">
      <w:rPr>
        <w:i/>
        <w:sz w:val="22"/>
        <w:szCs w:val="22"/>
      </w:rPr>
      <w:t xml:space="preserve"> meeting minutes: </w:t>
    </w:r>
    <w:r w:rsidR="00401069" w:rsidRPr="00401069">
      <w:rPr>
        <w:i/>
        <w:sz w:val="22"/>
        <w:szCs w:val="22"/>
      </w:rPr>
      <w:t xml:space="preserve"> </w:t>
    </w:r>
    <w:r w:rsidR="00FE18C4">
      <w:rPr>
        <w:i/>
        <w:sz w:val="22"/>
        <w:szCs w:val="22"/>
      </w:rPr>
      <w:t>13</w:t>
    </w:r>
    <w:r w:rsidR="00401069" w:rsidRPr="00401069">
      <w:rPr>
        <w:i/>
        <w:sz w:val="22"/>
        <w:szCs w:val="22"/>
      </w:rPr>
      <w:t>-0</w:t>
    </w:r>
    <w:r w:rsidR="00FE18C4">
      <w:rPr>
        <w:i/>
        <w:sz w:val="22"/>
        <w:szCs w:val="22"/>
      </w:rPr>
      <w:t>5</w:t>
    </w:r>
    <w:r w:rsidR="00401069" w:rsidRPr="00401069">
      <w:rPr>
        <w:i/>
        <w:sz w:val="22"/>
        <w:szCs w:val="22"/>
      </w:rPr>
      <w:t>-14</w:t>
    </w:r>
  </w:p>
  <w:p w:rsidR="002A0C8C" w:rsidRDefault="002A0C8C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700BA"/>
    <w:multiLevelType w:val="hybridMultilevel"/>
    <w:tmpl w:val="1BC2408E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9E4B65"/>
    <w:multiLevelType w:val="hybridMultilevel"/>
    <w:tmpl w:val="506483F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1D78CF"/>
    <w:multiLevelType w:val="multilevel"/>
    <w:tmpl w:val="04581D18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086A0540"/>
    <w:multiLevelType w:val="hybridMultilevel"/>
    <w:tmpl w:val="7FF45BA0"/>
    <w:lvl w:ilvl="0" w:tplc="5ED44CB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0F3BBD"/>
    <w:multiLevelType w:val="hybridMultilevel"/>
    <w:tmpl w:val="0728FA9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A97066A"/>
    <w:multiLevelType w:val="hybridMultilevel"/>
    <w:tmpl w:val="8E945386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02E67C4"/>
    <w:multiLevelType w:val="hybridMultilevel"/>
    <w:tmpl w:val="163A311E"/>
    <w:lvl w:ilvl="0" w:tplc="BB74CD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5D210E"/>
    <w:multiLevelType w:val="multilevel"/>
    <w:tmpl w:val="8A2A074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38F0A27"/>
    <w:multiLevelType w:val="hybridMultilevel"/>
    <w:tmpl w:val="F740F672"/>
    <w:lvl w:ilvl="0" w:tplc="1C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9">
    <w:nsid w:val="18AD4789"/>
    <w:multiLevelType w:val="hybridMultilevel"/>
    <w:tmpl w:val="2396A4D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363BFC"/>
    <w:multiLevelType w:val="multilevel"/>
    <w:tmpl w:val="16A0494C"/>
    <w:lvl w:ilvl="0">
      <w:start w:val="1"/>
      <w:numFmt w:val="decimal"/>
      <w:pStyle w:val="LetterMultipleL1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sz w:val="22"/>
      </w:rPr>
    </w:lvl>
    <w:lvl w:ilvl="1">
      <w:start w:val="1"/>
      <w:numFmt w:val="decimal"/>
      <w:pStyle w:val="LetterMultipleL2"/>
      <w:lvlText w:val="%1.%2"/>
      <w:lvlJc w:val="left"/>
      <w:pPr>
        <w:tabs>
          <w:tab w:val="num" w:pos="1440"/>
        </w:tabs>
        <w:ind w:left="1440" w:hanging="1440"/>
      </w:pPr>
      <w:rPr>
        <w:rFonts w:ascii="Arial" w:hAnsi="Arial" w:hint="default"/>
        <w:sz w:val="22"/>
      </w:rPr>
    </w:lvl>
    <w:lvl w:ilvl="2">
      <w:start w:val="1"/>
      <w:numFmt w:val="decimal"/>
      <w:pStyle w:val="LetterMultipleL3"/>
      <w:lvlText w:val="%1.%2.%3"/>
      <w:lvlJc w:val="left"/>
      <w:pPr>
        <w:tabs>
          <w:tab w:val="num" w:pos="2160"/>
        </w:tabs>
        <w:ind w:left="2160" w:hanging="2160"/>
      </w:pPr>
      <w:rPr>
        <w:rFonts w:ascii="Arial" w:hAnsi="Arial" w:hint="default"/>
        <w:sz w:val="22"/>
      </w:rPr>
    </w:lvl>
    <w:lvl w:ilvl="3">
      <w:start w:val="1"/>
      <w:numFmt w:val="decimal"/>
      <w:pStyle w:val="LetterMultipleL4"/>
      <w:lvlText w:val="%1.%2.%3.%4"/>
      <w:lvlJc w:val="left"/>
      <w:pPr>
        <w:tabs>
          <w:tab w:val="num" w:pos="2880"/>
        </w:tabs>
        <w:ind w:left="2880" w:hanging="2880"/>
      </w:pPr>
      <w:rPr>
        <w:rFonts w:ascii="Arial" w:hAnsi="Arial" w:hint="default"/>
        <w:sz w:val="22"/>
      </w:rPr>
    </w:lvl>
    <w:lvl w:ilvl="4">
      <w:start w:val="1"/>
      <w:numFmt w:val="decimal"/>
      <w:pStyle w:val="LetterMultipleL5"/>
      <w:lvlText w:val="%1.%2.%3.%4.%5"/>
      <w:lvlJc w:val="left"/>
      <w:pPr>
        <w:tabs>
          <w:tab w:val="num" w:pos="3600"/>
        </w:tabs>
        <w:ind w:left="3600" w:hanging="3600"/>
      </w:pPr>
      <w:rPr>
        <w:rFonts w:ascii="Arial" w:hAnsi="Arial" w:hint="default"/>
        <w:sz w:val="22"/>
      </w:rPr>
    </w:lvl>
    <w:lvl w:ilvl="5">
      <w:start w:val="1"/>
      <w:numFmt w:val="decimal"/>
      <w:pStyle w:val="LetterMultipleL6"/>
      <w:lvlText w:val="%1.%2.%3.%4.%5.%6"/>
      <w:lvlJc w:val="left"/>
      <w:pPr>
        <w:tabs>
          <w:tab w:val="num" w:pos="4321"/>
        </w:tabs>
        <w:ind w:left="4321" w:hanging="4321"/>
      </w:pPr>
      <w:rPr>
        <w:rFonts w:ascii="Arial" w:hAnsi="Arial"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5041"/>
        </w:tabs>
        <w:ind w:left="5041" w:hanging="5041"/>
      </w:pPr>
      <w:rPr>
        <w:rFonts w:ascii="Arial" w:hAnsi="Arial"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5761"/>
        </w:tabs>
        <w:ind w:left="5761" w:hanging="576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481"/>
        </w:tabs>
        <w:ind w:left="6481" w:hanging="6481"/>
      </w:pPr>
      <w:rPr>
        <w:rFonts w:hint="default"/>
      </w:rPr>
    </w:lvl>
  </w:abstractNum>
  <w:abstractNum w:abstractNumId="11">
    <w:nsid w:val="1B640E3F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>
    <w:nsid w:val="21C37AEB"/>
    <w:multiLevelType w:val="hybridMultilevel"/>
    <w:tmpl w:val="ACFCB8E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D53065"/>
    <w:multiLevelType w:val="hybridMultilevel"/>
    <w:tmpl w:val="40A687B4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83D5390"/>
    <w:multiLevelType w:val="hybridMultilevel"/>
    <w:tmpl w:val="7FF45BA0"/>
    <w:lvl w:ilvl="0" w:tplc="5ED44CB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AED7CE7"/>
    <w:multiLevelType w:val="hybridMultilevel"/>
    <w:tmpl w:val="148800C8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B593A59"/>
    <w:multiLevelType w:val="hybridMultilevel"/>
    <w:tmpl w:val="3C1AFE32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D7A5342"/>
    <w:multiLevelType w:val="hybridMultilevel"/>
    <w:tmpl w:val="ED3E080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5E6853"/>
    <w:multiLevelType w:val="hybridMultilevel"/>
    <w:tmpl w:val="6E9238FC"/>
    <w:lvl w:ilvl="0" w:tplc="E0A2644E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4F3F7B"/>
    <w:multiLevelType w:val="hybridMultilevel"/>
    <w:tmpl w:val="00980B0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270AA5"/>
    <w:multiLevelType w:val="hybridMultilevel"/>
    <w:tmpl w:val="1EEA7FB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70E5768"/>
    <w:multiLevelType w:val="hybridMultilevel"/>
    <w:tmpl w:val="E92A98F2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8846697"/>
    <w:multiLevelType w:val="hybridMultilevel"/>
    <w:tmpl w:val="40FEB53A"/>
    <w:lvl w:ilvl="0" w:tplc="1C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3">
    <w:nsid w:val="3D45346D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4DF738C"/>
    <w:multiLevelType w:val="hybridMultilevel"/>
    <w:tmpl w:val="ED3E080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794FEC"/>
    <w:multiLevelType w:val="hybridMultilevel"/>
    <w:tmpl w:val="B58C453A"/>
    <w:lvl w:ilvl="0" w:tplc="3AB0D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3E73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1EA6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38EE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0A43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4821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9C4F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2041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4AF2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4F0D700D"/>
    <w:multiLevelType w:val="hybridMultilevel"/>
    <w:tmpl w:val="D122B584"/>
    <w:lvl w:ilvl="0" w:tplc="1C09000F">
      <w:start w:val="1"/>
      <w:numFmt w:val="decimal"/>
      <w:lvlText w:val="%1."/>
      <w:lvlJc w:val="left"/>
      <w:pPr>
        <w:ind w:left="1429" w:hanging="360"/>
      </w:pPr>
    </w:lvl>
    <w:lvl w:ilvl="1" w:tplc="1C090019" w:tentative="1">
      <w:start w:val="1"/>
      <w:numFmt w:val="lowerLetter"/>
      <w:lvlText w:val="%2."/>
      <w:lvlJc w:val="left"/>
      <w:pPr>
        <w:ind w:left="2149" w:hanging="360"/>
      </w:pPr>
    </w:lvl>
    <w:lvl w:ilvl="2" w:tplc="1C09001B" w:tentative="1">
      <w:start w:val="1"/>
      <w:numFmt w:val="lowerRoman"/>
      <w:lvlText w:val="%3."/>
      <w:lvlJc w:val="right"/>
      <w:pPr>
        <w:ind w:left="2869" w:hanging="180"/>
      </w:pPr>
    </w:lvl>
    <w:lvl w:ilvl="3" w:tplc="1C09000F" w:tentative="1">
      <w:start w:val="1"/>
      <w:numFmt w:val="decimal"/>
      <w:lvlText w:val="%4."/>
      <w:lvlJc w:val="left"/>
      <w:pPr>
        <w:ind w:left="3589" w:hanging="360"/>
      </w:pPr>
    </w:lvl>
    <w:lvl w:ilvl="4" w:tplc="1C090019" w:tentative="1">
      <w:start w:val="1"/>
      <w:numFmt w:val="lowerLetter"/>
      <w:lvlText w:val="%5."/>
      <w:lvlJc w:val="left"/>
      <w:pPr>
        <w:ind w:left="4309" w:hanging="360"/>
      </w:pPr>
    </w:lvl>
    <w:lvl w:ilvl="5" w:tplc="1C09001B" w:tentative="1">
      <w:start w:val="1"/>
      <w:numFmt w:val="lowerRoman"/>
      <w:lvlText w:val="%6."/>
      <w:lvlJc w:val="right"/>
      <w:pPr>
        <w:ind w:left="5029" w:hanging="180"/>
      </w:pPr>
    </w:lvl>
    <w:lvl w:ilvl="6" w:tplc="1C09000F" w:tentative="1">
      <w:start w:val="1"/>
      <w:numFmt w:val="decimal"/>
      <w:lvlText w:val="%7."/>
      <w:lvlJc w:val="left"/>
      <w:pPr>
        <w:ind w:left="5749" w:hanging="360"/>
      </w:pPr>
    </w:lvl>
    <w:lvl w:ilvl="7" w:tplc="1C090019" w:tentative="1">
      <w:start w:val="1"/>
      <w:numFmt w:val="lowerLetter"/>
      <w:lvlText w:val="%8."/>
      <w:lvlJc w:val="left"/>
      <w:pPr>
        <w:ind w:left="6469" w:hanging="360"/>
      </w:pPr>
    </w:lvl>
    <w:lvl w:ilvl="8" w:tplc="1C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4F633FDF"/>
    <w:multiLevelType w:val="hybridMultilevel"/>
    <w:tmpl w:val="3662A324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FDE4E8C"/>
    <w:multiLevelType w:val="hybridMultilevel"/>
    <w:tmpl w:val="30B27A38"/>
    <w:lvl w:ilvl="0" w:tplc="1C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9">
    <w:nsid w:val="50800E16"/>
    <w:multiLevelType w:val="hybridMultilevel"/>
    <w:tmpl w:val="34D2B92C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4D958DA"/>
    <w:multiLevelType w:val="hybridMultilevel"/>
    <w:tmpl w:val="894210C0"/>
    <w:lvl w:ilvl="0" w:tplc="DCE037E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87A0E3F"/>
    <w:multiLevelType w:val="hybridMultilevel"/>
    <w:tmpl w:val="6FE07B22"/>
    <w:lvl w:ilvl="0" w:tplc="5DF29D6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96769C9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11627B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288AAB0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3F8667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2E0D77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BF037A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F1C4A4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0BED42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32">
    <w:nsid w:val="58CD05B7"/>
    <w:multiLevelType w:val="hybridMultilevel"/>
    <w:tmpl w:val="985228F6"/>
    <w:lvl w:ilvl="0" w:tplc="E0A2644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AE7ABE"/>
    <w:multiLevelType w:val="hybridMultilevel"/>
    <w:tmpl w:val="1DBAC224"/>
    <w:lvl w:ilvl="0" w:tplc="B36A55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1183188"/>
    <w:multiLevelType w:val="hybridMultilevel"/>
    <w:tmpl w:val="8084C70C"/>
    <w:lvl w:ilvl="0" w:tplc="1C09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82" w:hanging="360"/>
      </w:pPr>
    </w:lvl>
    <w:lvl w:ilvl="2" w:tplc="1C09001B" w:tentative="1">
      <w:start w:val="1"/>
      <w:numFmt w:val="lowerRoman"/>
      <w:lvlText w:val="%3."/>
      <w:lvlJc w:val="right"/>
      <w:pPr>
        <w:ind w:left="2302" w:hanging="180"/>
      </w:pPr>
    </w:lvl>
    <w:lvl w:ilvl="3" w:tplc="1C09000F" w:tentative="1">
      <w:start w:val="1"/>
      <w:numFmt w:val="decimal"/>
      <w:lvlText w:val="%4."/>
      <w:lvlJc w:val="left"/>
      <w:pPr>
        <w:ind w:left="3022" w:hanging="360"/>
      </w:pPr>
    </w:lvl>
    <w:lvl w:ilvl="4" w:tplc="1C090019" w:tentative="1">
      <w:start w:val="1"/>
      <w:numFmt w:val="lowerLetter"/>
      <w:lvlText w:val="%5."/>
      <w:lvlJc w:val="left"/>
      <w:pPr>
        <w:ind w:left="3742" w:hanging="360"/>
      </w:pPr>
    </w:lvl>
    <w:lvl w:ilvl="5" w:tplc="1C09001B" w:tentative="1">
      <w:start w:val="1"/>
      <w:numFmt w:val="lowerRoman"/>
      <w:lvlText w:val="%6."/>
      <w:lvlJc w:val="right"/>
      <w:pPr>
        <w:ind w:left="4462" w:hanging="180"/>
      </w:pPr>
    </w:lvl>
    <w:lvl w:ilvl="6" w:tplc="1C09000F" w:tentative="1">
      <w:start w:val="1"/>
      <w:numFmt w:val="decimal"/>
      <w:lvlText w:val="%7."/>
      <w:lvlJc w:val="left"/>
      <w:pPr>
        <w:ind w:left="5182" w:hanging="360"/>
      </w:pPr>
    </w:lvl>
    <w:lvl w:ilvl="7" w:tplc="1C090019" w:tentative="1">
      <w:start w:val="1"/>
      <w:numFmt w:val="lowerLetter"/>
      <w:lvlText w:val="%8."/>
      <w:lvlJc w:val="left"/>
      <w:pPr>
        <w:ind w:left="5902" w:hanging="360"/>
      </w:pPr>
    </w:lvl>
    <w:lvl w:ilvl="8" w:tplc="1C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>
    <w:nsid w:val="65234722"/>
    <w:multiLevelType w:val="hybridMultilevel"/>
    <w:tmpl w:val="36C2223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F942EF"/>
    <w:multiLevelType w:val="hybridMultilevel"/>
    <w:tmpl w:val="2ED4CF44"/>
    <w:lvl w:ilvl="0" w:tplc="BC327C7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B566C6"/>
    <w:multiLevelType w:val="multilevel"/>
    <w:tmpl w:val="7888676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>
    <w:nsid w:val="69094193"/>
    <w:multiLevelType w:val="hybridMultilevel"/>
    <w:tmpl w:val="D7DA5114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BC107DF"/>
    <w:multiLevelType w:val="hybridMultilevel"/>
    <w:tmpl w:val="6E9238FC"/>
    <w:lvl w:ilvl="0" w:tplc="E0A2644E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557346"/>
    <w:multiLevelType w:val="hybridMultilevel"/>
    <w:tmpl w:val="AF34EC0E"/>
    <w:lvl w:ilvl="0" w:tplc="D9D8E4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C327C70">
      <w:start w:val="7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0706CA"/>
    <w:multiLevelType w:val="hybridMultilevel"/>
    <w:tmpl w:val="9EC68E6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013895"/>
    <w:multiLevelType w:val="hybridMultilevel"/>
    <w:tmpl w:val="E34A2C18"/>
    <w:lvl w:ilvl="0" w:tplc="1C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3">
    <w:nsid w:val="7F8615AC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11"/>
  </w:num>
  <w:num w:numId="3">
    <w:abstractNumId w:val="40"/>
  </w:num>
  <w:num w:numId="4">
    <w:abstractNumId w:val="21"/>
  </w:num>
  <w:num w:numId="5">
    <w:abstractNumId w:val="15"/>
  </w:num>
  <w:num w:numId="6">
    <w:abstractNumId w:val="4"/>
  </w:num>
  <w:num w:numId="7">
    <w:abstractNumId w:val="33"/>
  </w:num>
  <w:num w:numId="8">
    <w:abstractNumId w:val="14"/>
  </w:num>
  <w:num w:numId="9">
    <w:abstractNumId w:val="41"/>
  </w:num>
  <w:num w:numId="10">
    <w:abstractNumId w:val="34"/>
  </w:num>
  <w:num w:numId="11">
    <w:abstractNumId w:val="12"/>
  </w:num>
  <w:num w:numId="12">
    <w:abstractNumId w:val="42"/>
  </w:num>
  <w:num w:numId="13">
    <w:abstractNumId w:val="25"/>
  </w:num>
  <w:num w:numId="14">
    <w:abstractNumId w:val="19"/>
  </w:num>
  <w:num w:numId="15">
    <w:abstractNumId w:val="7"/>
  </w:num>
  <w:num w:numId="16">
    <w:abstractNumId w:val="2"/>
  </w:num>
  <w:num w:numId="17">
    <w:abstractNumId w:val="17"/>
  </w:num>
  <w:num w:numId="18">
    <w:abstractNumId w:val="24"/>
  </w:num>
  <w:num w:numId="19">
    <w:abstractNumId w:val="6"/>
  </w:num>
  <w:num w:numId="20">
    <w:abstractNumId w:val="36"/>
  </w:num>
  <w:num w:numId="21">
    <w:abstractNumId w:val="35"/>
  </w:num>
  <w:num w:numId="22">
    <w:abstractNumId w:val="9"/>
  </w:num>
  <w:num w:numId="23">
    <w:abstractNumId w:val="43"/>
  </w:num>
  <w:num w:numId="24">
    <w:abstractNumId w:val="26"/>
  </w:num>
  <w:num w:numId="25">
    <w:abstractNumId w:val="27"/>
  </w:num>
  <w:num w:numId="26">
    <w:abstractNumId w:val="29"/>
  </w:num>
  <w:num w:numId="27">
    <w:abstractNumId w:val="16"/>
  </w:num>
  <w:num w:numId="28">
    <w:abstractNumId w:val="1"/>
  </w:num>
  <w:num w:numId="29">
    <w:abstractNumId w:val="13"/>
  </w:num>
  <w:num w:numId="30">
    <w:abstractNumId w:val="5"/>
  </w:num>
  <w:num w:numId="31">
    <w:abstractNumId w:val="38"/>
  </w:num>
  <w:num w:numId="32">
    <w:abstractNumId w:val="0"/>
  </w:num>
  <w:num w:numId="33">
    <w:abstractNumId w:val="3"/>
  </w:num>
  <w:num w:numId="34">
    <w:abstractNumId w:val="28"/>
  </w:num>
  <w:num w:numId="35">
    <w:abstractNumId w:val="8"/>
  </w:num>
  <w:num w:numId="36">
    <w:abstractNumId w:val="22"/>
  </w:num>
  <w:num w:numId="37">
    <w:abstractNumId w:val="31"/>
  </w:num>
  <w:num w:numId="3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3"/>
  </w:num>
  <w:num w:numId="41">
    <w:abstractNumId w:val="37"/>
  </w:num>
  <w:num w:numId="42">
    <w:abstractNumId w:val="39"/>
  </w:num>
  <w:num w:numId="43">
    <w:abstractNumId w:val="18"/>
  </w:num>
  <w:num w:numId="44">
    <w:abstractNumId w:val="20"/>
  </w:num>
  <w:num w:numId="45">
    <w:abstractNumId w:val="32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bordersDoNotSurroundHeader/>
  <w:bordersDoNotSurroundFooter/>
  <w:attachedTemplate r:id="rId1"/>
  <w:stylePaneFormatFilter w:val="2801"/>
  <w:defaultTabStop w:val="720"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savePreviewPicture/>
  <w:doNotValidateAgainstSchema/>
  <w:doNotDemarcateInvalidXml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F2867"/>
    <w:rsid w:val="00004CE0"/>
    <w:rsid w:val="00012310"/>
    <w:rsid w:val="00014701"/>
    <w:rsid w:val="0001633B"/>
    <w:rsid w:val="00017829"/>
    <w:rsid w:val="00021EA7"/>
    <w:rsid w:val="000229DB"/>
    <w:rsid w:val="00022C71"/>
    <w:rsid w:val="00024ABB"/>
    <w:rsid w:val="00024E4C"/>
    <w:rsid w:val="00026936"/>
    <w:rsid w:val="00026D20"/>
    <w:rsid w:val="00031E81"/>
    <w:rsid w:val="000348B1"/>
    <w:rsid w:val="000352F8"/>
    <w:rsid w:val="00036443"/>
    <w:rsid w:val="00037B34"/>
    <w:rsid w:val="00044AF5"/>
    <w:rsid w:val="00045B46"/>
    <w:rsid w:val="00046284"/>
    <w:rsid w:val="0005261A"/>
    <w:rsid w:val="0005293D"/>
    <w:rsid w:val="00052A8A"/>
    <w:rsid w:val="0005378B"/>
    <w:rsid w:val="00054B6A"/>
    <w:rsid w:val="000550CB"/>
    <w:rsid w:val="00056ED9"/>
    <w:rsid w:val="000574CF"/>
    <w:rsid w:val="00057B7D"/>
    <w:rsid w:val="00060D68"/>
    <w:rsid w:val="00061D8D"/>
    <w:rsid w:val="000657B1"/>
    <w:rsid w:val="00066EA4"/>
    <w:rsid w:val="00073F40"/>
    <w:rsid w:val="00077813"/>
    <w:rsid w:val="000819CF"/>
    <w:rsid w:val="00085007"/>
    <w:rsid w:val="00085986"/>
    <w:rsid w:val="000904CD"/>
    <w:rsid w:val="00091040"/>
    <w:rsid w:val="000919D5"/>
    <w:rsid w:val="00091D53"/>
    <w:rsid w:val="000A7920"/>
    <w:rsid w:val="000B1786"/>
    <w:rsid w:val="000B22A1"/>
    <w:rsid w:val="000B31CE"/>
    <w:rsid w:val="000B7D5C"/>
    <w:rsid w:val="000C19C8"/>
    <w:rsid w:val="000C3D73"/>
    <w:rsid w:val="000C60B0"/>
    <w:rsid w:val="000C7B09"/>
    <w:rsid w:val="000D0138"/>
    <w:rsid w:val="000D182C"/>
    <w:rsid w:val="000D25D5"/>
    <w:rsid w:val="000D48E5"/>
    <w:rsid w:val="000D6FCC"/>
    <w:rsid w:val="000D71D2"/>
    <w:rsid w:val="000E01E4"/>
    <w:rsid w:val="000E4705"/>
    <w:rsid w:val="000F08CA"/>
    <w:rsid w:val="000F1F99"/>
    <w:rsid w:val="000F299C"/>
    <w:rsid w:val="000F73CC"/>
    <w:rsid w:val="000F7B45"/>
    <w:rsid w:val="000F7C3B"/>
    <w:rsid w:val="00100B34"/>
    <w:rsid w:val="00102EB3"/>
    <w:rsid w:val="001060AE"/>
    <w:rsid w:val="00106912"/>
    <w:rsid w:val="00106B8F"/>
    <w:rsid w:val="00111883"/>
    <w:rsid w:val="00112ACA"/>
    <w:rsid w:val="00114E20"/>
    <w:rsid w:val="0011527F"/>
    <w:rsid w:val="001161BF"/>
    <w:rsid w:val="00117131"/>
    <w:rsid w:val="00127477"/>
    <w:rsid w:val="00131B22"/>
    <w:rsid w:val="00132563"/>
    <w:rsid w:val="00133A5D"/>
    <w:rsid w:val="001362A5"/>
    <w:rsid w:val="00141B00"/>
    <w:rsid w:val="00141E4B"/>
    <w:rsid w:val="00147EC7"/>
    <w:rsid w:val="00150FD7"/>
    <w:rsid w:val="00151753"/>
    <w:rsid w:val="00153042"/>
    <w:rsid w:val="00156724"/>
    <w:rsid w:val="00156D4E"/>
    <w:rsid w:val="0016002B"/>
    <w:rsid w:val="001600CD"/>
    <w:rsid w:val="00165338"/>
    <w:rsid w:val="0017595B"/>
    <w:rsid w:val="0017647E"/>
    <w:rsid w:val="001775DE"/>
    <w:rsid w:val="001779E3"/>
    <w:rsid w:val="00180088"/>
    <w:rsid w:val="00183CA4"/>
    <w:rsid w:val="00187846"/>
    <w:rsid w:val="00187B36"/>
    <w:rsid w:val="00187C02"/>
    <w:rsid w:val="001951BA"/>
    <w:rsid w:val="001A1C56"/>
    <w:rsid w:val="001A4E77"/>
    <w:rsid w:val="001A50B8"/>
    <w:rsid w:val="001A781C"/>
    <w:rsid w:val="001B5BBB"/>
    <w:rsid w:val="001C0A7C"/>
    <w:rsid w:val="001C2E0E"/>
    <w:rsid w:val="001C3442"/>
    <w:rsid w:val="001C5A04"/>
    <w:rsid w:val="001C5CD2"/>
    <w:rsid w:val="001C5EE0"/>
    <w:rsid w:val="001D07A4"/>
    <w:rsid w:val="001D6239"/>
    <w:rsid w:val="001D750F"/>
    <w:rsid w:val="001E05F9"/>
    <w:rsid w:val="001E2452"/>
    <w:rsid w:val="001E4782"/>
    <w:rsid w:val="001E755E"/>
    <w:rsid w:val="001F1A48"/>
    <w:rsid w:val="001F2867"/>
    <w:rsid w:val="001F3188"/>
    <w:rsid w:val="001F3753"/>
    <w:rsid w:val="001F553C"/>
    <w:rsid w:val="00205B93"/>
    <w:rsid w:val="00206348"/>
    <w:rsid w:val="00206A81"/>
    <w:rsid w:val="00207308"/>
    <w:rsid w:val="00211852"/>
    <w:rsid w:val="00211D8E"/>
    <w:rsid w:val="002136AD"/>
    <w:rsid w:val="0021491F"/>
    <w:rsid w:val="002156D0"/>
    <w:rsid w:val="00220465"/>
    <w:rsid w:val="0022341D"/>
    <w:rsid w:val="00223B7E"/>
    <w:rsid w:val="00225DAD"/>
    <w:rsid w:val="00235EFC"/>
    <w:rsid w:val="00243531"/>
    <w:rsid w:val="00247551"/>
    <w:rsid w:val="002479C8"/>
    <w:rsid w:val="002511E5"/>
    <w:rsid w:val="00251E31"/>
    <w:rsid w:val="00252075"/>
    <w:rsid w:val="00256B68"/>
    <w:rsid w:val="00262626"/>
    <w:rsid w:val="00262EDD"/>
    <w:rsid w:val="0026367C"/>
    <w:rsid w:val="00263C2D"/>
    <w:rsid w:val="002641CC"/>
    <w:rsid w:val="002725A8"/>
    <w:rsid w:val="0027303F"/>
    <w:rsid w:val="0027340D"/>
    <w:rsid w:val="00275CA8"/>
    <w:rsid w:val="00276CF0"/>
    <w:rsid w:val="00276EA9"/>
    <w:rsid w:val="002807A2"/>
    <w:rsid w:val="00280F31"/>
    <w:rsid w:val="002820A3"/>
    <w:rsid w:val="0028469E"/>
    <w:rsid w:val="00290504"/>
    <w:rsid w:val="00291171"/>
    <w:rsid w:val="002922ED"/>
    <w:rsid w:val="0029272B"/>
    <w:rsid w:val="00292A30"/>
    <w:rsid w:val="0029373F"/>
    <w:rsid w:val="00295999"/>
    <w:rsid w:val="002A0C8C"/>
    <w:rsid w:val="002A22AD"/>
    <w:rsid w:val="002A6576"/>
    <w:rsid w:val="002A68A3"/>
    <w:rsid w:val="002B068E"/>
    <w:rsid w:val="002B2FBB"/>
    <w:rsid w:val="002B3A3D"/>
    <w:rsid w:val="002B4C2D"/>
    <w:rsid w:val="002B7B52"/>
    <w:rsid w:val="002C0668"/>
    <w:rsid w:val="002C1D07"/>
    <w:rsid w:val="002C2A40"/>
    <w:rsid w:val="002C338B"/>
    <w:rsid w:val="002C59DF"/>
    <w:rsid w:val="002C5AFA"/>
    <w:rsid w:val="002D1BDF"/>
    <w:rsid w:val="002D3C43"/>
    <w:rsid w:val="002D4D87"/>
    <w:rsid w:val="002E01CC"/>
    <w:rsid w:val="002E0F95"/>
    <w:rsid w:val="002E2E3D"/>
    <w:rsid w:val="002E565F"/>
    <w:rsid w:val="002E5B20"/>
    <w:rsid w:val="002E5FC3"/>
    <w:rsid w:val="002E6B99"/>
    <w:rsid w:val="002F0E1A"/>
    <w:rsid w:val="002F649D"/>
    <w:rsid w:val="00300E31"/>
    <w:rsid w:val="00303D2C"/>
    <w:rsid w:val="0030416B"/>
    <w:rsid w:val="0030560C"/>
    <w:rsid w:val="00305919"/>
    <w:rsid w:val="00311127"/>
    <w:rsid w:val="00311EA9"/>
    <w:rsid w:val="00317523"/>
    <w:rsid w:val="003178CC"/>
    <w:rsid w:val="00320C29"/>
    <w:rsid w:val="003223C6"/>
    <w:rsid w:val="00322FE4"/>
    <w:rsid w:val="0032322F"/>
    <w:rsid w:val="00324BF4"/>
    <w:rsid w:val="0032709F"/>
    <w:rsid w:val="00327577"/>
    <w:rsid w:val="00327E0D"/>
    <w:rsid w:val="00330064"/>
    <w:rsid w:val="00331BFC"/>
    <w:rsid w:val="00335698"/>
    <w:rsid w:val="0034095A"/>
    <w:rsid w:val="00340A01"/>
    <w:rsid w:val="003447DB"/>
    <w:rsid w:val="0035047B"/>
    <w:rsid w:val="00352C02"/>
    <w:rsid w:val="00373041"/>
    <w:rsid w:val="00373E18"/>
    <w:rsid w:val="00380F33"/>
    <w:rsid w:val="00381352"/>
    <w:rsid w:val="00381445"/>
    <w:rsid w:val="0038145E"/>
    <w:rsid w:val="00384417"/>
    <w:rsid w:val="003910DA"/>
    <w:rsid w:val="003911B8"/>
    <w:rsid w:val="00393696"/>
    <w:rsid w:val="00396916"/>
    <w:rsid w:val="00397D52"/>
    <w:rsid w:val="003A1CB9"/>
    <w:rsid w:val="003A27E6"/>
    <w:rsid w:val="003A7BF3"/>
    <w:rsid w:val="003A7E00"/>
    <w:rsid w:val="003B1F17"/>
    <w:rsid w:val="003B29EC"/>
    <w:rsid w:val="003B3181"/>
    <w:rsid w:val="003B7667"/>
    <w:rsid w:val="003C14DB"/>
    <w:rsid w:val="003C23D4"/>
    <w:rsid w:val="003C4273"/>
    <w:rsid w:val="003C5387"/>
    <w:rsid w:val="003C73F8"/>
    <w:rsid w:val="003C76E9"/>
    <w:rsid w:val="003D2360"/>
    <w:rsid w:val="003D637C"/>
    <w:rsid w:val="003E3A15"/>
    <w:rsid w:val="003E57AD"/>
    <w:rsid w:val="003E6C85"/>
    <w:rsid w:val="003F061B"/>
    <w:rsid w:val="003F215D"/>
    <w:rsid w:val="003F5D5C"/>
    <w:rsid w:val="003F5DC1"/>
    <w:rsid w:val="003F70B6"/>
    <w:rsid w:val="004006D3"/>
    <w:rsid w:val="00401069"/>
    <w:rsid w:val="00402784"/>
    <w:rsid w:val="004030CC"/>
    <w:rsid w:val="00404FF4"/>
    <w:rsid w:val="00411AFA"/>
    <w:rsid w:val="004126BE"/>
    <w:rsid w:val="00415F18"/>
    <w:rsid w:val="00417588"/>
    <w:rsid w:val="00420919"/>
    <w:rsid w:val="0042116F"/>
    <w:rsid w:val="00425ED9"/>
    <w:rsid w:val="004312D7"/>
    <w:rsid w:val="004312F4"/>
    <w:rsid w:val="0044217F"/>
    <w:rsid w:val="004440D5"/>
    <w:rsid w:val="00446349"/>
    <w:rsid w:val="004467ED"/>
    <w:rsid w:val="00456EC9"/>
    <w:rsid w:val="004601C3"/>
    <w:rsid w:val="00467C24"/>
    <w:rsid w:val="004708FA"/>
    <w:rsid w:val="00474B62"/>
    <w:rsid w:val="0047790F"/>
    <w:rsid w:val="004808CC"/>
    <w:rsid w:val="004818D0"/>
    <w:rsid w:val="00484BA9"/>
    <w:rsid w:val="00486E6F"/>
    <w:rsid w:val="00493FE5"/>
    <w:rsid w:val="004A51A9"/>
    <w:rsid w:val="004B073E"/>
    <w:rsid w:val="004B0896"/>
    <w:rsid w:val="004B1892"/>
    <w:rsid w:val="004B1B0F"/>
    <w:rsid w:val="004B3541"/>
    <w:rsid w:val="004B440E"/>
    <w:rsid w:val="004B7257"/>
    <w:rsid w:val="004C0957"/>
    <w:rsid w:val="004C0E15"/>
    <w:rsid w:val="004C206D"/>
    <w:rsid w:val="004C650D"/>
    <w:rsid w:val="004D0514"/>
    <w:rsid w:val="004D185A"/>
    <w:rsid w:val="004D1DBB"/>
    <w:rsid w:val="004D255F"/>
    <w:rsid w:val="004D37F8"/>
    <w:rsid w:val="004D41CF"/>
    <w:rsid w:val="004D5014"/>
    <w:rsid w:val="004D52C2"/>
    <w:rsid w:val="004E0508"/>
    <w:rsid w:val="004E06DF"/>
    <w:rsid w:val="004E650E"/>
    <w:rsid w:val="004F0B3D"/>
    <w:rsid w:val="004F0FA9"/>
    <w:rsid w:val="004F4755"/>
    <w:rsid w:val="004F53A7"/>
    <w:rsid w:val="004F79A4"/>
    <w:rsid w:val="00502E57"/>
    <w:rsid w:val="00506756"/>
    <w:rsid w:val="0050772F"/>
    <w:rsid w:val="00507A81"/>
    <w:rsid w:val="00507C6C"/>
    <w:rsid w:val="005102DF"/>
    <w:rsid w:val="0051082B"/>
    <w:rsid w:val="00512244"/>
    <w:rsid w:val="00513496"/>
    <w:rsid w:val="005139F8"/>
    <w:rsid w:val="0051537E"/>
    <w:rsid w:val="005158DD"/>
    <w:rsid w:val="00521850"/>
    <w:rsid w:val="0052240F"/>
    <w:rsid w:val="005275F9"/>
    <w:rsid w:val="00531D32"/>
    <w:rsid w:val="005374E9"/>
    <w:rsid w:val="00540741"/>
    <w:rsid w:val="00542FF5"/>
    <w:rsid w:val="0054301E"/>
    <w:rsid w:val="00544AE5"/>
    <w:rsid w:val="005461BB"/>
    <w:rsid w:val="00550373"/>
    <w:rsid w:val="00553B6B"/>
    <w:rsid w:val="00555B34"/>
    <w:rsid w:val="00557B3F"/>
    <w:rsid w:val="00557CCE"/>
    <w:rsid w:val="00557FDC"/>
    <w:rsid w:val="0056211A"/>
    <w:rsid w:val="005651D0"/>
    <w:rsid w:val="0056571D"/>
    <w:rsid w:val="00571FDD"/>
    <w:rsid w:val="0057338C"/>
    <w:rsid w:val="00577B30"/>
    <w:rsid w:val="00580A56"/>
    <w:rsid w:val="00581909"/>
    <w:rsid w:val="005856FA"/>
    <w:rsid w:val="00585BA1"/>
    <w:rsid w:val="00587498"/>
    <w:rsid w:val="00587968"/>
    <w:rsid w:val="00590F4D"/>
    <w:rsid w:val="0059346C"/>
    <w:rsid w:val="005943F1"/>
    <w:rsid w:val="00594C01"/>
    <w:rsid w:val="00596ECF"/>
    <w:rsid w:val="005A435A"/>
    <w:rsid w:val="005A4D3E"/>
    <w:rsid w:val="005A571F"/>
    <w:rsid w:val="005A5C49"/>
    <w:rsid w:val="005A7CCC"/>
    <w:rsid w:val="005B0001"/>
    <w:rsid w:val="005B0846"/>
    <w:rsid w:val="005B128F"/>
    <w:rsid w:val="005B1ED5"/>
    <w:rsid w:val="005C109C"/>
    <w:rsid w:val="005C2E6F"/>
    <w:rsid w:val="005C58A6"/>
    <w:rsid w:val="005D0264"/>
    <w:rsid w:val="005D0A9D"/>
    <w:rsid w:val="005D5F5C"/>
    <w:rsid w:val="005D6353"/>
    <w:rsid w:val="005D7D5C"/>
    <w:rsid w:val="005E56AB"/>
    <w:rsid w:val="005E7BB1"/>
    <w:rsid w:val="005F53A3"/>
    <w:rsid w:val="005F5D1F"/>
    <w:rsid w:val="005F78D7"/>
    <w:rsid w:val="005F7FF2"/>
    <w:rsid w:val="00601017"/>
    <w:rsid w:val="00602670"/>
    <w:rsid w:val="00603539"/>
    <w:rsid w:val="00604FED"/>
    <w:rsid w:val="00606B2E"/>
    <w:rsid w:val="00615A9F"/>
    <w:rsid w:val="00617B7F"/>
    <w:rsid w:val="006204A9"/>
    <w:rsid w:val="006206A1"/>
    <w:rsid w:val="006230B4"/>
    <w:rsid w:val="0063737B"/>
    <w:rsid w:val="00642C28"/>
    <w:rsid w:val="006432BC"/>
    <w:rsid w:val="0065385F"/>
    <w:rsid w:val="0065396B"/>
    <w:rsid w:val="00654DD7"/>
    <w:rsid w:val="00655E2C"/>
    <w:rsid w:val="0066243F"/>
    <w:rsid w:val="0066527D"/>
    <w:rsid w:val="00670F88"/>
    <w:rsid w:val="00676CF0"/>
    <w:rsid w:val="00677AA6"/>
    <w:rsid w:val="00684FDB"/>
    <w:rsid w:val="00685DCE"/>
    <w:rsid w:val="00686838"/>
    <w:rsid w:val="00686C93"/>
    <w:rsid w:val="00691C44"/>
    <w:rsid w:val="00693FF6"/>
    <w:rsid w:val="006A06A6"/>
    <w:rsid w:val="006B1E87"/>
    <w:rsid w:val="006B30D6"/>
    <w:rsid w:val="006B64AB"/>
    <w:rsid w:val="006B64BB"/>
    <w:rsid w:val="006B6EA8"/>
    <w:rsid w:val="006B7945"/>
    <w:rsid w:val="006C0466"/>
    <w:rsid w:val="006C079C"/>
    <w:rsid w:val="006C07A2"/>
    <w:rsid w:val="006C2889"/>
    <w:rsid w:val="006C38D7"/>
    <w:rsid w:val="006D31FE"/>
    <w:rsid w:val="006D3382"/>
    <w:rsid w:val="006D33A2"/>
    <w:rsid w:val="006D4DFE"/>
    <w:rsid w:val="006E02DA"/>
    <w:rsid w:val="006E343A"/>
    <w:rsid w:val="006E4B3E"/>
    <w:rsid w:val="006E56EC"/>
    <w:rsid w:val="006F0444"/>
    <w:rsid w:val="006F18DC"/>
    <w:rsid w:val="006F4EF7"/>
    <w:rsid w:val="007006B0"/>
    <w:rsid w:val="007042C6"/>
    <w:rsid w:val="00705426"/>
    <w:rsid w:val="00705B79"/>
    <w:rsid w:val="00705BD4"/>
    <w:rsid w:val="00706A98"/>
    <w:rsid w:val="00710603"/>
    <w:rsid w:val="00712EF3"/>
    <w:rsid w:val="00713685"/>
    <w:rsid w:val="00716AC7"/>
    <w:rsid w:val="00720DD9"/>
    <w:rsid w:val="00721B81"/>
    <w:rsid w:val="00722299"/>
    <w:rsid w:val="007224C0"/>
    <w:rsid w:val="00722FF0"/>
    <w:rsid w:val="00723040"/>
    <w:rsid w:val="00732D46"/>
    <w:rsid w:val="007331B3"/>
    <w:rsid w:val="00736114"/>
    <w:rsid w:val="00744CC2"/>
    <w:rsid w:val="00744D10"/>
    <w:rsid w:val="00746294"/>
    <w:rsid w:val="0074725D"/>
    <w:rsid w:val="0074745E"/>
    <w:rsid w:val="00750555"/>
    <w:rsid w:val="00751A95"/>
    <w:rsid w:val="00752D2E"/>
    <w:rsid w:val="007562D9"/>
    <w:rsid w:val="00756CAF"/>
    <w:rsid w:val="00757735"/>
    <w:rsid w:val="00757C8C"/>
    <w:rsid w:val="00760275"/>
    <w:rsid w:val="00763D0A"/>
    <w:rsid w:val="007643CE"/>
    <w:rsid w:val="007654F8"/>
    <w:rsid w:val="0077172A"/>
    <w:rsid w:val="00774639"/>
    <w:rsid w:val="00776CE3"/>
    <w:rsid w:val="00777498"/>
    <w:rsid w:val="00782732"/>
    <w:rsid w:val="007828F1"/>
    <w:rsid w:val="0078368F"/>
    <w:rsid w:val="007873FE"/>
    <w:rsid w:val="00787506"/>
    <w:rsid w:val="00790009"/>
    <w:rsid w:val="007908B5"/>
    <w:rsid w:val="00790A4E"/>
    <w:rsid w:val="007920B0"/>
    <w:rsid w:val="007939F6"/>
    <w:rsid w:val="007961A5"/>
    <w:rsid w:val="007A1A05"/>
    <w:rsid w:val="007A2957"/>
    <w:rsid w:val="007A2D60"/>
    <w:rsid w:val="007A34BC"/>
    <w:rsid w:val="007A3C5B"/>
    <w:rsid w:val="007A47CE"/>
    <w:rsid w:val="007A56A9"/>
    <w:rsid w:val="007A790A"/>
    <w:rsid w:val="007B0DB4"/>
    <w:rsid w:val="007B29DC"/>
    <w:rsid w:val="007B3C8E"/>
    <w:rsid w:val="007B5026"/>
    <w:rsid w:val="007D1A34"/>
    <w:rsid w:val="007D2723"/>
    <w:rsid w:val="007D42BA"/>
    <w:rsid w:val="007D4F57"/>
    <w:rsid w:val="007E074A"/>
    <w:rsid w:val="007E20D8"/>
    <w:rsid w:val="007E3233"/>
    <w:rsid w:val="007E5258"/>
    <w:rsid w:val="007E68CD"/>
    <w:rsid w:val="007E7145"/>
    <w:rsid w:val="007F22B3"/>
    <w:rsid w:val="007F6F55"/>
    <w:rsid w:val="00806902"/>
    <w:rsid w:val="00810F9E"/>
    <w:rsid w:val="00813B7D"/>
    <w:rsid w:val="00820628"/>
    <w:rsid w:val="0082146F"/>
    <w:rsid w:val="0082160A"/>
    <w:rsid w:val="00822794"/>
    <w:rsid w:val="008308D5"/>
    <w:rsid w:val="00832B8B"/>
    <w:rsid w:val="008406BC"/>
    <w:rsid w:val="00841243"/>
    <w:rsid w:val="00841DA9"/>
    <w:rsid w:val="008421EC"/>
    <w:rsid w:val="00843F6F"/>
    <w:rsid w:val="0084511B"/>
    <w:rsid w:val="008469E1"/>
    <w:rsid w:val="00851A3B"/>
    <w:rsid w:val="008549FB"/>
    <w:rsid w:val="00854A73"/>
    <w:rsid w:val="00855475"/>
    <w:rsid w:val="00863298"/>
    <w:rsid w:val="0086342A"/>
    <w:rsid w:val="008638F3"/>
    <w:rsid w:val="00863A11"/>
    <w:rsid w:val="00864BF4"/>
    <w:rsid w:val="008658FA"/>
    <w:rsid w:val="00866A50"/>
    <w:rsid w:val="00866D35"/>
    <w:rsid w:val="00873907"/>
    <w:rsid w:val="008745D2"/>
    <w:rsid w:val="008849A3"/>
    <w:rsid w:val="00891C1C"/>
    <w:rsid w:val="008925F4"/>
    <w:rsid w:val="008946D2"/>
    <w:rsid w:val="00897BC5"/>
    <w:rsid w:val="008A16A9"/>
    <w:rsid w:val="008A433B"/>
    <w:rsid w:val="008A4CE8"/>
    <w:rsid w:val="008A6A6C"/>
    <w:rsid w:val="008B572A"/>
    <w:rsid w:val="008B5C30"/>
    <w:rsid w:val="008B6036"/>
    <w:rsid w:val="008C00C3"/>
    <w:rsid w:val="008C30B6"/>
    <w:rsid w:val="008C72C2"/>
    <w:rsid w:val="008C75A1"/>
    <w:rsid w:val="008D0572"/>
    <w:rsid w:val="008D20D2"/>
    <w:rsid w:val="008D353C"/>
    <w:rsid w:val="008D394A"/>
    <w:rsid w:val="008D6395"/>
    <w:rsid w:val="008D667B"/>
    <w:rsid w:val="008E2254"/>
    <w:rsid w:val="008E345A"/>
    <w:rsid w:val="008E3DEF"/>
    <w:rsid w:val="008F0AC3"/>
    <w:rsid w:val="008F230D"/>
    <w:rsid w:val="008F396B"/>
    <w:rsid w:val="008F4477"/>
    <w:rsid w:val="008F7523"/>
    <w:rsid w:val="008F7873"/>
    <w:rsid w:val="00905761"/>
    <w:rsid w:val="00907F06"/>
    <w:rsid w:val="00912593"/>
    <w:rsid w:val="0091341F"/>
    <w:rsid w:val="00914963"/>
    <w:rsid w:val="009152E1"/>
    <w:rsid w:val="009208D6"/>
    <w:rsid w:val="00926AC9"/>
    <w:rsid w:val="009274DE"/>
    <w:rsid w:val="009311A7"/>
    <w:rsid w:val="00932892"/>
    <w:rsid w:val="00936582"/>
    <w:rsid w:val="0093752A"/>
    <w:rsid w:val="009379D6"/>
    <w:rsid w:val="00940879"/>
    <w:rsid w:val="00941F24"/>
    <w:rsid w:val="00944ED2"/>
    <w:rsid w:val="0094679D"/>
    <w:rsid w:val="00952CF6"/>
    <w:rsid w:val="00954052"/>
    <w:rsid w:val="00957186"/>
    <w:rsid w:val="00957E46"/>
    <w:rsid w:val="00962C59"/>
    <w:rsid w:val="009702F9"/>
    <w:rsid w:val="00971485"/>
    <w:rsid w:val="00971C49"/>
    <w:rsid w:val="0098118A"/>
    <w:rsid w:val="009845F9"/>
    <w:rsid w:val="00985A71"/>
    <w:rsid w:val="00986F7C"/>
    <w:rsid w:val="009924C7"/>
    <w:rsid w:val="00996971"/>
    <w:rsid w:val="0099781A"/>
    <w:rsid w:val="009A2128"/>
    <w:rsid w:val="009A24AF"/>
    <w:rsid w:val="009A3994"/>
    <w:rsid w:val="009A4180"/>
    <w:rsid w:val="009B0444"/>
    <w:rsid w:val="009B16F3"/>
    <w:rsid w:val="009B1A16"/>
    <w:rsid w:val="009B2AD5"/>
    <w:rsid w:val="009B2F0E"/>
    <w:rsid w:val="009B368B"/>
    <w:rsid w:val="009C307E"/>
    <w:rsid w:val="009C31C8"/>
    <w:rsid w:val="009C3218"/>
    <w:rsid w:val="009C3365"/>
    <w:rsid w:val="009C6967"/>
    <w:rsid w:val="009D0122"/>
    <w:rsid w:val="009D01A4"/>
    <w:rsid w:val="009D06B8"/>
    <w:rsid w:val="009D2A25"/>
    <w:rsid w:val="009D3125"/>
    <w:rsid w:val="009D728D"/>
    <w:rsid w:val="009D73FF"/>
    <w:rsid w:val="009F194C"/>
    <w:rsid w:val="009F1D14"/>
    <w:rsid w:val="009F33EE"/>
    <w:rsid w:val="009F5D51"/>
    <w:rsid w:val="009F68CB"/>
    <w:rsid w:val="009F74CF"/>
    <w:rsid w:val="009F7637"/>
    <w:rsid w:val="00A02201"/>
    <w:rsid w:val="00A03528"/>
    <w:rsid w:val="00A045C2"/>
    <w:rsid w:val="00A05CDC"/>
    <w:rsid w:val="00A05DCE"/>
    <w:rsid w:val="00A11DED"/>
    <w:rsid w:val="00A2118A"/>
    <w:rsid w:val="00A23B27"/>
    <w:rsid w:val="00A24F87"/>
    <w:rsid w:val="00A30E2F"/>
    <w:rsid w:val="00A31316"/>
    <w:rsid w:val="00A31BAC"/>
    <w:rsid w:val="00A36413"/>
    <w:rsid w:val="00A3799B"/>
    <w:rsid w:val="00A42B57"/>
    <w:rsid w:val="00A441B1"/>
    <w:rsid w:val="00A45FDC"/>
    <w:rsid w:val="00A471C2"/>
    <w:rsid w:val="00A558A7"/>
    <w:rsid w:val="00A57F10"/>
    <w:rsid w:val="00A637BF"/>
    <w:rsid w:val="00A71FAB"/>
    <w:rsid w:val="00A7215A"/>
    <w:rsid w:val="00A7453B"/>
    <w:rsid w:val="00A760DE"/>
    <w:rsid w:val="00A833AD"/>
    <w:rsid w:val="00A83EBC"/>
    <w:rsid w:val="00A84005"/>
    <w:rsid w:val="00A863BC"/>
    <w:rsid w:val="00A90C25"/>
    <w:rsid w:val="00A92006"/>
    <w:rsid w:val="00A930F4"/>
    <w:rsid w:val="00AA5622"/>
    <w:rsid w:val="00AA6ABB"/>
    <w:rsid w:val="00AB1462"/>
    <w:rsid w:val="00AB1550"/>
    <w:rsid w:val="00AB1D3B"/>
    <w:rsid w:val="00AB57A2"/>
    <w:rsid w:val="00AB72AE"/>
    <w:rsid w:val="00AC48B4"/>
    <w:rsid w:val="00AC64BA"/>
    <w:rsid w:val="00AC68D0"/>
    <w:rsid w:val="00AC7EE1"/>
    <w:rsid w:val="00AD0DF2"/>
    <w:rsid w:val="00AD1744"/>
    <w:rsid w:val="00AD3553"/>
    <w:rsid w:val="00AE082A"/>
    <w:rsid w:val="00AE283B"/>
    <w:rsid w:val="00AE3120"/>
    <w:rsid w:val="00AE3318"/>
    <w:rsid w:val="00AE518F"/>
    <w:rsid w:val="00AE6C0D"/>
    <w:rsid w:val="00AF4168"/>
    <w:rsid w:val="00B0091C"/>
    <w:rsid w:val="00B01C8E"/>
    <w:rsid w:val="00B0221D"/>
    <w:rsid w:val="00B058B5"/>
    <w:rsid w:val="00B05D41"/>
    <w:rsid w:val="00B064B5"/>
    <w:rsid w:val="00B07D20"/>
    <w:rsid w:val="00B11341"/>
    <w:rsid w:val="00B14D7B"/>
    <w:rsid w:val="00B154E2"/>
    <w:rsid w:val="00B1570B"/>
    <w:rsid w:val="00B168B1"/>
    <w:rsid w:val="00B21253"/>
    <w:rsid w:val="00B24EDF"/>
    <w:rsid w:val="00B252B4"/>
    <w:rsid w:val="00B2774B"/>
    <w:rsid w:val="00B27CD3"/>
    <w:rsid w:val="00B34334"/>
    <w:rsid w:val="00B34649"/>
    <w:rsid w:val="00B37F59"/>
    <w:rsid w:val="00B411FD"/>
    <w:rsid w:val="00B471A7"/>
    <w:rsid w:val="00B515CA"/>
    <w:rsid w:val="00B54441"/>
    <w:rsid w:val="00B569AE"/>
    <w:rsid w:val="00B57C8D"/>
    <w:rsid w:val="00B60230"/>
    <w:rsid w:val="00B6034C"/>
    <w:rsid w:val="00B607D0"/>
    <w:rsid w:val="00B62DA3"/>
    <w:rsid w:val="00B63A8A"/>
    <w:rsid w:val="00B65371"/>
    <w:rsid w:val="00B664E5"/>
    <w:rsid w:val="00B669D3"/>
    <w:rsid w:val="00B73F59"/>
    <w:rsid w:val="00B75E25"/>
    <w:rsid w:val="00B77C4A"/>
    <w:rsid w:val="00B77F2A"/>
    <w:rsid w:val="00B81C37"/>
    <w:rsid w:val="00B87AF8"/>
    <w:rsid w:val="00B87C93"/>
    <w:rsid w:val="00B91EA9"/>
    <w:rsid w:val="00B920CD"/>
    <w:rsid w:val="00B9746B"/>
    <w:rsid w:val="00BA1773"/>
    <w:rsid w:val="00BA180D"/>
    <w:rsid w:val="00BA1FD7"/>
    <w:rsid w:val="00BA5E02"/>
    <w:rsid w:val="00BB0AF6"/>
    <w:rsid w:val="00BB612D"/>
    <w:rsid w:val="00BC2F6A"/>
    <w:rsid w:val="00BC4315"/>
    <w:rsid w:val="00BD0B5B"/>
    <w:rsid w:val="00BD248F"/>
    <w:rsid w:val="00BD29D1"/>
    <w:rsid w:val="00BD2E8B"/>
    <w:rsid w:val="00BD4EBB"/>
    <w:rsid w:val="00BD52A3"/>
    <w:rsid w:val="00BE1C1E"/>
    <w:rsid w:val="00BF1F98"/>
    <w:rsid w:val="00BF5213"/>
    <w:rsid w:val="00C00C03"/>
    <w:rsid w:val="00C025EF"/>
    <w:rsid w:val="00C04BBC"/>
    <w:rsid w:val="00C07105"/>
    <w:rsid w:val="00C079E8"/>
    <w:rsid w:val="00C113AB"/>
    <w:rsid w:val="00C11F3E"/>
    <w:rsid w:val="00C17D34"/>
    <w:rsid w:val="00C21D5A"/>
    <w:rsid w:val="00C23ABC"/>
    <w:rsid w:val="00C26FD3"/>
    <w:rsid w:val="00C31539"/>
    <w:rsid w:val="00C318C2"/>
    <w:rsid w:val="00C33F0B"/>
    <w:rsid w:val="00C34487"/>
    <w:rsid w:val="00C35142"/>
    <w:rsid w:val="00C36487"/>
    <w:rsid w:val="00C3693C"/>
    <w:rsid w:val="00C36CD5"/>
    <w:rsid w:val="00C44F68"/>
    <w:rsid w:val="00C451A5"/>
    <w:rsid w:val="00C466A4"/>
    <w:rsid w:val="00C51BAA"/>
    <w:rsid w:val="00C54925"/>
    <w:rsid w:val="00C61C3F"/>
    <w:rsid w:val="00C63076"/>
    <w:rsid w:val="00C65F8F"/>
    <w:rsid w:val="00C67D9E"/>
    <w:rsid w:val="00C714D7"/>
    <w:rsid w:val="00C74A2D"/>
    <w:rsid w:val="00C77A5D"/>
    <w:rsid w:val="00C81C6F"/>
    <w:rsid w:val="00C82D85"/>
    <w:rsid w:val="00C8344F"/>
    <w:rsid w:val="00C84B4F"/>
    <w:rsid w:val="00C85835"/>
    <w:rsid w:val="00C875C9"/>
    <w:rsid w:val="00C9095A"/>
    <w:rsid w:val="00C946B2"/>
    <w:rsid w:val="00CA086F"/>
    <w:rsid w:val="00CA09FB"/>
    <w:rsid w:val="00CA4BE9"/>
    <w:rsid w:val="00CB04DB"/>
    <w:rsid w:val="00CB0F3D"/>
    <w:rsid w:val="00CB4791"/>
    <w:rsid w:val="00CB5772"/>
    <w:rsid w:val="00CB59E5"/>
    <w:rsid w:val="00CB6B77"/>
    <w:rsid w:val="00CC4350"/>
    <w:rsid w:val="00CC4D77"/>
    <w:rsid w:val="00CC51FB"/>
    <w:rsid w:val="00CC5E3C"/>
    <w:rsid w:val="00CC723E"/>
    <w:rsid w:val="00CD63D4"/>
    <w:rsid w:val="00CE5F53"/>
    <w:rsid w:val="00CE6ABC"/>
    <w:rsid w:val="00CF0E52"/>
    <w:rsid w:val="00CF691E"/>
    <w:rsid w:val="00CF7042"/>
    <w:rsid w:val="00D00B98"/>
    <w:rsid w:val="00D0496D"/>
    <w:rsid w:val="00D05409"/>
    <w:rsid w:val="00D05885"/>
    <w:rsid w:val="00D107F6"/>
    <w:rsid w:val="00D10A4B"/>
    <w:rsid w:val="00D14E12"/>
    <w:rsid w:val="00D22EC2"/>
    <w:rsid w:val="00D2329D"/>
    <w:rsid w:val="00D26DC7"/>
    <w:rsid w:val="00D27753"/>
    <w:rsid w:val="00D30AC9"/>
    <w:rsid w:val="00D31CE5"/>
    <w:rsid w:val="00D33666"/>
    <w:rsid w:val="00D34E3C"/>
    <w:rsid w:val="00D36287"/>
    <w:rsid w:val="00D37AD8"/>
    <w:rsid w:val="00D46980"/>
    <w:rsid w:val="00D505F2"/>
    <w:rsid w:val="00D530E8"/>
    <w:rsid w:val="00D53963"/>
    <w:rsid w:val="00D54925"/>
    <w:rsid w:val="00D54F1F"/>
    <w:rsid w:val="00D61C33"/>
    <w:rsid w:val="00D61FDF"/>
    <w:rsid w:val="00D66B9F"/>
    <w:rsid w:val="00D66CA7"/>
    <w:rsid w:val="00D70941"/>
    <w:rsid w:val="00D76031"/>
    <w:rsid w:val="00D84620"/>
    <w:rsid w:val="00D84E90"/>
    <w:rsid w:val="00D851A9"/>
    <w:rsid w:val="00D90644"/>
    <w:rsid w:val="00D92CD8"/>
    <w:rsid w:val="00D93527"/>
    <w:rsid w:val="00D937E1"/>
    <w:rsid w:val="00D93D1A"/>
    <w:rsid w:val="00D95B2D"/>
    <w:rsid w:val="00D95E67"/>
    <w:rsid w:val="00D96B32"/>
    <w:rsid w:val="00D978C7"/>
    <w:rsid w:val="00DA0B09"/>
    <w:rsid w:val="00DA126C"/>
    <w:rsid w:val="00DB016C"/>
    <w:rsid w:val="00DB37B9"/>
    <w:rsid w:val="00DB5D1D"/>
    <w:rsid w:val="00DB79DD"/>
    <w:rsid w:val="00DC2600"/>
    <w:rsid w:val="00DC3F24"/>
    <w:rsid w:val="00DC4683"/>
    <w:rsid w:val="00DC71D7"/>
    <w:rsid w:val="00DC78FF"/>
    <w:rsid w:val="00DD0662"/>
    <w:rsid w:val="00DD1E5F"/>
    <w:rsid w:val="00DD2D1E"/>
    <w:rsid w:val="00DD378D"/>
    <w:rsid w:val="00DD37A2"/>
    <w:rsid w:val="00DD4EE2"/>
    <w:rsid w:val="00DD6D8C"/>
    <w:rsid w:val="00DD6F27"/>
    <w:rsid w:val="00DE0F93"/>
    <w:rsid w:val="00DE2049"/>
    <w:rsid w:val="00DE404C"/>
    <w:rsid w:val="00DE436A"/>
    <w:rsid w:val="00DE65FA"/>
    <w:rsid w:val="00DF57F7"/>
    <w:rsid w:val="00DF5908"/>
    <w:rsid w:val="00E000B4"/>
    <w:rsid w:val="00E00F80"/>
    <w:rsid w:val="00E024C9"/>
    <w:rsid w:val="00E0321A"/>
    <w:rsid w:val="00E04318"/>
    <w:rsid w:val="00E047AA"/>
    <w:rsid w:val="00E05BE5"/>
    <w:rsid w:val="00E07C12"/>
    <w:rsid w:val="00E11353"/>
    <w:rsid w:val="00E127FC"/>
    <w:rsid w:val="00E14E6E"/>
    <w:rsid w:val="00E15C2F"/>
    <w:rsid w:val="00E174CC"/>
    <w:rsid w:val="00E23C83"/>
    <w:rsid w:val="00E26683"/>
    <w:rsid w:val="00E275FC"/>
    <w:rsid w:val="00E33F01"/>
    <w:rsid w:val="00E34A09"/>
    <w:rsid w:val="00E3528C"/>
    <w:rsid w:val="00E36644"/>
    <w:rsid w:val="00E37D6A"/>
    <w:rsid w:val="00E410E3"/>
    <w:rsid w:val="00E41DEA"/>
    <w:rsid w:val="00E43354"/>
    <w:rsid w:val="00E442F9"/>
    <w:rsid w:val="00E509B4"/>
    <w:rsid w:val="00E51412"/>
    <w:rsid w:val="00E52F6D"/>
    <w:rsid w:val="00E554E3"/>
    <w:rsid w:val="00E560DE"/>
    <w:rsid w:val="00E572E8"/>
    <w:rsid w:val="00E57F69"/>
    <w:rsid w:val="00E61A2F"/>
    <w:rsid w:val="00E61C72"/>
    <w:rsid w:val="00E61C9E"/>
    <w:rsid w:val="00E63A76"/>
    <w:rsid w:val="00E7081F"/>
    <w:rsid w:val="00E75C5E"/>
    <w:rsid w:val="00E76621"/>
    <w:rsid w:val="00E77A3E"/>
    <w:rsid w:val="00E803BF"/>
    <w:rsid w:val="00E86A40"/>
    <w:rsid w:val="00E87579"/>
    <w:rsid w:val="00E87C48"/>
    <w:rsid w:val="00E9321B"/>
    <w:rsid w:val="00EA0DAC"/>
    <w:rsid w:val="00EA2986"/>
    <w:rsid w:val="00EA4E58"/>
    <w:rsid w:val="00EA62AF"/>
    <w:rsid w:val="00EA69D9"/>
    <w:rsid w:val="00EA6D4A"/>
    <w:rsid w:val="00EB02A4"/>
    <w:rsid w:val="00EB0BFC"/>
    <w:rsid w:val="00EB1C0C"/>
    <w:rsid w:val="00EB24A3"/>
    <w:rsid w:val="00EB4E68"/>
    <w:rsid w:val="00EB51D8"/>
    <w:rsid w:val="00EB5803"/>
    <w:rsid w:val="00EB67C8"/>
    <w:rsid w:val="00EC258D"/>
    <w:rsid w:val="00EC2EA3"/>
    <w:rsid w:val="00EC53C0"/>
    <w:rsid w:val="00ED0F99"/>
    <w:rsid w:val="00ED1DB2"/>
    <w:rsid w:val="00ED272B"/>
    <w:rsid w:val="00ED2981"/>
    <w:rsid w:val="00ED57B8"/>
    <w:rsid w:val="00EE01FB"/>
    <w:rsid w:val="00EE1BA8"/>
    <w:rsid w:val="00EE4A50"/>
    <w:rsid w:val="00EE7AF3"/>
    <w:rsid w:val="00EF16B4"/>
    <w:rsid w:val="00EF3934"/>
    <w:rsid w:val="00EF796F"/>
    <w:rsid w:val="00F0075D"/>
    <w:rsid w:val="00F0123B"/>
    <w:rsid w:val="00F017FE"/>
    <w:rsid w:val="00F0252A"/>
    <w:rsid w:val="00F051F3"/>
    <w:rsid w:val="00F05E97"/>
    <w:rsid w:val="00F10B23"/>
    <w:rsid w:val="00F1121B"/>
    <w:rsid w:val="00F1190C"/>
    <w:rsid w:val="00F14254"/>
    <w:rsid w:val="00F14D23"/>
    <w:rsid w:val="00F22015"/>
    <w:rsid w:val="00F23EAF"/>
    <w:rsid w:val="00F24F1A"/>
    <w:rsid w:val="00F26C79"/>
    <w:rsid w:val="00F27BF5"/>
    <w:rsid w:val="00F27DC9"/>
    <w:rsid w:val="00F40C2D"/>
    <w:rsid w:val="00F41433"/>
    <w:rsid w:val="00F4542C"/>
    <w:rsid w:val="00F46C69"/>
    <w:rsid w:val="00F47334"/>
    <w:rsid w:val="00F5066E"/>
    <w:rsid w:val="00F5343A"/>
    <w:rsid w:val="00F66E0E"/>
    <w:rsid w:val="00F675A6"/>
    <w:rsid w:val="00F72996"/>
    <w:rsid w:val="00F73516"/>
    <w:rsid w:val="00F76850"/>
    <w:rsid w:val="00F80525"/>
    <w:rsid w:val="00F8120F"/>
    <w:rsid w:val="00F85B28"/>
    <w:rsid w:val="00F91164"/>
    <w:rsid w:val="00F917B2"/>
    <w:rsid w:val="00F977CC"/>
    <w:rsid w:val="00FA0FE5"/>
    <w:rsid w:val="00FA3064"/>
    <w:rsid w:val="00FA466B"/>
    <w:rsid w:val="00FA68C7"/>
    <w:rsid w:val="00FB016B"/>
    <w:rsid w:val="00FB05C8"/>
    <w:rsid w:val="00FB0A39"/>
    <w:rsid w:val="00FB0E64"/>
    <w:rsid w:val="00FB101C"/>
    <w:rsid w:val="00FB1DEB"/>
    <w:rsid w:val="00FB2ED5"/>
    <w:rsid w:val="00FB527C"/>
    <w:rsid w:val="00FB5EA8"/>
    <w:rsid w:val="00FB6F00"/>
    <w:rsid w:val="00FC2D3B"/>
    <w:rsid w:val="00FC3007"/>
    <w:rsid w:val="00FC3ED1"/>
    <w:rsid w:val="00FC545D"/>
    <w:rsid w:val="00FD3BD2"/>
    <w:rsid w:val="00FD63E4"/>
    <w:rsid w:val="00FD69ED"/>
    <w:rsid w:val="00FD6C98"/>
    <w:rsid w:val="00FE1344"/>
    <w:rsid w:val="00FE174F"/>
    <w:rsid w:val="00FE18C4"/>
    <w:rsid w:val="00FE4B61"/>
    <w:rsid w:val="00FE61A7"/>
    <w:rsid w:val="00FE6265"/>
    <w:rsid w:val="00FF2580"/>
    <w:rsid w:val="00FF2B04"/>
    <w:rsid w:val="00FF61B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0229D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B252B4"/>
    <w:pPr>
      <w:keepNext/>
      <w:numPr>
        <w:numId w:val="2"/>
      </w:numPr>
      <w:outlineLvl w:val="0"/>
    </w:pPr>
    <w:rPr>
      <w:b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locked/>
    <w:rsid w:val="00B252B4"/>
    <w:pPr>
      <w:keepNext/>
      <w:numPr>
        <w:ilvl w:val="1"/>
        <w:numId w:val="2"/>
      </w:numPr>
      <w:outlineLvl w:val="1"/>
    </w:pPr>
    <w:rPr>
      <w:i/>
      <w:sz w:val="16"/>
      <w:szCs w:val="20"/>
      <w:lang w:val="en-GB"/>
    </w:rPr>
  </w:style>
  <w:style w:type="paragraph" w:styleId="Heading3">
    <w:name w:val="heading 3"/>
    <w:basedOn w:val="Normal"/>
    <w:next w:val="Normal"/>
    <w:link w:val="Heading3Char"/>
    <w:qFormat/>
    <w:locked/>
    <w:rsid w:val="00B252B4"/>
    <w:pPr>
      <w:keepNext/>
      <w:numPr>
        <w:ilvl w:val="2"/>
        <w:numId w:val="2"/>
      </w:numPr>
      <w:outlineLvl w:val="2"/>
    </w:pPr>
    <w:rPr>
      <w:b/>
      <w:szCs w:val="20"/>
    </w:rPr>
  </w:style>
  <w:style w:type="paragraph" w:styleId="Heading4">
    <w:name w:val="heading 4"/>
    <w:basedOn w:val="Normal"/>
    <w:next w:val="Normal"/>
    <w:link w:val="Heading4Char"/>
    <w:qFormat/>
    <w:locked/>
    <w:rsid w:val="00B252B4"/>
    <w:pPr>
      <w:keepNext/>
      <w:numPr>
        <w:ilvl w:val="3"/>
        <w:numId w:val="2"/>
      </w:numPr>
      <w:outlineLvl w:val="3"/>
    </w:pPr>
    <w:rPr>
      <w:b/>
      <w:szCs w:val="20"/>
      <w:lang w:val="en-GB"/>
    </w:rPr>
  </w:style>
  <w:style w:type="paragraph" w:styleId="Heading5">
    <w:name w:val="heading 5"/>
    <w:basedOn w:val="Normal"/>
    <w:next w:val="Normal"/>
    <w:link w:val="Heading5Char"/>
    <w:qFormat/>
    <w:locked/>
    <w:rsid w:val="00B252B4"/>
    <w:pPr>
      <w:keepNext/>
      <w:numPr>
        <w:ilvl w:val="4"/>
        <w:numId w:val="2"/>
      </w:numPr>
      <w:outlineLvl w:val="4"/>
    </w:pPr>
    <w:rPr>
      <w:b/>
      <w:sz w:val="26"/>
      <w:szCs w:val="20"/>
      <w:u w:val="single"/>
      <w:lang w:val="en-GB"/>
    </w:rPr>
  </w:style>
  <w:style w:type="paragraph" w:styleId="Heading6">
    <w:name w:val="heading 6"/>
    <w:basedOn w:val="Normal"/>
    <w:next w:val="Normal"/>
    <w:link w:val="Heading6Char"/>
    <w:qFormat/>
    <w:locked/>
    <w:rsid w:val="00B252B4"/>
    <w:pPr>
      <w:keepNext/>
      <w:numPr>
        <w:ilvl w:val="5"/>
        <w:numId w:val="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20" w:color="000000" w:fill="FFFFFF"/>
      <w:jc w:val="both"/>
      <w:outlineLvl w:val="5"/>
    </w:pPr>
    <w:rPr>
      <w:b/>
      <w:color w:val="000000"/>
      <w:szCs w:val="20"/>
      <w:lang w:val="en-GB"/>
    </w:rPr>
  </w:style>
  <w:style w:type="paragraph" w:styleId="Heading7">
    <w:name w:val="heading 7"/>
    <w:basedOn w:val="Normal"/>
    <w:next w:val="Normal"/>
    <w:link w:val="Heading7Char"/>
    <w:qFormat/>
    <w:locked/>
    <w:rsid w:val="00B252B4"/>
    <w:pPr>
      <w:keepNext/>
      <w:numPr>
        <w:ilvl w:val="6"/>
        <w:numId w:val="2"/>
      </w:numPr>
      <w:outlineLvl w:val="6"/>
    </w:pPr>
    <w:rPr>
      <w:b/>
      <w:szCs w:val="20"/>
      <w:u w:val="single"/>
      <w:lang w:val="en-GB"/>
    </w:rPr>
  </w:style>
  <w:style w:type="paragraph" w:styleId="Heading8">
    <w:name w:val="heading 8"/>
    <w:basedOn w:val="Normal"/>
    <w:next w:val="Normal"/>
    <w:link w:val="Heading8Char"/>
    <w:qFormat/>
    <w:locked/>
    <w:rsid w:val="00B252B4"/>
    <w:pPr>
      <w:keepNext/>
      <w:numPr>
        <w:ilvl w:val="7"/>
        <w:numId w:val="2"/>
      </w:numPr>
      <w:jc w:val="center"/>
      <w:outlineLvl w:val="7"/>
    </w:pPr>
    <w:rPr>
      <w:b/>
      <w:szCs w:val="20"/>
    </w:rPr>
  </w:style>
  <w:style w:type="paragraph" w:styleId="Heading9">
    <w:name w:val="heading 9"/>
    <w:basedOn w:val="Normal"/>
    <w:next w:val="Normal"/>
    <w:link w:val="Heading9Char"/>
    <w:qFormat/>
    <w:locked/>
    <w:rsid w:val="00B252B4"/>
    <w:pPr>
      <w:keepNext/>
      <w:numPr>
        <w:ilvl w:val="8"/>
        <w:numId w:val="2"/>
      </w:numPr>
      <w:jc w:val="both"/>
      <w:outlineLvl w:val="8"/>
    </w:pPr>
    <w:rPr>
      <w:b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rsid w:val="000229DB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BodyA">
    <w:name w:val="Body A"/>
    <w:rsid w:val="000229DB"/>
    <w:rPr>
      <w:rFonts w:ascii="Helvetica" w:eastAsia="ヒラギノ角ゴ Pro W3" w:hAnsi="Helvetica"/>
      <w:color w:val="000000"/>
      <w:sz w:val="24"/>
    </w:rPr>
  </w:style>
  <w:style w:type="paragraph" w:customStyle="1" w:styleId="FreeFormA">
    <w:name w:val="Free Form A"/>
    <w:rsid w:val="000229DB"/>
    <w:rPr>
      <w:rFonts w:ascii="Helvetica" w:eastAsia="ヒラギノ角ゴ Pro W3" w:hAnsi="Helvetica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E9321B"/>
    <w:pPr>
      <w:ind w:left="720"/>
      <w:contextualSpacing/>
    </w:pPr>
  </w:style>
  <w:style w:type="paragraph" w:customStyle="1" w:styleId="Default">
    <w:name w:val="Default"/>
    <w:rsid w:val="00E9321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LetterMultipleL1">
    <w:name w:val="LetterMultipleL1"/>
    <w:basedOn w:val="Normal"/>
    <w:qFormat/>
    <w:rsid w:val="00EA69D9"/>
    <w:pPr>
      <w:numPr>
        <w:numId w:val="1"/>
      </w:numPr>
      <w:spacing w:after="240" w:line="312" w:lineRule="auto"/>
      <w:jc w:val="both"/>
    </w:pPr>
    <w:rPr>
      <w:rFonts w:ascii="Arial" w:hAnsi="Arial" w:cs="Arial"/>
      <w:sz w:val="22"/>
      <w:lang w:val="en-GB"/>
    </w:rPr>
  </w:style>
  <w:style w:type="paragraph" w:customStyle="1" w:styleId="LetterMultipleL2">
    <w:name w:val="LetterMultipleL2"/>
    <w:basedOn w:val="Normal"/>
    <w:qFormat/>
    <w:rsid w:val="00EA69D9"/>
    <w:pPr>
      <w:numPr>
        <w:ilvl w:val="1"/>
        <w:numId w:val="1"/>
      </w:numPr>
      <w:spacing w:after="240" w:line="312" w:lineRule="auto"/>
      <w:jc w:val="both"/>
    </w:pPr>
    <w:rPr>
      <w:rFonts w:ascii="Arial" w:hAnsi="Arial" w:cs="Arial"/>
      <w:sz w:val="22"/>
      <w:lang w:val="en-GB"/>
    </w:rPr>
  </w:style>
  <w:style w:type="paragraph" w:customStyle="1" w:styleId="LetterMultipleL3">
    <w:name w:val="LetterMultipleL3"/>
    <w:basedOn w:val="Normal"/>
    <w:qFormat/>
    <w:rsid w:val="00EA69D9"/>
    <w:pPr>
      <w:numPr>
        <w:ilvl w:val="2"/>
        <w:numId w:val="1"/>
      </w:numPr>
      <w:spacing w:after="240" w:line="312" w:lineRule="auto"/>
      <w:jc w:val="both"/>
    </w:pPr>
    <w:rPr>
      <w:rFonts w:ascii="Arial" w:hAnsi="Arial" w:cs="Arial"/>
      <w:sz w:val="22"/>
      <w:lang w:val="en-GB"/>
    </w:rPr>
  </w:style>
  <w:style w:type="paragraph" w:customStyle="1" w:styleId="LetterMultipleL4">
    <w:name w:val="LetterMultipleL4"/>
    <w:basedOn w:val="Normal"/>
    <w:qFormat/>
    <w:rsid w:val="00EA69D9"/>
    <w:pPr>
      <w:numPr>
        <w:ilvl w:val="3"/>
        <w:numId w:val="1"/>
      </w:numPr>
      <w:spacing w:after="240" w:line="312" w:lineRule="auto"/>
      <w:jc w:val="both"/>
    </w:pPr>
    <w:rPr>
      <w:rFonts w:ascii="Arial" w:hAnsi="Arial" w:cs="Arial"/>
      <w:sz w:val="22"/>
      <w:lang w:val="en-GB"/>
    </w:rPr>
  </w:style>
  <w:style w:type="paragraph" w:customStyle="1" w:styleId="LetterMultipleL5">
    <w:name w:val="LetterMultipleL5"/>
    <w:basedOn w:val="Normal"/>
    <w:qFormat/>
    <w:rsid w:val="00EA69D9"/>
    <w:pPr>
      <w:numPr>
        <w:ilvl w:val="4"/>
        <w:numId w:val="1"/>
      </w:numPr>
      <w:spacing w:after="240" w:line="312" w:lineRule="auto"/>
      <w:jc w:val="both"/>
    </w:pPr>
    <w:rPr>
      <w:rFonts w:ascii="Arial" w:hAnsi="Arial" w:cs="Arial"/>
      <w:sz w:val="22"/>
      <w:lang w:val="en-GB"/>
    </w:rPr>
  </w:style>
  <w:style w:type="paragraph" w:customStyle="1" w:styleId="LetterMultipleL6">
    <w:name w:val="LetterMultipleL6"/>
    <w:basedOn w:val="Normal"/>
    <w:qFormat/>
    <w:rsid w:val="00EA69D9"/>
    <w:pPr>
      <w:numPr>
        <w:ilvl w:val="5"/>
        <w:numId w:val="1"/>
      </w:numPr>
      <w:spacing w:after="240" w:line="312" w:lineRule="auto"/>
      <w:jc w:val="both"/>
    </w:pPr>
    <w:rPr>
      <w:rFonts w:ascii="Arial" w:hAnsi="Arial" w:cs="Arial"/>
      <w:sz w:val="22"/>
      <w:lang w:val="en-GB"/>
    </w:rPr>
  </w:style>
  <w:style w:type="character" w:customStyle="1" w:styleId="PersonalReplyStyle">
    <w:name w:val="Personal Reply Style"/>
    <w:basedOn w:val="DefaultParagraphFont"/>
    <w:rsid w:val="00EA69D9"/>
    <w:rPr>
      <w:rFonts w:ascii="Arial" w:hAnsi="Arial" w:cs="Arial"/>
      <w:color w:val="auto"/>
      <w:sz w:val="20"/>
    </w:rPr>
  </w:style>
  <w:style w:type="paragraph" w:styleId="Header">
    <w:name w:val="header"/>
    <w:basedOn w:val="Normal"/>
    <w:link w:val="HeaderChar"/>
    <w:uiPriority w:val="99"/>
    <w:locked/>
    <w:rsid w:val="00EA69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69D9"/>
    <w:rPr>
      <w:sz w:val="24"/>
      <w:szCs w:val="24"/>
    </w:rPr>
  </w:style>
  <w:style w:type="paragraph" w:styleId="Footer">
    <w:name w:val="footer"/>
    <w:basedOn w:val="Normal"/>
    <w:link w:val="FooterChar"/>
    <w:uiPriority w:val="99"/>
    <w:locked/>
    <w:rsid w:val="00EA69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69D9"/>
    <w:rPr>
      <w:sz w:val="24"/>
      <w:szCs w:val="24"/>
    </w:rPr>
  </w:style>
  <w:style w:type="paragraph" w:styleId="BalloonText">
    <w:name w:val="Balloon Text"/>
    <w:basedOn w:val="Normal"/>
    <w:link w:val="BalloonTextChar"/>
    <w:locked/>
    <w:rsid w:val="00EA69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A69D9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EA69D9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EA69D9"/>
    <w:rPr>
      <w:rFonts w:asciiTheme="minorHAnsi" w:eastAsiaTheme="minorEastAsia" w:hAnsiTheme="minorHAnsi" w:cstheme="minorBidi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B252B4"/>
    <w:rPr>
      <w:b/>
      <w:sz w:val="24"/>
      <w:u w:val="single"/>
    </w:rPr>
  </w:style>
  <w:style w:type="character" w:customStyle="1" w:styleId="Heading2Char">
    <w:name w:val="Heading 2 Char"/>
    <w:basedOn w:val="DefaultParagraphFont"/>
    <w:link w:val="Heading2"/>
    <w:rsid w:val="00B252B4"/>
    <w:rPr>
      <w:i/>
      <w:sz w:val="16"/>
      <w:lang w:val="en-GB"/>
    </w:rPr>
  </w:style>
  <w:style w:type="character" w:customStyle="1" w:styleId="Heading3Char">
    <w:name w:val="Heading 3 Char"/>
    <w:basedOn w:val="DefaultParagraphFont"/>
    <w:link w:val="Heading3"/>
    <w:rsid w:val="00B252B4"/>
    <w:rPr>
      <w:b/>
      <w:sz w:val="24"/>
    </w:rPr>
  </w:style>
  <w:style w:type="character" w:customStyle="1" w:styleId="Heading4Char">
    <w:name w:val="Heading 4 Char"/>
    <w:basedOn w:val="DefaultParagraphFont"/>
    <w:link w:val="Heading4"/>
    <w:rsid w:val="00B252B4"/>
    <w:rPr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rsid w:val="00B252B4"/>
    <w:rPr>
      <w:b/>
      <w:sz w:val="26"/>
      <w:u w:val="single"/>
      <w:lang w:val="en-GB"/>
    </w:rPr>
  </w:style>
  <w:style w:type="character" w:customStyle="1" w:styleId="Heading6Char">
    <w:name w:val="Heading 6 Char"/>
    <w:basedOn w:val="DefaultParagraphFont"/>
    <w:link w:val="Heading6"/>
    <w:rsid w:val="00B252B4"/>
    <w:rPr>
      <w:b/>
      <w:color w:val="000000"/>
      <w:sz w:val="24"/>
      <w:shd w:val="pct20" w:color="000000" w:fill="FFFFFF"/>
      <w:lang w:val="en-GB"/>
    </w:rPr>
  </w:style>
  <w:style w:type="character" w:customStyle="1" w:styleId="Heading7Char">
    <w:name w:val="Heading 7 Char"/>
    <w:basedOn w:val="DefaultParagraphFont"/>
    <w:link w:val="Heading7"/>
    <w:rsid w:val="00B252B4"/>
    <w:rPr>
      <w:b/>
      <w:sz w:val="24"/>
      <w:u w:val="single"/>
      <w:lang w:val="en-GB"/>
    </w:rPr>
  </w:style>
  <w:style w:type="character" w:customStyle="1" w:styleId="Heading8Char">
    <w:name w:val="Heading 8 Char"/>
    <w:basedOn w:val="DefaultParagraphFont"/>
    <w:link w:val="Heading8"/>
    <w:rsid w:val="00B252B4"/>
    <w:rPr>
      <w:b/>
      <w:sz w:val="24"/>
    </w:rPr>
  </w:style>
  <w:style w:type="character" w:customStyle="1" w:styleId="Heading9Char">
    <w:name w:val="Heading 9 Char"/>
    <w:basedOn w:val="DefaultParagraphFont"/>
    <w:link w:val="Heading9"/>
    <w:rsid w:val="00B252B4"/>
    <w:rPr>
      <w:b/>
      <w:sz w:val="24"/>
      <w:u w:val="single"/>
      <w:lang w:val="en-GB"/>
    </w:rPr>
  </w:style>
  <w:style w:type="paragraph" w:styleId="BodyText">
    <w:name w:val="Body Text"/>
    <w:basedOn w:val="Normal"/>
    <w:link w:val="BodyTextChar"/>
    <w:locked/>
    <w:rsid w:val="00B252B4"/>
    <w:pPr>
      <w:jc w:val="center"/>
    </w:pPr>
    <w:rPr>
      <w:b/>
      <w:szCs w:val="20"/>
      <w:u w:val="single"/>
    </w:rPr>
  </w:style>
  <w:style w:type="character" w:customStyle="1" w:styleId="BodyTextChar">
    <w:name w:val="Body Text Char"/>
    <w:basedOn w:val="DefaultParagraphFont"/>
    <w:link w:val="BodyText"/>
    <w:rsid w:val="00B252B4"/>
    <w:rPr>
      <w:b/>
      <w:sz w:val="24"/>
      <w:u w:val="single"/>
    </w:rPr>
  </w:style>
  <w:style w:type="paragraph" w:customStyle="1" w:styleId="heading">
    <w:name w:val="heading"/>
    <w:aliases w:val="2"/>
    <w:basedOn w:val="Normal"/>
    <w:next w:val="Normal"/>
    <w:rsid w:val="00B252B4"/>
    <w:pPr>
      <w:keepNext/>
    </w:pPr>
    <w:rPr>
      <w:rFonts w:ascii="Century Schoolbook" w:hAnsi="Century Schoolbook"/>
      <w:b/>
      <w:szCs w:val="20"/>
      <w:u w:val="single"/>
    </w:rPr>
  </w:style>
  <w:style w:type="character" w:styleId="CommentReference">
    <w:name w:val="annotation reference"/>
    <w:basedOn w:val="DefaultParagraphFont"/>
    <w:locked/>
    <w:rsid w:val="007B29DC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7B29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B29DC"/>
  </w:style>
  <w:style w:type="paragraph" w:styleId="CommentSubject">
    <w:name w:val="annotation subject"/>
    <w:basedOn w:val="CommentText"/>
    <w:next w:val="CommentText"/>
    <w:link w:val="CommentSubjectChar"/>
    <w:locked/>
    <w:rsid w:val="007B29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B29DC"/>
    <w:rPr>
      <w:b/>
      <w:bCs/>
    </w:rPr>
  </w:style>
  <w:style w:type="table" w:styleId="TableGrid">
    <w:name w:val="Table Grid"/>
    <w:basedOn w:val="TableNormal"/>
    <w:uiPriority w:val="59"/>
    <w:locked/>
    <w:rsid w:val="00CF704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locked/>
    <w:rsid w:val="002511E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2511E5"/>
    <w:rPr>
      <w:sz w:val="24"/>
      <w:szCs w:val="24"/>
    </w:rPr>
  </w:style>
  <w:style w:type="character" w:styleId="Hyperlink">
    <w:name w:val="Hyperlink"/>
    <w:basedOn w:val="DefaultParagraphFont"/>
    <w:locked/>
    <w:rsid w:val="00B653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0229D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B252B4"/>
    <w:pPr>
      <w:keepNext/>
      <w:numPr>
        <w:numId w:val="2"/>
      </w:numPr>
      <w:outlineLvl w:val="0"/>
    </w:pPr>
    <w:rPr>
      <w:b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locked/>
    <w:rsid w:val="00B252B4"/>
    <w:pPr>
      <w:keepNext/>
      <w:numPr>
        <w:ilvl w:val="1"/>
        <w:numId w:val="2"/>
      </w:numPr>
      <w:outlineLvl w:val="1"/>
    </w:pPr>
    <w:rPr>
      <w:i/>
      <w:sz w:val="16"/>
      <w:szCs w:val="20"/>
      <w:lang w:val="en-GB"/>
    </w:rPr>
  </w:style>
  <w:style w:type="paragraph" w:styleId="Heading3">
    <w:name w:val="heading 3"/>
    <w:basedOn w:val="Normal"/>
    <w:next w:val="Normal"/>
    <w:link w:val="Heading3Char"/>
    <w:qFormat/>
    <w:locked/>
    <w:rsid w:val="00B252B4"/>
    <w:pPr>
      <w:keepNext/>
      <w:numPr>
        <w:ilvl w:val="2"/>
        <w:numId w:val="2"/>
      </w:numPr>
      <w:outlineLvl w:val="2"/>
    </w:pPr>
    <w:rPr>
      <w:b/>
      <w:szCs w:val="20"/>
    </w:rPr>
  </w:style>
  <w:style w:type="paragraph" w:styleId="Heading4">
    <w:name w:val="heading 4"/>
    <w:basedOn w:val="Normal"/>
    <w:next w:val="Normal"/>
    <w:link w:val="Heading4Char"/>
    <w:qFormat/>
    <w:locked/>
    <w:rsid w:val="00B252B4"/>
    <w:pPr>
      <w:keepNext/>
      <w:numPr>
        <w:ilvl w:val="3"/>
        <w:numId w:val="2"/>
      </w:numPr>
      <w:outlineLvl w:val="3"/>
    </w:pPr>
    <w:rPr>
      <w:b/>
      <w:szCs w:val="20"/>
      <w:lang w:val="en-GB"/>
    </w:rPr>
  </w:style>
  <w:style w:type="paragraph" w:styleId="Heading5">
    <w:name w:val="heading 5"/>
    <w:basedOn w:val="Normal"/>
    <w:next w:val="Normal"/>
    <w:link w:val="Heading5Char"/>
    <w:qFormat/>
    <w:locked/>
    <w:rsid w:val="00B252B4"/>
    <w:pPr>
      <w:keepNext/>
      <w:numPr>
        <w:ilvl w:val="4"/>
        <w:numId w:val="2"/>
      </w:numPr>
      <w:outlineLvl w:val="4"/>
    </w:pPr>
    <w:rPr>
      <w:b/>
      <w:sz w:val="26"/>
      <w:szCs w:val="20"/>
      <w:u w:val="single"/>
      <w:lang w:val="en-GB"/>
    </w:rPr>
  </w:style>
  <w:style w:type="paragraph" w:styleId="Heading6">
    <w:name w:val="heading 6"/>
    <w:basedOn w:val="Normal"/>
    <w:next w:val="Normal"/>
    <w:link w:val="Heading6Char"/>
    <w:qFormat/>
    <w:locked/>
    <w:rsid w:val="00B252B4"/>
    <w:pPr>
      <w:keepNext/>
      <w:numPr>
        <w:ilvl w:val="5"/>
        <w:numId w:val="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20" w:color="000000" w:fill="FFFFFF"/>
      <w:jc w:val="both"/>
      <w:outlineLvl w:val="5"/>
    </w:pPr>
    <w:rPr>
      <w:b/>
      <w:color w:val="000000"/>
      <w:szCs w:val="20"/>
      <w:lang w:val="en-GB"/>
    </w:rPr>
  </w:style>
  <w:style w:type="paragraph" w:styleId="Heading7">
    <w:name w:val="heading 7"/>
    <w:basedOn w:val="Normal"/>
    <w:next w:val="Normal"/>
    <w:link w:val="Heading7Char"/>
    <w:qFormat/>
    <w:locked/>
    <w:rsid w:val="00B252B4"/>
    <w:pPr>
      <w:keepNext/>
      <w:numPr>
        <w:ilvl w:val="6"/>
        <w:numId w:val="2"/>
      </w:numPr>
      <w:outlineLvl w:val="6"/>
    </w:pPr>
    <w:rPr>
      <w:b/>
      <w:szCs w:val="20"/>
      <w:u w:val="single"/>
      <w:lang w:val="en-GB"/>
    </w:rPr>
  </w:style>
  <w:style w:type="paragraph" w:styleId="Heading8">
    <w:name w:val="heading 8"/>
    <w:basedOn w:val="Normal"/>
    <w:next w:val="Normal"/>
    <w:link w:val="Heading8Char"/>
    <w:qFormat/>
    <w:locked/>
    <w:rsid w:val="00B252B4"/>
    <w:pPr>
      <w:keepNext/>
      <w:numPr>
        <w:ilvl w:val="7"/>
        <w:numId w:val="2"/>
      </w:numPr>
      <w:jc w:val="center"/>
      <w:outlineLvl w:val="7"/>
    </w:pPr>
    <w:rPr>
      <w:b/>
      <w:szCs w:val="20"/>
    </w:rPr>
  </w:style>
  <w:style w:type="paragraph" w:styleId="Heading9">
    <w:name w:val="heading 9"/>
    <w:basedOn w:val="Normal"/>
    <w:next w:val="Normal"/>
    <w:link w:val="Heading9Char"/>
    <w:qFormat/>
    <w:locked/>
    <w:rsid w:val="00B252B4"/>
    <w:pPr>
      <w:keepNext/>
      <w:numPr>
        <w:ilvl w:val="8"/>
        <w:numId w:val="2"/>
      </w:numPr>
      <w:jc w:val="both"/>
      <w:outlineLvl w:val="8"/>
    </w:pPr>
    <w:rPr>
      <w:b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rsid w:val="000229DB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BodyA">
    <w:name w:val="Body A"/>
    <w:rsid w:val="000229DB"/>
    <w:rPr>
      <w:rFonts w:ascii="Helvetica" w:eastAsia="ヒラギノ角ゴ Pro W3" w:hAnsi="Helvetica"/>
      <w:color w:val="000000"/>
      <w:sz w:val="24"/>
    </w:rPr>
  </w:style>
  <w:style w:type="paragraph" w:customStyle="1" w:styleId="FreeFormA">
    <w:name w:val="Free Form A"/>
    <w:rsid w:val="000229DB"/>
    <w:rPr>
      <w:rFonts w:ascii="Helvetica" w:eastAsia="ヒラギノ角ゴ Pro W3" w:hAnsi="Helvetica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E9321B"/>
    <w:pPr>
      <w:ind w:left="720"/>
      <w:contextualSpacing/>
    </w:pPr>
  </w:style>
  <w:style w:type="paragraph" w:customStyle="1" w:styleId="Default">
    <w:name w:val="Default"/>
    <w:rsid w:val="00E9321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LetterMultipleL1">
    <w:name w:val="LetterMultipleL1"/>
    <w:basedOn w:val="Normal"/>
    <w:qFormat/>
    <w:rsid w:val="00EA69D9"/>
    <w:pPr>
      <w:numPr>
        <w:numId w:val="1"/>
      </w:numPr>
      <w:spacing w:after="240" w:line="312" w:lineRule="auto"/>
      <w:jc w:val="both"/>
    </w:pPr>
    <w:rPr>
      <w:rFonts w:ascii="Arial" w:hAnsi="Arial" w:cs="Arial"/>
      <w:sz w:val="22"/>
      <w:lang w:val="en-GB"/>
    </w:rPr>
  </w:style>
  <w:style w:type="paragraph" w:customStyle="1" w:styleId="LetterMultipleL2">
    <w:name w:val="LetterMultipleL2"/>
    <w:basedOn w:val="Normal"/>
    <w:qFormat/>
    <w:rsid w:val="00EA69D9"/>
    <w:pPr>
      <w:numPr>
        <w:ilvl w:val="1"/>
        <w:numId w:val="1"/>
      </w:numPr>
      <w:spacing w:after="240" w:line="312" w:lineRule="auto"/>
      <w:jc w:val="both"/>
    </w:pPr>
    <w:rPr>
      <w:rFonts w:ascii="Arial" w:hAnsi="Arial" w:cs="Arial"/>
      <w:sz w:val="22"/>
      <w:lang w:val="en-GB"/>
    </w:rPr>
  </w:style>
  <w:style w:type="paragraph" w:customStyle="1" w:styleId="LetterMultipleL3">
    <w:name w:val="LetterMultipleL3"/>
    <w:basedOn w:val="Normal"/>
    <w:qFormat/>
    <w:rsid w:val="00EA69D9"/>
    <w:pPr>
      <w:numPr>
        <w:ilvl w:val="2"/>
        <w:numId w:val="1"/>
      </w:numPr>
      <w:spacing w:after="240" w:line="312" w:lineRule="auto"/>
      <w:jc w:val="both"/>
    </w:pPr>
    <w:rPr>
      <w:rFonts w:ascii="Arial" w:hAnsi="Arial" w:cs="Arial"/>
      <w:sz w:val="22"/>
      <w:lang w:val="en-GB"/>
    </w:rPr>
  </w:style>
  <w:style w:type="paragraph" w:customStyle="1" w:styleId="LetterMultipleL4">
    <w:name w:val="LetterMultipleL4"/>
    <w:basedOn w:val="Normal"/>
    <w:qFormat/>
    <w:rsid w:val="00EA69D9"/>
    <w:pPr>
      <w:numPr>
        <w:ilvl w:val="3"/>
        <w:numId w:val="1"/>
      </w:numPr>
      <w:spacing w:after="240" w:line="312" w:lineRule="auto"/>
      <w:jc w:val="both"/>
    </w:pPr>
    <w:rPr>
      <w:rFonts w:ascii="Arial" w:hAnsi="Arial" w:cs="Arial"/>
      <w:sz w:val="22"/>
      <w:lang w:val="en-GB"/>
    </w:rPr>
  </w:style>
  <w:style w:type="paragraph" w:customStyle="1" w:styleId="LetterMultipleL5">
    <w:name w:val="LetterMultipleL5"/>
    <w:basedOn w:val="Normal"/>
    <w:qFormat/>
    <w:rsid w:val="00EA69D9"/>
    <w:pPr>
      <w:numPr>
        <w:ilvl w:val="4"/>
        <w:numId w:val="1"/>
      </w:numPr>
      <w:spacing w:after="240" w:line="312" w:lineRule="auto"/>
      <w:jc w:val="both"/>
    </w:pPr>
    <w:rPr>
      <w:rFonts w:ascii="Arial" w:hAnsi="Arial" w:cs="Arial"/>
      <w:sz w:val="22"/>
      <w:lang w:val="en-GB"/>
    </w:rPr>
  </w:style>
  <w:style w:type="paragraph" w:customStyle="1" w:styleId="LetterMultipleL6">
    <w:name w:val="LetterMultipleL6"/>
    <w:basedOn w:val="Normal"/>
    <w:qFormat/>
    <w:rsid w:val="00EA69D9"/>
    <w:pPr>
      <w:numPr>
        <w:ilvl w:val="5"/>
        <w:numId w:val="1"/>
      </w:numPr>
      <w:spacing w:after="240" w:line="312" w:lineRule="auto"/>
      <w:jc w:val="both"/>
    </w:pPr>
    <w:rPr>
      <w:rFonts w:ascii="Arial" w:hAnsi="Arial" w:cs="Arial"/>
      <w:sz w:val="22"/>
      <w:lang w:val="en-GB"/>
    </w:rPr>
  </w:style>
  <w:style w:type="character" w:customStyle="1" w:styleId="PersonalReplyStyle">
    <w:name w:val="Personal Reply Style"/>
    <w:basedOn w:val="DefaultParagraphFont"/>
    <w:rsid w:val="00EA69D9"/>
    <w:rPr>
      <w:rFonts w:ascii="Arial" w:hAnsi="Arial" w:cs="Arial"/>
      <w:color w:val="auto"/>
      <w:sz w:val="20"/>
    </w:rPr>
  </w:style>
  <w:style w:type="paragraph" w:styleId="Header">
    <w:name w:val="header"/>
    <w:basedOn w:val="Normal"/>
    <w:link w:val="HeaderChar"/>
    <w:uiPriority w:val="99"/>
    <w:locked/>
    <w:rsid w:val="00EA69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69D9"/>
    <w:rPr>
      <w:sz w:val="24"/>
      <w:szCs w:val="24"/>
    </w:rPr>
  </w:style>
  <w:style w:type="paragraph" w:styleId="Footer">
    <w:name w:val="footer"/>
    <w:basedOn w:val="Normal"/>
    <w:link w:val="FooterChar"/>
    <w:uiPriority w:val="99"/>
    <w:locked/>
    <w:rsid w:val="00EA69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69D9"/>
    <w:rPr>
      <w:sz w:val="24"/>
      <w:szCs w:val="24"/>
    </w:rPr>
  </w:style>
  <w:style w:type="paragraph" w:styleId="BalloonText">
    <w:name w:val="Balloon Text"/>
    <w:basedOn w:val="Normal"/>
    <w:link w:val="BalloonTextChar"/>
    <w:locked/>
    <w:rsid w:val="00EA69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A69D9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EA69D9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EA69D9"/>
    <w:rPr>
      <w:rFonts w:asciiTheme="minorHAnsi" w:eastAsiaTheme="minorEastAsia" w:hAnsiTheme="minorHAnsi" w:cstheme="minorBidi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B252B4"/>
    <w:rPr>
      <w:b/>
      <w:sz w:val="24"/>
      <w:u w:val="single"/>
    </w:rPr>
  </w:style>
  <w:style w:type="character" w:customStyle="1" w:styleId="Heading2Char">
    <w:name w:val="Heading 2 Char"/>
    <w:basedOn w:val="DefaultParagraphFont"/>
    <w:link w:val="Heading2"/>
    <w:rsid w:val="00B252B4"/>
    <w:rPr>
      <w:i/>
      <w:sz w:val="16"/>
      <w:lang w:val="en-GB"/>
    </w:rPr>
  </w:style>
  <w:style w:type="character" w:customStyle="1" w:styleId="Heading3Char">
    <w:name w:val="Heading 3 Char"/>
    <w:basedOn w:val="DefaultParagraphFont"/>
    <w:link w:val="Heading3"/>
    <w:rsid w:val="00B252B4"/>
    <w:rPr>
      <w:b/>
      <w:sz w:val="24"/>
    </w:rPr>
  </w:style>
  <w:style w:type="character" w:customStyle="1" w:styleId="Heading4Char">
    <w:name w:val="Heading 4 Char"/>
    <w:basedOn w:val="DefaultParagraphFont"/>
    <w:link w:val="Heading4"/>
    <w:rsid w:val="00B252B4"/>
    <w:rPr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rsid w:val="00B252B4"/>
    <w:rPr>
      <w:b/>
      <w:sz w:val="26"/>
      <w:u w:val="single"/>
      <w:lang w:val="en-GB"/>
    </w:rPr>
  </w:style>
  <w:style w:type="character" w:customStyle="1" w:styleId="Heading6Char">
    <w:name w:val="Heading 6 Char"/>
    <w:basedOn w:val="DefaultParagraphFont"/>
    <w:link w:val="Heading6"/>
    <w:rsid w:val="00B252B4"/>
    <w:rPr>
      <w:b/>
      <w:color w:val="000000"/>
      <w:sz w:val="24"/>
      <w:shd w:val="pct20" w:color="000000" w:fill="FFFFFF"/>
      <w:lang w:val="en-GB"/>
    </w:rPr>
  </w:style>
  <w:style w:type="character" w:customStyle="1" w:styleId="Heading7Char">
    <w:name w:val="Heading 7 Char"/>
    <w:basedOn w:val="DefaultParagraphFont"/>
    <w:link w:val="Heading7"/>
    <w:rsid w:val="00B252B4"/>
    <w:rPr>
      <w:b/>
      <w:sz w:val="24"/>
      <w:u w:val="single"/>
      <w:lang w:val="en-GB"/>
    </w:rPr>
  </w:style>
  <w:style w:type="character" w:customStyle="1" w:styleId="Heading8Char">
    <w:name w:val="Heading 8 Char"/>
    <w:basedOn w:val="DefaultParagraphFont"/>
    <w:link w:val="Heading8"/>
    <w:rsid w:val="00B252B4"/>
    <w:rPr>
      <w:b/>
      <w:sz w:val="24"/>
    </w:rPr>
  </w:style>
  <w:style w:type="character" w:customStyle="1" w:styleId="Heading9Char">
    <w:name w:val="Heading 9 Char"/>
    <w:basedOn w:val="DefaultParagraphFont"/>
    <w:link w:val="Heading9"/>
    <w:rsid w:val="00B252B4"/>
    <w:rPr>
      <w:b/>
      <w:sz w:val="24"/>
      <w:u w:val="single"/>
      <w:lang w:val="en-GB"/>
    </w:rPr>
  </w:style>
  <w:style w:type="paragraph" w:styleId="BodyText">
    <w:name w:val="Body Text"/>
    <w:basedOn w:val="Normal"/>
    <w:link w:val="BodyTextChar"/>
    <w:locked/>
    <w:rsid w:val="00B252B4"/>
    <w:pPr>
      <w:jc w:val="center"/>
    </w:pPr>
    <w:rPr>
      <w:b/>
      <w:szCs w:val="20"/>
      <w:u w:val="single"/>
    </w:rPr>
  </w:style>
  <w:style w:type="character" w:customStyle="1" w:styleId="BodyTextChar">
    <w:name w:val="Body Text Char"/>
    <w:basedOn w:val="DefaultParagraphFont"/>
    <w:link w:val="BodyText"/>
    <w:rsid w:val="00B252B4"/>
    <w:rPr>
      <w:b/>
      <w:sz w:val="24"/>
      <w:u w:val="single"/>
    </w:rPr>
  </w:style>
  <w:style w:type="paragraph" w:customStyle="1" w:styleId="heading">
    <w:name w:val="heading"/>
    <w:aliases w:val="2"/>
    <w:basedOn w:val="Normal"/>
    <w:next w:val="Normal"/>
    <w:rsid w:val="00B252B4"/>
    <w:pPr>
      <w:keepNext/>
    </w:pPr>
    <w:rPr>
      <w:rFonts w:ascii="Century Schoolbook" w:hAnsi="Century Schoolbook"/>
      <w:b/>
      <w:szCs w:val="20"/>
      <w:u w:val="single"/>
    </w:rPr>
  </w:style>
  <w:style w:type="character" w:styleId="CommentReference">
    <w:name w:val="annotation reference"/>
    <w:basedOn w:val="DefaultParagraphFont"/>
    <w:locked/>
    <w:rsid w:val="007B29DC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7B29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B29DC"/>
  </w:style>
  <w:style w:type="paragraph" w:styleId="CommentSubject">
    <w:name w:val="annotation subject"/>
    <w:basedOn w:val="CommentText"/>
    <w:next w:val="CommentText"/>
    <w:link w:val="CommentSubjectChar"/>
    <w:locked/>
    <w:rsid w:val="007B29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B29DC"/>
    <w:rPr>
      <w:b/>
      <w:bCs/>
    </w:rPr>
  </w:style>
  <w:style w:type="table" w:styleId="TableGrid">
    <w:name w:val="Table Grid"/>
    <w:basedOn w:val="TableNormal"/>
    <w:uiPriority w:val="59"/>
    <w:locked/>
    <w:rsid w:val="00CF704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locked/>
    <w:rsid w:val="002511E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2511E5"/>
    <w:rPr>
      <w:sz w:val="24"/>
      <w:szCs w:val="24"/>
    </w:rPr>
  </w:style>
  <w:style w:type="character" w:styleId="Hyperlink">
    <w:name w:val="Hyperlink"/>
    <w:basedOn w:val="DefaultParagraphFont"/>
    <w:locked/>
    <w:rsid w:val="00B6537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3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415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80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00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30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51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19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639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215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2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41024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26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9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3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72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3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4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29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9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7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36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5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638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1409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317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0100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4801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6179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6763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15676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3911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96114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2015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77720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4866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3996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64834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4" w:space="0" w:color="7F9DB9"/>
                                                                                                <w:left w:val="single" w:sz="4" w:space="0" w:color="7F9DB9"/>
                                                                                                <w:bottom w:val="single" w:sz="4" w:space="0" w:color="7F9DB9"/>
                                                                                                <w:right w:val="single" w:sz="4" w:space="0" w:color="7F9DB9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46578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47191660">
                                                                                                      <w:blockQuote w:val="1"/>
                                                                                                      <w:marLeft w:val="48"/>
                                                                                                      <w:marRight w:val="0"/>
                                                                                                      <w:marTop w:val="100"/>
                                                                                                      <w:marBottom w:val="10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single" w:sz="8" w:space="2" w:color="000000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66278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905270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740027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0979913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7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o@chamberofmines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ullion.org.za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COOSTH~1\LOCALS~1\Temp\notesFCBCEE\~22253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A69AC-7160-4C53-AD37-40C3C8861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~2225332</Template>
  <TotalTime>1</TotalTime>
  <Pages>4</Pages>
  <Words>903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6042</CharactersWithSpaces>
  <SharedDoc>false</SharedDoc>
  <HLinks>
    <vt:vector size="12" baseType="variant">
      <vt:variant>
        <vt:i4>2097217</vt:i4>
      </vt:variant>
      <vt:variant>
        <vt:i4>3</vt:i4>
      </vt:variant>
      <vt:variant>
        <vt:i4>0</vt:i4>
      </vt:variant>
      <vt:variant>
        <vt:i4>5</vt:i4>
      </vt:variant>
      <vt:variant>
        <vt:lpwstr>mailto:info@chamberofmines.org.za</vt:lpwstr>
      </vt:variant>
      <vt:variant>
        <vt:lpwstr/>
      </vt:variant>
      <vt:variant>
        <vt:i4>5242964</vt:i4>
      </vt:variant>
      <vt:variant>
        <vt:i4>0</vt:i4>
      </vt:variant>
      <vt:variant>
        <vt:i4>0</vt:i4>
      </vt:variant>
      <vt:variant>
        <vt:i4>5</vt:i4>
      </vt:variant>
      <vt:variant>
        <vt:lpwstr>http://www.bullion.org.za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coosthuizen</dc:creator>
  <cp:lastModifiedBy>abanyini</cp:lastModifiedBy>
  <cp:revision>2</cp:revision>
  <cp:lastPrinted>2013-12-03T04:51:00Z</cp:lastPrinted>
  <dcterms:created xsi:type="dcterms:W3CDTF">2014-05-22T07:18:00Z</dcterms:created>
  <dcterms:modified xsi:type="dcterms:W3CDTF">2014-05-22T07:18:00Z</dcterms:modified>
</cp:coreProperties>
</file>