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924FCD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</w:p>
    <w:p w:rsidR="006D3382" w:rsidRPr="00924FCD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  <w:r w:rsidRPr="00924FCD">
        <w:rPr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924FCD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924FCD" w:rsidRDefault="003F6089" w:rsidP="001242D8">
      <w:pPr>
        <w:pStyle w:val="BodyA"/>
        <w:rPr>
          <w:sz w:val="20"/>
        </w:rPr>
      </w:pPr>
      <w:r>
        <w:rPr>
          <w:noProof/>
          <w:sz w:val="20"/>
          <w:lang w:val="en-ZA" w:eastAsia="en-ZA"/>
        </w:rPr>
        <w:pict>
          <v:rect id="Rectangle 2" o:spid="_x0000_s1026" style="position:absolute;margin-left:318.2pt;margin-top:97.2pt;width:201pt;height:5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" filled="f" stroked="f" strokeweight="1pt">
            <v:path arrowok="t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8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Default="00F41433">
                  <w:pPr>
                    <w:pStyle w:val="FreeFormA"/>
                    <w:spacing w:line="192" w:lineRule="auto"/>
                    <w:jc w:val="right"/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E-mail:</w:t>
                  </w:r>
                  <w:r w:rsidR="00C57964" w:rsidRPr="00C57964">
                    <w:rPr>
                      <w:rFonts w:ascii="Times New Roman" w:hAnsi="Times New Roman"/>
                      <w:color w:val="000000" w:themeColor="text1"/>
                      <w:sz w:val="20"/>
                      <w:u w:val="single"/>
                    </w:rPr>
                    <w:t>abanyini</w:t>
                  </w:r>
                  <w:hyperlink r:id="rId9" w:history="1">
                    <w:r w:rsidRPr="00C57964">
                      <w:rPr>
                        <w:rFonts w:ascii="Times New Roman" w:hAnsi="Times New Roman"/>
                        <w:color w:val="000000" w:themeColor="text1"/>
                        <w:sz w:val="20"/>
                        <w:u w:val="single"/>
                      </w:rPr>
                      <w:t>@chamberofmines.org.za</w:t>
                    </w:r>
                  </w:hyperlink>
                </w:p>
                <w:p w:rsidR="00C57964" w:rsidRPr="0008212C" w:rsidRDefault="00C57964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</w:p>
              </w:txbxContent>
            </v:textbox>
            <w10:wrap anchorx="page" anchory="page"/>
          </v:rect>
        </w:pict>
      </w:r>
      <w:r w:rsidR="001242D8">
        <w:rPr>
          <w:sz w:val="20"/>
        </w:rPr>
        <w:tab/>
      </w:r>
      <w:r w:rsidR="001242D8">
        <w:rPr>
          <w:sz w:val="20"/>
        </w:rPr>
        <w:tab/>
      </w: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C57964" w:rsidRDefault="00C579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73704F" w:rsidRPr="00CA55F9" w:rsidRDefault="00CF7A3E" w:rsidP="00CF7A3E">
      <w:pPr>
        <w:jc w:val="center"/>
        <w:rPr>
          <w:b/>
          <w:sz w:val="22"/>
          <w:szCs w:val="22"/>
        </w:rPr>
      </w:pPr>
      <w:r w:rsidRPr="00CA55F9">
        <w:rPr>
          <w:b/>
          <w:sz w:val="22"/>
          <w:szCs w:val="22"/>
        </w:rPr>
        <w:t>A G E N D A</w:t>
      </w:r>
    </w:p>
    <w:p w:rsidR="00C57964" w:rsidRPr="00CA55F9" w:rsidRDefault="00C57964" w:rsidP="00C57964">
      <w:pPr>
        <w:pStyle w:val="BodyTextIndent"/>
        <w:rPr>
          <w:sz w:val="22"/>
          <w:szCs w:val="22"/>
          <w:u w:val="none"/>
        </w:rPr>
      </w:pPr>
      <w:r w:rsidRPr="00CA55F9">
        <w:rPr>
          <w:sz w:val="22"/>
          <w:szCs w:val="22"/>
          <w:u w:val="none"/>
        </w:rPr>
        <w:t>MOSH INDUSTRY ADOPTION TEAM-DUST</w:t>
      </w:r>
    </w:p>
    <w:p w:rsidR="00C57964" w:rsidRPr="00CA55F9" w:rsidRDefault="00C57964" w:rsidP="00C57964">
      <w:pPr>
        <w:jc w:val="center"/>
        <w:rPr>
          <w:b/>
          <w:sz w:val="22"/>
          <w:szCs w:val="22"/>
        </w:rPr>
      </w:pPr>
      <w:r w:rsidRPr="00CA55F9">
        <w:rPr>
          <w:b/>
          <w:sz w:val="22"/>
          <w:szCs w:val="22"/>
        </w:rPr>
        <w:t>MEETING TO BE HELD AT 10:00 ON THE 1</w:t>
      </w:r>
      <w:r w:rsidR="006A455B">
        <w:rPr>
          <w:b/>
          <w:sz w:val="22"/>
          <w:szCs w:val="22"/>
        </w:rPr>
        <w:t>7</w:t>
      </w:r>
      <w:r w:rsidRPr="00CA55F9">
        <w:rPr>
          <w:b/>
          <w:sz w:val="22"/>
          <w:szCs w:val="22"/>
        </w:rPr>
        <w:t xml:space="preserve"> </w:t>
      </w:r>
      <w:r w:rsidR="00B41446">
        <w:rPr>
          <w:b/>
          <w:sz w:val="22"/>
          <w:szCs w:val="22"/>
        </w:rPr>
        <w:t>OCTOBER</w:t>
      </w:r>
      <w:r w:rsidRPr="00CA55F9">
        <w:rPr>
          <w:b/>
          <w:sz w:val="22"/>
          <w:szCs w:val="22"/>
        </w:rPr>
        <w:t xml:space="preserve"> 2013 </w:t>
      </w:r>
    </w:p>
    <w:p w:rsidR="00C57964" w:rsidRPr="00CA55F9" w:rsidRDefault="00C57964" w:rsidP="00C57964">
      <w:pPr>
        <w:jc w:val="center"/>
        <w:rPr>
          <w:color w:val="FF0000"/>
          <w:sz w:val="22"/>
          <w:szCs w:val="22"/>
        </w:rPr>
      </w:pPr>
      <w:r w:rsidRPr="00CA55F9">
        <w:rPr>
          <w:b/>
          <w:color w:val="FF0000"/>
          <w:sz w:val="22"/>
          <w:szCs w:val="22"/>
        </w:rPr>
        <w:t xml:space="preserve">VENUE: </w:t>
      </w:r>
      <w:r w:rsidR="008C2D92">
        <w:rPr>
          <w:b/>
          <w:color w:val="FF0000"/>
          <w:sz w:val="22"/>
          <w:szCs w:val="22"/>
        </w:rPr>
        <w:t xml:space="preserve">Vaal River Village </w:t>
      </w:r>
      <w:r w:rsidR="007B5C0D">
        <w:rPr>
          <w:b/>
          <w:color w:val="FF0000"/>
          <w:sz w:val="22"/>
          <w:szCs w:val="22"/>
        </w:rPr>
        <w:t>Square</w:t>
      </w:r>
    </w:p>
    <w:p w:rsidR="00C57964" w:rsidRDefault="00C57964" w:rsidP="00CF7A3E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0"/>
      </w:tblGrid>
      <w:tr w:rsidR="00CF7A3E" w:rsidRPr="00924FCD" w:rsidTr="00D37E5A">
        <w:trPr>
          <w:trHeight w:val="400"/>
        </w:trPr>
        <w:tc>
          <w:tcPr>
            <w:tcW w:w="9180" w:type="dxa"/>
          </w:tcPr>
          <w:p w:rsidR="00CF7A3E" w:rsidRPr="00D37E5A" w:rsidRDefault="00442022" w:rsidP="007B5C0D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u w:val="single"/>
              </w:rPr>
              <w:t xml:space="preserve">VAAL RIVER VILLAGE </w:t>
            </w:r>
            <w:r w:rsidR="007B5C0D">
              <w:rPr>
                <w:b/>
                <w:u w:val="single"/>
              </w:rPr>
              <w:t>SQUARE</w:t>
            </w:r>
            <w:r w:rsidR="00C57964" w:rsidRPr="0008212C">
              <w:rPr>
                <w:b/>
                <w:u w:val="single"/>
              </w:rPr>
              <w:t xml:space="preserve"> EMERGENCY PROCEDURES – TO NOTE</w:t>
            </w:r>
            <w:bookmarkStart w:id="0" w:name="_GoBack"/>
            <w:bookmarkEnd w:id="0"/>
          </w:p>
        </w:tc>
      </w:tr>
    </w:tbl>
    <w:p w:rsidR="001E4F3B" w:rsidRPr="00924FCD" w:rsidRDefault="00CF7A3E" w:rsidP="008B048D">
      <w:pPr>
        <w:jc w:val="both"/>
        <w:rPr>
          <w:b/>
          <w:sz w:val="20"/>
          <w:szCs w:val="20"/>
        </w:rPr>
      </w:pPr>
      <w:r w:rsidRPr="00924FCD">
        <w:rPr>
          <w:b/>
          <w:sz w:val="20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1384"/>
        <w:gridCol w:w="1418"/>
        <w:gridCol w:w="1842"/>
        <w:gridCol w:w="1418"/>
        <w:gridCol w:w="567"/>
        <w:gridCol w:w="2555"/>
      </w:tblGrid>
      <w:tr w:rsidR="001E4F3B" w:rsidRPr="00924FCD" w:rsidTr="00FE16A3">
        <w:tc>
          <w:tcPr>
            <w:tcW w:w="1384" w:type="dxa"/>
          </w:tcPr>
          <w:p w:rsidR="001E4F3B" w:rsidRPr="00924FCD" w:rsidRDefault="001E4F3B" w:rsidP="00B72A1A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Agenda item</w:t>
            </w:r>
          </w:p>
        </w:tc>
        <w:tc>
          <w:tcPr>
            <w:tcW w:w="5245" w:type="dxa"/>
            <w:gridSpan w:val="4"/>
          </w:tcPr>
          <w:p w:rsidR="001E4F3B" w:rsidRPr="00924FCD" w:rsidRDefault="001E4F3B" w:rsidP="00B72A1A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Topic</w:t>
            </w:r>
          </w:p>
        </w:tc>
        <w:tc>
          <w:tcPr>
            <w:tcW w:w="2555" w:type="dxa"/>
          </w:tcPr>
          <w:p w:rsidR="001E4F3B" w:rsidRPr="00924FCD" w:rsidRDefault="001E4F3B" w:rsidP="008B04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06F10" w:rsidRPr="00924FCD" w:rsidTr="000E6410">
        <w:trPr>
          <w:trHeight w:val="300"/>
        </w:trPr>
        <w:tc>
          <w:tcPr>
            <w:tcW w:w="1384" w:type="dxa"/>
            <w:vMerge w:val="restart"/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vAlign w:val="center"/>
          </w:tcPr>
          <w:p w:rsidR="00306F10" w:rsidRPr="00924FCD" w:rsidRDefault="00306F10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1.1 </w:t>
            </w:r>
            <w:r w:rsidRPr="00924FCD">
              <w:rPr>
                <w:b/>
                <w:sz w:val="20"/>
                <w:szCs w:val="20"/>
              </w:rPr>
              <w:t xml:space="preserve">Welcome 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Gerrie Pienaar</w:t>
            </w:r>
          </w:p>
        </w:tc>
      </w:tr>
      <w:tr w:rsidR="00306F10" w:rsidRPr="00924FCD" w:rsidTr="000E6410">
        <w:trPr>
          <w:trHeight w:val="158"/>
        </w:trPr>
        <w:tc>
          <w:tcPr>
            <w:tcW w:w="1384" w:type="dxa"/>
            <w:vMerge/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F10" w:rsidRPr="00924FCD" w:rsidRDefault="00306F10" w:rsidP="006F00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1.2 </w:t>
            </w:r>
            <w:r w:rsidR="006F0029">
              <w:rPr>
                <w:b/>
                <w:sz w:val="20"/>
                <w:szCs w:val="20"/>
              </w:rPr>
              <w:t>Apologies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:rsidR="00306F10" w:rsidRPr="00924FCD" w:rsidRDefault="006F0029" w:rsidP="004C0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272BF3" w:rsidRPr="00924FCD" w:rsidTr="000E6410">
        <w:trPr>
          <w:trHeight w:val="322"/>
        </w:trPr>
        <w:tc>
          <w:tcPr>
            <w:tcW w:w="1384" w:type="dxa"/>
            <w:vMerge w:val="restart"/>
            <w:vAlign w:val="center"/>
          </w:tcPr>
          <w:p w:rsidR="00272BF3" w:rsidRPr="00924FCD" w:rsidRDefault="00272BF3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2BF3" w:rsidRPr="00924FCD" w:rsidRDefault="00272BF3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 xml:space="preserve">Note of the record of the previous meeting 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272BF3" w:rsidRPr="00924FCD" w:rsidRDefault="00272BF3" w:rsidP="000E64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5B71" w:rsidRPr="00924FCD" w:rsidTr="000E6410">
        <w:trPr>
          <w:trHeight w:val="100"/>
        </w:trPr>
        <w:tc>
          <w:tcPr>
            <w:tcW w:w="1384" w:type="dxa"/>
            <w:vMerge/>
            <w:vAlign w:val="center"/>
          </w:tcPr>
          <w:p w:rsidR="00F45B71" w:rsidRPr="00924FCD" w:rsidRDefault="00F45B71" w:rsidP="000E64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B71" w:rsidRPr="00924FCD" w:rsidRDefault="00DC038E" w:rsidP="000E6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45B71" w:rsidRPr="00924FCD">
              <w:rPr>
                <w:sz w:val="20"/>
                <w:szCs w:val="20"/>
              </w:rPr>
              <w:t xml:space="preserve">.1 </w:t>
            </w:r>
            <w:r w:rsidR="00F45B71" w:rsidRPr="00924FCD">
              <w:rPr>
                <w:color w:val="000000"/>
                <w:sz w:val="20"/>
                <w:szCs w:val="20"/>
              </w:rPr>
              <w:t>Approval of the note for the record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5B71" w:rsidRPr="00924FCD" w:rsidRDefault="00F45B71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F45B71" w:rsidRPr="00924FCD" w:rsidTr="000E6410">
        <w:trPr>
          <w:trHeight w:val="58"/>
        </w:trPr>
        <w:tc>
          <w:tcPr>
            <w:tcW w:w="1384" w:type="dxa"/>
            <w:vMerge/>
            <w:vAlign w:val="center"/>
          </w:tcPr>
          <w:p w:rsidR="00F45B71" w:rsidRPr="00924FCD" w:rsidRDefault="00F45B71" w:rsidP="000E64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5B71" w:rsidRPr="00924FCD" w:rsidRDefault="00DC038E" w:rsidP="000E6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45B71" w:rsidRPr="00924FCD">
              <w:rPr>
                <w:sz w:val="20"/>
                <w:szCs w:val="20"/>
              </w:rPr>
              <w:t>.2 Matters arising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5B71" w:rsidRPr="00924FCD" w:rsidRDefault="00F45B71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CA55F9" w:rsidRPr="00924FCD" w:rsidTr="000E6410">
        <w:trPr>
          <w:trHeight w:val="720"/>
        </w:trPr>
        <w:tc>
          <w:tcPr>
            <w:tcW w:w="1384" w:type="dxa"/>
            <w:vAlign w:val="center"/>
          </w:tcPr>
          <w:p w:rsidR="00CA55F9" w:rsidRPr="00924FCD" w:rsidRDefault="00CA55F9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vAlign w:val="center"/>
          </w:tcPr>
          <w:p w:rsidR="00CA55F9" w:rsidRDefault="007A298F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Presentations</w:t>
            </w:r>
            <w:r w:rsidR="00CA55F9">
              <w:rPr>
                <w:b/>
                <w:sz w:val="20"/>
                <w:szCs w:val="20"/>
              </w:rPr>
              <w:t>:</w:t>
            </w:r>
          </w:p>
          <w:p w:rsidR="00CA55F9" w:rsidRDefault="00CA55F9" w:rsidP="000E6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 </w:t>
            </w:r>
            <w:r w:rsidR="007A298F">
              <w:rPr>
                <w:sz w:val="20"/>
                <w:szCs w:val="20"/>
              </w:rPr>
              <w:t>QAFS update</w:t>
            </w:r>
          </w:p>
          <w:p w:rsidR="00D034C5" w:rsidRPr="00416C34" w:rsidRDefault="00D034C5" w:rsidP="008C2D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7A298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8C2D92">
              <w:rPr>
                <w:sz w:val="20"/>
                <w:szCs w:val="20"/>
              </w:rPr>
              <w:t>Water suppression systems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:rsidR="00CA55F9" w:rsidRDefault="00CA55F9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D034C5" w:rsidRPr="00924FCD" w:rsidRDefault="007A298F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Kopanang Team</w:t>
            </w:r>
          </w:p>
        </w:tc>
      </w:tr>
      <w:tr w:rsidR="007A298F" w:rsidRPr="00924FCD" w:rsidTr="000E6410">
        <w:trPr>
          <w:trHeight w:val="21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7A298F" w:rsidRPr="00924FCD" w:rsidRDefault="007A298F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  <w:vAlign w:val="center"/>
          </w:tcPr>
          <w:p w:rsidR="00063088" w:rsidRDefault="00063088" w:rsidP="00063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Review:</w:t>
            </w:r>
          </w:p>
          <w:p w:rsidR="007A298F" w:rsidRPr="00063088" w:rsidRDefault="00063088" w:rsidP="00063088">
            <w:pPr>
              <w:rPr>
                <w:sz w:val="20"/>
                <w:szCs w:val="20"/>
              </w:rPr>
            </w:pPr>
            <w:r w:rsidRPr="00063088">
              <w:rPr>
                <w:sz w:val="20"/>
                <w:szCs w:val="20"/>
              </w:rPr>
              <w:t xml:space="preserve">4.1 </w:t>
            </w:r>
            <w:r w:rsidR="008C2D92">
              <w:rPr>
                <w:sz w:val="20"/>
                <w:szCs w:val="20"/>
              </w:rPr>
              <w:t xml:space="preserve">Water suppression systems </w:t>
            </w:r>
            <w:r>
              <w:rPr>
                <w:sz w:val="20"/>
                <w:szCs w:val="20"/>
              </w:rPr>
              <w:t>– doc 51 and 50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:rsidR="007A298F" w:rsidRDefault="00063088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F04128" w:rsidRPr="00924FCD" w:rsidTr="000E6410">
        <w:trPr>
          <w:trHeight w:val="21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F04128" w:rsidRPr="00924FCD" w:rsidRDefault="00063088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  <w:vAlign w:val="center"/>
          </w:tcPr>
          <w:p w:rsidR="006A2EA6" w:rsidRDefault="0035768A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Discussion on feedback for SLP’</w:t>
            </w:r>
            <w:r w:rsidR="006A2EA6">
              <w:rPr>
                <w:b/>
                <w:sz w:val="20"/>
                <w:szCs w:val="20"/>
              </w:rPr>
              <w:t>s:</w:t>
            </w:r>
          </w:p>
          <w:p w:rsidR="00F04128" w:rsidRPr="006A2EA6" w:rsidRDefault="006A2EA6" w:rsidP="000E6410">
            <w:pPr>
              <w:rPr>
                <w:sz w:val="20"/>
                <w:szCs w:val="20"/>
              </w:rPr>
            </w:pPr>
            <w:r w:rsidRPr="006A2EA6">
              <w:rPr>
                <w:sz w:val="20"/>
                <w:szCs w:val="20"/>
              </w:rPr>
              <w:t xml:space="preserve">5.1 </w:t>
            </w:r>
            <w:r w:rsidR="0035768A" w:rsidRPr="006A2EA6">
              <w:rPr>
                <w:sz w:val="20"/>
                <w:szCs w:val="20"/>
              </w:rPr>
              <w:t>Multi-stage Filtration Systems</w:t>
            </w:r>
          </w:p>
          <w:p w:rsidR="006A2EA6" w:rsidRDefault="006A2EA6" w:rsidP="000E6410">
            <w:pPr>
              <w:rPr>
                <w:sz w:val="20"/>
                <w:szCs w:val="20"/>
              </w:rPr>
            </w:pPr>
            <w:r w:rsidRPr="006A2EA6">
              <w:rPr>
                <w:sz w:val="20"/>
                <w:szCs w:val="20"/>
              </w:rPr>
              <w:t>5.2 Winch covers</w:t>
            </w:r>
          </w:p>
          <w:p w:rsidR="006A2EA6" w:rsidRPr="006A2EA6" w:rsidRDefault="006A2EA6" w:rsidP="000E6410">
            <w:pPr>
              <w:rPr>
                <w:b/>
                <w:i/>
                <w:sz w:val="20"/>
                <w:szCs w:val="20"/>
              </w:rPr>
            </w:pPr>
            <w:r w:rsidRPr="006A2EA6">
              <w:rPr>
                <w:i/>
                <w:sz w:val="20"/>
                <w:szCs w:val="20"/>
              </w:rPr>
              <w:t>(Required to determine way forward in establishing Interest Group or not)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:rsidR="00F04128" w:rsidRPr="00924FCD" w:rsidRDefault="000E6410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9E68F2" w:rsidRPr="00924FCD" w:rsidTr="000E6410">
        <w:trPr>
          <w:trHeight w:val="313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663EE3" w:rsidRDefault="00663EE3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9E68F2" w:rsidRPr="00924FCD" w:rsidRDefault="00063088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924FCD" w:rsidRDefault="009E68F2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Feedback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924FCD" w:rsidRDefault="009E68F2" w:rsidP="000E64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68F2" w:rsidRPr="00924FCD" w:rsidTr="000E6410">
        <w:trPr>
          <w:trHeight w:val="278"/>
        </w:trPr>
        <w:tc>
          <w:tcPr>
            <w:tcW w:w="1384" w:type="dxa"/>
            <w:vMerge/>
            <w:vAlign w:val="center"/>
          </w:tcPr>
          <w:p w:rsidR="009E68F2" w:rsidRDefault="009E68F2" w:rsidP="000E64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924FCD" w:rsidRDefault="00E06835" w:rsidP="000E6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E68F2" w:rsidRPr="00924FCD">
              <w:rPr>
                <w:sz w:val="20"/>
                <w:szCs w:val="20"/>
              </w:rPr>
              <w:t>.1</w:t>
            </w:r>
            <w:r w:rsidR="00CA55F9">
              <w:rPr>
                <w:sz w:val="20"/>
                <w:szCs w:val="20"/>
              </w:rPr>
              <w:t xml:space="preserve"> </w:t>
            </w:r>
            <w:r w:rsidR="009E68F2" w:rsidRPr="00924FCD">
              <w:rPr>
                <w:sz w:val="20"/>
                <w:szCs w:val="20"/>
              </w:rPr>
              <w:t>MOSH Task Force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924FCD" w:rsidRDefault="00A52E51" w:rsidP="004C0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A65CA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</w:t>
            </w:r>
            <w:r w:rsidR="00A65CA8">
              <w:rPr>
                <w:b/>
                <w:sz w:val="20"/>
                <w:szCs w:val="20"/>
              </w:rPr>
              <w:t>anyini</w:t>
            </w:r>
          </w:p>
        </w:tc>
      </w:tr>
      <w:tr w:rsidR="009E68F2" w:rsidRPr="00924FCD" w:rsidTr="000E6410">
        <w:trPr>
          <w:trHeight w:val="132"/>
        </w:trPr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:rsidR="009E68F2" w:rsidRPr="00924FCD" w:rsidRDefault="009E68F2" w:rsidP="000E64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924FCD" w:rsidRDefault="00E06835" w:rsidP="000E6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E68F2">
              <w:rPr>
                <w:sz w:val="20"/>
                <w:szCs w:val="20"/>
              </w:rPr>
              <w:t>.</w:t>
            </w:r>
            <w:r w:rsidR="00DF2C7D">
              <w:rPr>
                <w:sz w:val="20"/>
                <w:szCs w:val="20"/>
              </w:rPr>
              <w:t>2</w:t>
            </w:r>
            <w:r w:rsidR="009E68F2">
              <w:rPr>
                <w:sz w:val="20"/>
                <w:szCs w:val="20"/>
              </w:rPr>
              <w:t xml:space="preserve"> Completed Practice</w:t>
            </w:r>
            <w:r w:rsidR="00CD5635">
              <w:rPr>
                <w:sz w:val="20"/>
                <w:szCs w:val="20"/>
              </w:rPr>
              <w:t>s (Foggers/ Footwall/Side wall</w:t>
            </w:r>
            <w:r w:rsidR="00344FFA">
              <w:rPr>
                <w:sz w:val="20"/>
                <w:szCs w:val="20"/>
              </w:rPr>
              <w:t>)</w:t>
            </w:r>
            <w:r w:rsidR="006A2EA6">
              <w:rPr>
                <w:sz w:val="20"/>
                <w:szCs w:val="20"/>
              </w:rPr>
              <w:t xml:space="preserve"> – open discussion if required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924FCD" w:rsidRDefault="001D75CA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4143C3" w:rsidRPr="00924FCD" w:rsidTr="000E6410">
        <w:trPr>
          <w:trHeight w:val="307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4143C3" w:rsidRDefault="00063088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3C3" w:rsidRDefault="008C2D92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</w:t>
            </w:r>
          </w:p>
          <w:p w:rsidR="008C2D92" w:rsidRDefault="008C2D92" w:rsidP="008C2D92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>
              <w:rPr>
                <w:sz w:val="20"/>
              </w:rPr>
              <w:t>Cumulative dust dose</w:t>
            </w:r>
          </w:p>
          <w:p w:rsidR="008C2D92" w:rsidRDefault="00976EA9" w:rsidP="008C2D92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>
              <w:rPr>
                <w:sz w:val="20"/>
              </w:rPr>
              <w:t>Adoption versus</w:t>
            </w:r>
            <w:r w:rsidR="00CB22EA">
              <w:rPr>
                <w:sz w:val="20"/>
              </w:rPr>
              <w:t xml:space="preserve"> Implementation</w:t>
            </w:r>
          </w:p>
          <w:p w:rsidR="008C2D92" w:rsidRDefault="00982AFB" w:rsidP="008C2D92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>
              <w:rPr>
                <w:sz w:val="20"/>
              </w:rPr>
              <w:t>Draft CTF reporting tool</w:t>
            </w:r>
          </w:p>
          <w:p w:rsidR="008C2D92" w:rsidRPr="008C2D92" w:rsidRDefault="008C2D92" w:rsidP="008C2D92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:rsidR="008C2D92" w:rsidRDefault="008C2D9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 A Banyini</w:t>
            </w:r>
          </w:p>
          <w:p w:rsidR="008C2D92" w:rsidRDefault="008C2D92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8C2D92" w:rsidRPr="00924FCD" w:rsidRDefault="008C2D92" w:rsidP="000E64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04128" w:rsidRPr="00924FCD" w:rsidTr="000E6410">
        <w:trPr>
          <w:trHeight w:val="307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F04128" w:rsidRPr="00924FCD" w:rsidRDefault="00063088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28" w:rsidRPr="00924FCD" w:rsidRDefault="00F04128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Date of next meeting</w:t>
            </w:r>
            <w:r w:rsidR="00982AFB">
              <w:rPr>
                <w:b/>
                <w:sz w:val="20"/>
                <w:szCs w:val="20"/>
              </w:rPr>
              <w:t xml:space="preserve"> (Programme for 2014)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:rsidR="00F04128" w:rsidRPr="00924FCD" w:rsidRDefault="00F04128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F04128" w:rsidRPr="00924FCD" w:rsidTr="000E6410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F04128" w:rsidRPr="00924FCD" w:rsidRDefault="00063088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  <w:vAlign w:val="center"/>
          </w:tcPr>
          <w:p w:rsidR="00F04128" w:rsidRPr="00924FCD" w:rsidRDefault="00F04128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Closure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:rsidR="00F04128" w:rsidRPr="00924FCD" w:rsidRDefault="00F04128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924FCD" w:rsidRPr="00015636" w:rsidTr="00E02F4E">
        <w:tc>
          <w:tcPr>
            <w:tcW w:w="2802" w:type="dxa"/>
            <w:gridSpan w:val="2"/>
            <w:vAlign w:val="center"/>
          </w:tcPr>
          <w:p w:rsidR="00924FCD" w:rsidRPr="004C0C0B" w:rsidRDefault="00924FCD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MOSH Industry Team action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924FCD" w:rsidRPr="004C0C0B" w:rsidRDefault="00924FCD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Date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24FCD" w:rsidRPr="004C0C0B" w:rsidRDefault="00924FCD" w:rsidP="00352913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4C0C0B">
              <w:rPr>
                <w:b/>
                <w:sz w:val="20"/>
              </w:rPr>
              <w:t>Venue</w:t>
            </w:r>
          </w:p>
        </w:tc>
        <w:tc>
          <w:tcPr>
            <w:tcW w:w="3122" w:type="dxa"/>
            <w:gridSpan w:val="2"/>
            <w:vAlign w:val="center"/>
          </w:tcPr>
          <w:p w:rsidR="00924FCD" w:rsidRPr="004C0C0B" w:rsidRDefault="00924FCD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Responsible person</w:t>
            </w:r>
          </w:p>
        </w:tc>
      </w:tr>
      <w:tr w:rsidR="00323FB4" w:rsidRPr="00015636" w:rsidTr="00E02F4E">
        <w:trPr>
          <w:trHeight w:val="142"/>
        </w:trPr>
        <w:tc>
          <w:tcPr>
            <w:tcW w:w="2802" w:type="dxa"/>
            <w:gridSpan w:val="2"/>
            <w:vMerge w:val="restart"/>
          </w:tcPr>
          <w:p w:rsidR="00323FB4" w:rsidRPr="00D37E5A" w:rsidRDefault="00323FB4" w:rsidP="00352913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B4" w:rsidRPr="006F0029" w:rsidRDefault="00323FB4" w:rsidP="00352913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r w:rsidRPr="006F0029">
              <w:rPr>
                <w:i/>
                <w:sz w:val="16"/>
                <w:szCs w:val="16"/>
              </w:rPr>
              <w:t>16/01/2013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3FB4" w:rsidRPr="006F0029" w:rsidRDefault="004143C3" w:rsidP="00352913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r w:rsidRPr="006F0029">
              <w:rPr>
                <w:i/>
                <w:sz w:val="16"/>
                <w:szCs w:val="16"/>
              </w:rPr>
              <w:t>C.O.M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B4" w:rsidRPr="006F0029" w:rsidRDefault="00323FB4" w:rsidP="00A2420F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r w:rsidRPr="006F0029">
              <w:rPr>
                <w:i/>
                <w:sz w:val="16"/>
                <w:szCs w:val="16"/>
              </w:rPr>
              <w:t>MOSH Dust Industry Team</w:t>
            </w:r>
          </w:p>
        </w:tc>
      </w:tr>
      <w:tr w:rsidR="00323FB4" w:rsidRPr="00CA55F9" w:rsidTr="00E02F4E">
        <w:trPr>
          <w:trHeight w:val="118"/>
        </w:trPr>
        <w:tc>
          <w:tcPr>
            <w:tcW w:w="2802" w:type="dxa"/>
            <w:gridSpan w:val="2"/>
            <w:vMerge/>
          </w:tcPr>
          <w:p w:rsidR="00323FB4" w:rsidRPr="00CA55F9" w:rsidRDefault="00323FB4" w:rsidP="0035291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B4" w:rsidRPr="006F0029" w:rsidRDefault="00323FB4" w:rsidP="00FE16A3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6F0029">
              <w:rPr>
                <w:sz w:val="16"/>
                <w:szCs w:val="16"/>
              </w:rPr>
              <w:t>17/4/2013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3FB4" w:rsidRPr="006F0029" w:rsidRDefault="00A2420F" w:rsidP="00FE16A3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6F0029">
              <w:rPr>
                <w:sz w:val="16"/>
                <w:szCs w:val="16"/>
              </w:rPr>
              <w:t>GFBLA – Sibanye Gold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B4" w:rsidRPr="006F0029" w:rsidRDefault="00323FB4" w:rsidP="00FE16A3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r w:rsidRPr="006F0029">
              <w:rPr>
                <w:i/>
                <w:sz w:val="16"/>
                <w:szCs w:val="16"/>
              </w:rPr>
              <w:t>MOSH Dust Industry Team</w:t>
            </w:r>
          </w:p>
        </w:tc>
      </w:tr>
      <w:tr w:rsidR="00323FB4" w:rsidRPr="00CA55F9" w:rsidTr="00E02F4E">
        <w:trPr>
          <w:trHeight w:val="285"/>
        </w:trPr>
        <w:tc>
          <w:tcPr>
            <w:tcW w:w="2802" w:type="dxa"/>
            <w:gridSpan w:val="2"/>
            <w:vMerge/>
          </w:tcPr>
          <w:p w:rsidR="00323FB4" w:rsidRPr="00CA55F9" w:rsidRDefault="00323FB4" w:rsidP="0035291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FB4" w:rsidRPr="006F0029" w:rsidRDefault="00323FB4" w:rsidP="00FE16A3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r w:rsidRPr="006F0029">
              <w:rPr>
                <w:i/>
                <w:sz w:val="16"/>
                <w:szCs w:val="16"/>
              </w:rPr>
              <w:t>17/7/2013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3FB4" w:rsidRPr="006F0029" w:rsidRDefault="006F0029" w:rsidP="00FE16A3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Cancelled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B4" w:rsidRPr="006F0029" w:rsidRDefault="00323FB4" w:rsidP="00FE16A3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r w:rsidRPr="006F0029">
              <w:rPr>
                <w:i/>
                <w:sz w:val="16"/>
                <w:szCs w:val="16"/>
              </w:rPr>
              <w:t>MOSH Dust Industry Team</w:t>
            </w:r>
          </w:p>
        </w:tc>
      </w:tr>
      <w:tr w:rsidR="00FE16A3" w:rsidRPr="00CA55F9" w:rsidTr="00E02F4E">
        <w:trPr>
          <w:trHeight w:val="285"/>
        </w:trPr>
        <w:tc>
          <w:tcPr>
            <w:tcW w:w="2802" w:type="dxa"/>
            <w:gridSpan w:val="2"/>
            <w:vMerge/>
          </w:tcPr>
          <w:p w:rsidR="00FE16A3" w:rsidRPr="00CA55F9" w:rsidRDefault="00FE16A3" w:rsidP="0035291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6A3" w:rsidRPr="006F0029" w:rsidRDefault="00FE16A3" w:rsidP="00FE16A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6F0029">
              <w:rPr>
                <w:b/>
                <w:i/>
                <w:sz w:val="20"/>
              </w:rPr>
              <w:t>17/10/2013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6A3" w:rsidRPr="006F0029" w:rsidRDefault="008C2D92" w:rsidP="00F41FBC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Vaal River Village </w:t>
            </w:r>
            <w:r w:rsidR="00F41FBC">
              <w:rPr>
                <w:b/>
                <w:i/>
                <w:sz w:val="20"/>
              </w:rPr>
              <w:t>Square</w:t>
            </w:r>
            <w:r w:rsidR="006F0029" w:rsidRPr="006F0029">
              <w:rPr>
                <w:b/>
                <w:i/>
                <w:sz w:val="20"/>
              </w:rPr>
              <w:t>(AGA)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16A3" w:rsidRPr="006F0029" w:rsidRDefault="00FE16A3" w:rsidP="005839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6F0029">
              <w:rPr>
                <w:b/>
                <w:i/>
                <w:sz w:val="20"/>
              </w:rPr>
              <w:t>MOSH Dust Industry Team</w:t>
            </w:r>
          </w:p>
        </w:tc>
      </w:tr>
      <w:tr w:rsidR="006F0029" w:rsidRPr="00CA55F9" w:rsidTr="00E02F4E">
        <w:trPr>
          <w:trHeight w:val="285"/>
        </w:trPr>
        <w:tc>
          <w:tcPr>
            <w:tcW w:w="2802" w:type="dxa"/>
            <w:gridSpan w:val="2"/>
          </w:tcPr>
          <w:p w:rsidR="006F0029" w:rsidRPr="00CA55F9" w:rsidRDefault="006F0029" w:rsidP="0035291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029" w:rsidRPr="006F0029" w:rsidRDefault="006F0029" w:rsidP="00FE16A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029" w:rsidRPr="006F0029" w:rsidRDefault="006F0029" w:rsidP="005839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0029" w:rsidRPr="006F0029" w:rsidRDefault="006F0029" w:rsidP="005839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</w:p>
        </w:tc>
      </w:tr>
    </w:tbl>
    <w:p w:rsidR="001E4F3B" w:rsidRPr="00CA55F9" w:rsidRDefault="001E4F3B" w:rsidP="00CA55F9">
      <w:pPr>
        <w:jc w:val="both"/>
        <w:rPr>
          <w:b/>
          <w:sz w:val="12"/>
          <w:szCs w:val="12"/>
        </w:rPr>
      </w:pPr>
    </w:p>
    <w:sectPr w:rsidR="001E4F3B" w:rsidRPr="00CA55F9" w:rsidSect="006D1D85">
      <w:headerReference w:type="even" r:id="rId10"/>
      <w:headerReference w:type="default" r:id="rId11"/>
      <w:footerReference w:type="even" r:id="rId12"/>
      <w:footerReference w:type="default" r:id="rId13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08B" w:rsidRDefault="0023308B">
      <w:r>
        <w:separator/>
      </w:r>
    </w:p>
  </w:endnote>
  <w:endnote w:type="continuationSeparator" w:id="0">
    <w:p w:rsidR="0023308B" w:rsidRDefault="00233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08B" w:rsidRDefault="0023308B">
      <w:r>
        <w:separator/>
      </w:r>
    </w:p>
  </w:footnote>
  <w:footnote w:type="continuationSeparator" w:id="0">
    <w:p w:rsidR="0023308B" w:rsidRDefault="002330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AD146E" w:rsidP="006F0029">
    <w:r w:rsidRPr="00AD146E">
      <w:rPr>
        <w:i/>
        <w:sz w:val="22"/>
        <w:szCs w:val="22"/>
      </w:rPr>
      <w:t>Circular 0</w:t>
    </w:r>
    <w:r w:rsidR="00D37E5A">
      <w:rPr>
        <w:i/>
        <w:sz w:val="22"/>
        <w:szCs w:val="22"/>
      </w:rPr>
      <w:t xml:space="preserve">1 </w:t>
    </w:r>
    <w:r w:rsidRPr="00AD146E">
      <w:rPr>
        <w:i/>
        <w:sz w:val="22"/>
        <w:szCs w:val="22"/>
      </w:rPr>
      <w:t xml:space="preserve">of </w:t>
    </w:r>
    <w:r w:rsidR="006F0029">
      <w:rPr>
        <w:i/>
        <w:sz w:val="22"/>
        <w:szCs w:val="22"/>
      </w:rPr>
      <w:t>17</w:t>
    </w:r>
    <w:r w:rsidR="00272BF3">
      <w:rPr>
        <w:i/>
        <w:sz w:val="22"/>
        <w:szCs w:val="22"/>
      </w:rPr>
      <w:t>/</w:t>
    </w:r>
    <w:r w:rsidR="006F0029">
      <w:rPr>
        <w:i/>
        <w:sz w:val="22"/>
        <w:szCs w:val="22"/>
      </w:rPr>
      <w:t>10</w:t>
    </w:r>
    <w:r w:rsidRPr="00AD146E">
      <w:rPr>
        <w:i/>
        <w:sz w:val="22"/>
        <w:szCs w:val="22"/>
      </w:rPr>
      <w:t>/201</w:t>
    </w:r>
    <w:r w:rsidR="00272BF3">
      <w:rPr>
        <w:i/>
        <w:sz w:val="22"/>
        <w:szCs w:val="22"/>
      </w:rPr>
      <w:t>3</w:t>
    </w:r>
    <w:r w:rsidRPr="00AD146E">
      <w:rPr>
        <w:i/>
        <w:sz w:val="22"/>
        <w:szCs w:val="22"/>
      </w:rPr>
      <w:t>)</w:t>
    </w:r>
    <w:r>
      <w:rPr>
        <w:i/>
        <w:sz w:val="22"/>
        <w:szCs w:val="22"/>
      </w:rPr>
      <w:t xml:space="preserve">: </w:t>
    </w:r>
    <w:r w:rsidR="00272BF3">
      <w:rPr>
        <w:i/>
        <w:sz w:val="22"/>
        <w:szCs w:val="22"/>
      </w:rPr>
      <w:t>Agenda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E21DA"/>
    <w:multiLevelType w:val="hybridMultilevel"/>
    <w:tmpl w:val="DF4E4B3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293F"/>
    <w:rsid w:val="000229DB"/>
    <w:rsid w:val="00022FFB"/>
    <w:rsid w:val="0002727B"/>
    <w:rsid w:val="00045A77"/>
    <w:rsid w:val="00052263"/>
    <w:rsid w:val="000574CF"/>
    <w:rsid w:val="00063088"/>
    <w:rsid w:val="00063B56"/>
    <w:rsid w:val="000730AD"/>
    <w:rsid w:val="0008212C"/>
    <w:rsid w:val="00087651"/>
    <w:rsid w:val="000E4AE4"/>
    <w:rsid w:val="000E6410"/>
    <w:rsid w:val="00122235"/>
    <w:rsid w:val="001242D8"/>
    <w:rsid w:val="00134BEF"/>
    <w:rsid w:val="001439C3"/>
    <w:rsid w:val="001821CF"/>
    <w:rsid w:val="00185687"/>
    <w:rsid w:val="00191F45"/>
    <w:rsid w:val="00195059"/>
    <w:rsid w:val="001C35A7"/>
    <w:rsid w:val="001D23A7"/>
    <w:rsid w:val="001D75CA"/>
    <w:rsid w:val="001E4D21"/>
    <w:rsid w:val="001E4F3B"/>
    <w:rsid w:val="001F2867"/>
    <w:rsid w:val="002066C6"/>
    <w:rsid w:val="0023308B"/>
    <w:rsid w:val="00234735"/>
    <w:rsid w:val="00264BC8"/>
    <w:rsid w:val="00272BF3"/>
    <w:rsid w:val="00280370"/>
    <w:rsid w:val="002879C2"/>
    <w:rsid w:val="002C30E3"/>
    <w:rsid w:val="002D1BDF"/>
    <w:rsid w:val="002D3722"/>
    <w:rsid w:val="002D4D66"/>
    <w:rsid w:val="002F63AC"/>
    <w:rsid w:val="002F747D"/>
    <w:rsid w:val="00306F10"/>
    <w:rsid w:val="00313DD9"/>
    <w:rsid w:val="00320D37"/>
    <w:rsid w:val="00323FB4"/>
    <w:rsid w:val="00344FFA"/>
    <w:rsid w:val="0035768A"/>
    <w:rsid w:val="00360DC5"/>
    <w:rsid w:val="003927CD"/>
    <w:rsid w:val="003B3F06"/>
    <w:rsid w:val="003E23F7"/>
    <w:rsid w:val="003E3A15"/>
    <w:rsid w:val="003E3D76"/>
    <w:rsid w:val="003F041C"/>
    <w:rsid w:val="003F6089"/>
    <w:rsid w:val="004143C3"/>
    <w:rsid w:val="00416C34"/>
    <w:rsid w:val="00442022"/>
    <w:rsid w:val="00446DFF"/>
    <w:rsid w:val="004470E1"/>
    <w:rsid w:val="00461FEF"/>
    <w:rsid w:val="004725A0"/>
    <w:rsid w:val="004A4D5D"/>
    <w:rsid w:val="004B58AB"/>
    <w:rsid w:val="004C0C0B"/>
    <w:rsid w:val="004C263F"/>
    <w:rsid w:val="004D174C"/>
    <w:rsid w:val="005102DF"/>
    <w:rsid w:val="005279A9"/>
    <w:rsid w:val="00540741"/>
    <w:rsid w:val="00572BCF"/>
    <w:rsid w:val="005832F1"/>
    <w:rsid w:val="005A0F8F"/>
    <w:rsid w:val="0062241D"/>
    <w:rsid w:val="00627046"/>
    <w:rsid w:val="006345C5"/>
    <w:rsid w:val="00645BD3"/>
    <w:rsid w:val="00663EE3"/>
    <w:rsid w:val="0068099C"/>
    <w:rsid w:val="006A2EA6"/>
    <w:rsid w:val="006A376F"/>
    <w:rsid w:val="006A455B"/>
    <w:rsid w:val="006C5A0E"/>
    <w:rsid w:val="006D1D85"/>
    <w:rsid w:val="006D3382"/>
    <w:rsid w:val="006D5A17"/>
    <w:rsid w:val="006F0029"/>
    <w:rsid w:val="006F0444"/>
    <w:rsid w:val="00715197"/>
    <w:rsid w:val="00734EDC"/>
    <w:rsid w:val="0073704F"/>
    <w:rsid w:val="007A298F"/>
    <w:rsid w:val="007A790A"/>
    <w:rsid w:val="007B0452"/>
    <w:rsid w:val="007B5C0D"/>
    <w:rsid w:val="007D15C6"/>
    <w:rsid w:val="007D7B9F"/>
    <w:rsid w:val="007E3FED"/>
    <w:rsid w:val="007F360E"/>
    <w:rsid w:val="007F547C"/>
    <w:rsid w:val="008273FD"/>
    <w:rsid w:val="00845A8A"/>
    <w:rsid w:val="008460D8"/>
    <w:rsid w:val="00846749"/>
    <w:rsid w:val="008A7720"/>
    <w:rsid w:val="008B01F1"/>
    <w:rsid w:val="008B048D"/>
    <w:rsid w:val="008B4DAE"/>
    <w:rsid w:val="008C2D92"/>
    <w:rsid w:val="008F570F"/>
    <w:rsid w:val="00922A7B"/>
    <w:rsid w:val="00924FCD"/>
    <w:rsid w:val="00942D47"/>
    <w:rsid w:val="009474DA"/>
    <w:rsid w:val="0096166C"/>
    <w:rsid w:val="0096209F"/>
    <w:rsid w:val="0096566A"/>
    <w:rsid w:val="00976EA9"/>
    <w:rsid w:val="00982AFB"/>
    <w:rsid w:val="009E68F2"/>
    <w:rsid w:val="009F5CFA"/>
    <w:rsid w:val="00A1002E"/>
    <w:rsid w:val="00A2420F"/>
    <w:rsid w:val="00A527E7"/>
    <w:rsid w:val="00A52E51"/>
    <w:rsid w:val="00A65CA8"/>
    <w:rsid w:val="00A70ECC"/>
    <w:rsid w:val="00A71D96"/>
    <w:rsid w:val="00AD146E"/>
    <w:rsid w:val="00AE1C13"/>
    <w:rsid w:val="00AE258F"/>
    <w:rsid w:val="00B11CED"/>
    <w:rsid w:val="00B17FE7"/>
    <w:rsid w:val="00B41446"/>
    <w:rsid w:val="00B71F44"/>
    <w:rsid w:val="00B72A1A"/>
    <w:rsid w:val="00B87DC6"/>
    <w:rsid w:val="00B9282F"/>
    <w:rsid w:val="00BB589E"/>
    <w:rsid w:val="00C0066A"/>
    <w:rsid w:val="00C13E8B"/>
    <w:rsid w:val="00C17908"/>
    <w:rsid w:val="00C21C80"/>
    <w:rsid w:val="00C3610E"/>
    <w:rsid w:val="00C57964"/>
    <w:rsid w:val="00C74B61"/>
    <w:rsid w:val="00CA053E"/>
    <w:rsid w:val="00CA55F9"/>
    <w:rsid w:val="00CB1EE5"/>
    <w:rsid w:val="00CB22EA"/>
    <w:rsid w:val="00CD5635"/>
    <w:rsid w:val="00CE2C1F"/>
    <w:rsid w:val="00CF7A3E"/>
    <w:rsid w:val="00D00F0C"/>
    <w:rsid w:val="00D034C5"/>
    <w:rsid w:val="00D37E5A"/>
    <w:rsid w:val="00D557D2"/>
    <w:rsid w:val="00D86F87"/>
    <w:rsid w:val="00D8705E"/>
    <w:rsid w:val="00DA7188"/>
    <w:rsid w:val="00DC038E"/>
    <w:rsid w:val="00DC23AD"/>
    <w:rsid w:val="00DF2C7D"/>
    <w:rsid w:val="00DF598D"/>
    <w:rsid w:val="00E02F4E"/>
    <w:rsid w:val="00E06271"/>
    <w:rsid w:val="00E06835"/>
    <w:rsid w:val="00E41797"/>
    <w:rsid w:val="00EA2A70"/>
    <w:rsid w:val="00EE3DAE"/>
    <w:rsid w:val="00F02827"/>
    <w:rsid w:val="00F04128"/>
    <w:rsid w:val="00F04E46"/>
    <w:rsid w:val="00F12289"/>
    <w:rsid w:val="00F30940"/>
    <w:rsid w:val="00F41433"/>
    <w:rsid w:val="00F41FBC"/>
    <w:rsid w:val="00F45B71"/>
    <w:rsid w:val="00F47167"/>
    <w:rsid w:val="00FC6124"/>
    <w:rsid w:val="00FE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llion.org.z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hamberofmines.org.z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2</cp:revision>
  <cp:lastPrinted>2012-06-27T09:36:00Z</cp:lastPrinted>
  <dcterms:created xsi:type="dcterms:W3CDTF">2014-01-21T06:22:00Z</dcterms:created>
  <dcterms:modified xsi:type="dcterms:W3CDTF">2014-01-21T06:22:00Z</dcterms:modified>
</cp:coreProperties>
</file>