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382" w:rsidRDefault="006F0444">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noProof/>
        </w:rPr>
      </w:pPr>
      <w:r>
        <w:rPr>
          <w:noProof/>
        </w:rPr>
        <w:drawing>
          <wp:anchor distT="0" distB="0" distL="114300" distR="114300" simplePos="0" relativeHeight="251660288" behindDoc="1" locked="0" layoutInCell="1" allowOverlap="1">
            <wp:simplePos x="0" y="0"/>
            <wp:positionH relativeFrom="column">
              <wp:posOffset>-62865</wp:posOffset>
            </wp:positionH>
            <wp:positionV relativeFrom="paragraph">
              <wp:posOffset>-415290</wp:posOffset>
            </wp:positionV>
            <wp:extent cx="6134100" cy="952500"/>
            <wp:effectExtent l="19050" t="0" r="0" b="0"/>
            <wp:wrapNone/>
            <wp:docPr id="5" name="Picture 5" descr="LOGO_GOLD_30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GOLD_30cm"/>
                    <pic:cNvPicPr>
                      <a:picLocks noChangeAspect="1" noChangeArrowheads="1"/>
                    </pic:cNvPicPr>
                  </pic:nvPicPr>
                  <pic:blipFill>
                    <a:blip r:embed="rId7" cstate="print"/>
                    <a:srcRect/>
                    <a:stretch>
                      <a:fillRect/>
                    </a:stretch>
                  </pic:blipFill>
                  <pic:spPr bwMode="auto">
                    <a:xfrm>
                      <a:off x="0" y="0"/>
                      <a:ext cx="6134100" cy="952500"/>
                    </a:xfrm>
                    <a:prstGeom prst="rect">
                      <a:avLst/>
                    </a:prstGeom>
                    <a:noFill/>
                    <a:ln w="9525">
                      <a:noFill/>
                      <a:miter lim="800000"/>
                      <a:headEnd/>
                      <a:tailEnd/>
                    </a:ln>
                  </pic:spPr>
                </pic:pic>
              </a:graphicData>
            </a:graphic>
          </wp:anchor>
        </w:drawing>
      </w:r>
    </w:p>
    <w:p w:rsidR="006D3382" w:rsidRDefault="006D3382">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noProof/>
        </w:rPr>
      </w:pPr>
    </w:p>
    <w:p w:rsidR="000229DB" w:rsidRDefault="000229D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rsidR="000229DB" w:rsidRDefault="000229D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rsidR="006F0444" w:rsidRDefault="006F0444">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rsidR="006F0444" w:rsidRDefault="006F0444">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rsidR="006F0444" w:rsidRDefault="006F0444">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rsidR="006F0444" w:rsidRDefault="006F0444">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rsidR="000229DB" w:rsidRDefault="003C212C">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r>
        <w:rPr>
          <w:noProof/>
        </w:rPr>
        <w:pict>
          <v:rect id="_x0000_s1026" style="position:absolute;margin-left:338pt;margin-top:126pt;width:201pt;height:44pt;z-index:-251659776;mso-position-horizontal-relative:page;mso-position-vertical-relative:page" coordsize="21600,21600" filled="f" stroked="f" strokeweight="1pt">
            <v:fill o:detectmouseclick="t"/>
            <v:path arrowok="t" o:connectlocs="10800,10800"/>
            <v:textbox inset="0,0,0,0">
              <w:txbxContent>
                <w:p w:rsidR="00B7447F" w:rsidRPr="00540741" w:rsidRDefault="00B7447F">
                  <w:pPr>
                    <w:pStyle w:val="FreeFormA"/>
                    <w:spacing w:line="192" w:lineRule="auto"/>
                    <w:jc w:val="right"/>
                    <w:rPr>
                      <w:sz w:val="20"/>
                    </w:rPr>
                  </w:pPr>
                  <w:r w:rsidRPr="00540741">
                    <w:rPr>
                      <w:sz w:val="20"/>
                    </w:rPr>
                    <w:t>Telephone: (011) 498-7100</w:t>
                  </w:r>
                </w:p>
                <w:p w:rsidR="00B7447F" w:rsidRPr="00540741" w:rsidRDefault="00B7447F">
                  <w:pPr>
                    <w:pStyle w:val="FreeFormA"/>
                    <w:spacing w:line="192" w:lineRule="auto"/>
                    <w:jc w:val="right"/>
                    <w:rPr>
                      <w:sz w:val="20"/>
                    </w:rPr>
                  </w:pPr>
                  <w:r w:rsidRPr="00540741">
                    <w:rPr>
                      <w:sz w:val="20"/>
                    </w:rPr>
                    <w:t>Telefax: (011) 834-1884</w:t>
                  </w:r>
                </w:p>
                <w:p w:rsidR="00B7447F" w:rsidRPr="00540741" w:rsidRDefault="00B7447F">
                  <w:pPr>
                    <w:pStyle w:val="FreeFormA"/>
                    <w:spacing w:line="192" w:lineRule="auto"/>
                    <w:jc w:val="right"/>
                    <w:rPr>
                      <w:sz w:val="20"/>
                    </w:rPr>
                  </w:pPr>
                  <w:r w:rsidRPr="00540741">
                    <w:rPr>
                      <w:sz w:val="20"/>
                    </w:rPr>
                    <w:t xml:space="preserve">Web: </w:t>
                  </w:r>
                  <w:hyperlink r:id="rId8" w:history="1">
                    <w:r w:rsidRPr="00540741">
                      <w:rPr>
                        <w:color w:val="00008B"/>
                        <w:sz w:val="20"/>
                        <w:u w:val="single"/>
                      </w:rPr>
                      <w:t>http://www. chamberofmines.org.za</w:t>
                    </w:r>
                  </w:hyperlink>
                </w:p>
                <w:p w:rsidR="00B7447F" w:rsidRPr="00540741" w:rsidRDefault="00B7447F">
                  <w:pPr>
                    <w:pStyle w:val="FreeFormA"/>
                    <w:spacing w:line="192" w:lineRule="auto"/>
                    <w:jc w:val="right"/>
                    <w:rPr>
                      <w:rFonts w:eastAsia="Times New Roman"/>
                      <w:color w:val="auto"/>
                      <w:sz w:val="20"/>
                    </w:rPr>
                  </w:pPr>
                  <w:r w:rsidRPr="00540741">
                    <w:rPr>
                      <w:sz w:val="20"/>
                    </w:rPr>
                    <w:t xml:space="preserve">E-mail: </w:t>
                  </w:r>
                  <w:hyperlink r:id="rId9" w:history="1">
                    <w:r w:rsidRPr="00540741">
                      <w:rPr>
                        <w:color w:val="00008B"/>
                        <w:sz w:val="20"/>
                        <w:u w:val="single"/>
                      </w:rPr>
                      <w:t>info@chamberofmines.org.za</w:t>
                    </w:r>
                  </w:hyperlink>
                </w:p>
              </w:txbxContent>
            </v:textbox>
            <w10:wrap anchorx="page" anchory="page"/>
          </v:rect>
        </w:pict>
      </w:r>
      <w:r>
        <w:rPr>
          <w:noProof/>
        </w:rPr>
        <w:pict>
          <v:rect id="_x0000_s1027" style="position:absolute;margin-left:55pt;margin-top:126pt;width:201pt;height:44pt;z-index:251657728;mso-position-horizontal-relative:page;mso-position-vertical-relative:page" coordsize="21600,21600" filled="f" stroked="f" strokeweight="1pt">
            <v:fill o:detectmouseclick="t"/>
            <v:path arrowok="t" o:connectlocs="10800,10800"/>
            <v:textbox inset="0,0,0,0">
              <w:txbxContent>
                <w:p w:rsidR="00B7447F" w:rsidRPr="00540741" w:rsidRDefault="00B7447F">
                  <w:pPr>
                    <w:pStyle w:val="FreeFormA"/>
                    <w:spacing w:line="192" w:lineRule="auto"/>
                    <w:rPr>
                      <w:sz w:val="20"/>
                    </w:rPr>
                  </w:pPr>
                  <w:r w:rsidRPr="00540741">
                    <w:rPr>
                      <w:sz w:val="20"/>
                    </w:rPr>
                    <w:t>5 Hollard Street</w:t>
                  </w:r>
                </w:p>
                <w:p w:rsidR="00B7447F" w:rsidRPr="00540741" w:rsidRDefault="00B7447F">
                  <w:pPr>
                    <w:pStyle w:val="FreeFormA"/>
                    <w:spacing w:line="192" w:lineRule="auto"/>
                    <w:rPr>
                      <w:sz w:val="20"/>
                    </w:rPr>
                  </w:pPr>
                  <w:r w:rsidRPr="00540741">
                    <w:rPr>
                      <w:sz w:val="20"/>
                    </w:rPr>
                    <w:t>Johannesburg 2001</w:t>
                  </w:r>
                </w:p>
                <w:p w:rsidR="00B7447F" w:rsidRPr="00540741" w:rsidRDefault="00B7447F">
                  <w:pPr>
                    <w:pStyle w:val="FreeFormA"/>
                    <w:spacing w:line="192" w:lineRule="auto"/>
                    <w:rPr>
                      <w:sz w:val="20"/>
                    </w:rPr>
                  </w:pPr>
                  <w:r w:rsidRPr="00540741">
                    <w:rPr>
                      <w:sz w:val="20"/>
                    </w:rPr>
                    <w:t>PO Box 61809</w:t>
                  </w:r>
                </w:p>
                <w:p w:rsidR="00B7447F" w:rsidRPr="00540741" w:rsidRDefault="00B7447F">
                  <w:pPr>
                    <w:pStyle w:val="FreeFormA"/>
                    <w:spacing w:line="192" w:lineRule="auto"/>
                    <w:rPr>
                      <w:rFonts w:eastAsia="Times New Roman"/>
                      <w:color w:val="auto"/>
                      <w:sz w:val="20"/>
                    </w:rPr>
                  </w:pPr>
                  <w:r w:rsidRPr="00540741">
                    <w:rPr>
                      <w:sz w:val="20"/>
                    </w:rPr>
                    <w:t>Marshalltown 2107</w:t>
                  </w:r>
                </w:p>
              </w:txbxContent>
            </v:textbox>
            <w10:wrap anchorx="page" anchory="page"/>
          </v:rect>
        </w:pict>
      </w:r>
    </w:p>
    <w:p w:rsidR="00A96C1C" w:rsidRPr="002C6F9A" w:rsidRDefault="00540741" w:rsidP="00A96C1C">
      <w:r w:rsidRPr="002C6F9A">
        <w:softHyphen/>
      </w:r>
      <w:r w:rsidR="00165E8B">
        <w:t>8</w:t>
      </w:r>
      <w:r w:rsidR="00B03540">
        <w:t xml:space="preserve"> May 2013</w:t>
      </w:r>
    </w:p>
    <w:p w:rsidR="00D86850" w:rsidRDefault="00D86850" w:rsidP="00A96C1C"/>
    <w:p w:rsidR="00813DBB" w:rsidRDefault="00813DBB" w:rsidP="009A7BE1">
      <w:pPr>
        <w:rPr>
          <w:b/>
          <w:u w:val="single"/>
        </w:rPr>
      </w:pPr>
    </w:p>
    <w:p w:rsidR="009A7BE1" w:rsidRDefault="003A0CE0" w:rsidP="009A7BE1">
      <w:pPr>
        <w:rPr>
          <w:b/>
          <w:u w:val="single"/>
        </w:rPr>
      </w:pPr>
      <w:r>
        <w:rPr>
          <w:b/>
          <w:u w:val="single"/>
        </w:rPr>
        <w:t>LEARNING HUB SECRETARIA CI</w:t>
      </w:r>
      <w:r w:rsidR="00B03540">
        <w:rPr>
          <w:b/>
          <w:u w:val="single"/>
        </w:rPr>
        <w:t xml:space="preserve">RCULAR  NO.  </w:t>
      </w:r>
      <w:r w:rsidR="00AF12DB">
        <w:rPr>
          <w:b/>
          <w:u w:val="single"/>
        </w:rPr>
        <w:t>06</w:t>
      </w:r>
      <w:r w:rsidR="009A7BE1">
        <w:rPr>
          <w:b/>
          <w:u w:val="single"/>
        </w:rPr>
        <w:t>/1</w:t>
      </w:r>
      <w:r w:rsidR="00B03540">
        <w:rPr>
          <w:b/>
          <w:u w:val="single"/>
        </w:rPr>
        <w:t>3</w:t>
      </w:r>
      <w:r w:rsidR="009A7BE1">
        <w:rPr>
          <w:b/>
          <w:u w:val="single"/>
        </w:rPr>
        <w:t xml:space="preserve"> </w:t>
      </w:r>
    </w:p>
    <w:p w:rsidR="009A7BE1" w:rsidRDefault="009A7BE1" w:rsidP="009A7BE1">
      <w:pPr>
        <w:rPr>
          <w:i/>
        </w:rPr>
      </w:pPr>
      <w:r>
        <w:rPr>
          <w:i/>
        </w:rPr>
        <w:t xml:space="preserve">(For </w:t>
      </w:r>
      <w:r w:rsidR="00A8179E">
        <w:rPr>
          <w:i/>
        </w:rPr>
        <w:t>consideration</w:t>
      </w:r>
      <w:r w:rsidR="00867427">
        <w:rPr>
          <w:i/>
        </w:rPr>
        <w:t>)</w:t>
      </w:r>
    </w:p>
    <w:p w:rsidR="009A7BE1" w:rsidRDefault="009A7BE1" w:rsidP="009A7BE1">
      <w:r>
        <w:t>………………………………………………………………...</w:t>
      </w:r>
    </w:p>
    <w:p w:rsidR="00867427" w:rsidRPr="009A7BE1" w:rsidRDefault="00867427" w:rsidP="00867427">
      <w:r w:rsidRPr="009A7BE1">
        <w:rPr>
          <w:b/>
        </w:rPr>
        <w:t>LEA</w:t>
      </w:r>
      <w:r>
        <w:rPr>
          <w:b/>
        </w:rPr>
        <w:t xml:space="preserve">RNING HUB </w:t>
      </w:r>
      <w:r w:rsidRPr="009A7BE1">
        <w:rPr>
          <w:b/>
        </w:rPr>
        <w:t>UPDATE REPORT</w:t>
      </w:r>
    </w:p>
    <w:p w:rsidR="00867427" w:rsidRDefault="00867427" w:rsidP="00756AC1">
      <w:pPr>
        <w:ind w:left="1440" w:hanging="1440"/>
        <w:jc w:val="both"/>
        <w:rPr>
          <w:b/>
        </w:rPr>
      </w:pPr>
    </w:p>
    <w:p w:rsidR="00756AC1" w:rsidRPr="000F71BF" w:rsidRDefault="00756AC1" w:rsidP="00756AC1">
      <w:pPr>
        <w:ind w:left="1440" w:hanging="1440"/>
        <w:jc w:val="both"/>
        <w:rPr>
          <w:i/>
        </w:rPr>
      </w:pPr>
      <w:r w:rsidRPr="000F71BF">
        <w:rPr>
          <w:b/>
        </w:rPr>
        <w:t xml:space="preserve">Synopsis: </w:t>
      </w:r>
      <w:r w:rsidRPr="000F71BF">
        <w:rPr>
          <w:b/>
        </w:rPr>
        <w:tab/>
      </w:r>
      <w:r w:rsidRPr="000F71BF">
        <w:rPr>
          <w:i/>
        </w:rPr>
        <w:t>The purpose of this circular is to provide a progress</w:t>
      </w:r>
      <w:r w:rsidR="0022395A">
        <w:rPr>
          <w:i/>
        </w:rPr>
        <w:t xml:space="preserve"> update</w:t>
      </w:r>
      <w:r w:rsidRPr="000F71BF">
        <w:rPr>
          <w:i/>
        </w:rPr>
        <w:t xml:space="preserve"> report</w:t>
      </w:r>
      <w:r>
        <w:rPr>
          <w:i/>
        </w:rPr>
        <w:t xml:space="preserve"> for the period </w:t>
      </w:r>
      <w:r w:rsidR="00867427">
        <w:rPr>
          <w:i/>
        </w:rPr>
        <w:t>ending</w:t>
      </w:r>
      <w:r w:rsidR="008B185A">
        <w:rPr>
          <w:i/>
        </w:rPr>
        <w:t xml:space="preserve"> April </w:t>
      </w:r>
      <w:r>
        <w:rPr>
          <w:i/>
        </w:rPr>
        <w:t>201</w:t>
      </w:r>
      <w:r w:rsidR="0022395A">
        <w:rPr>
          <w:i/>
        </w:rPr>
        <w:t>3</w:t>
      </w:r>
      <w:r w:rsidR="008B185A">
        <w:rPr>
          <w:i/>
        </w:rPr>
        <w:t>.</w:t>
      </w:r>
    </w:p>
    <w:p w:rsidR="009A7BE1" w:rsidRDefault="009A7BE1" w:rsidP="009A7BE1"/>
    <w:p w:rsidR="009A7BE1" w:rsidRPr="00056CF9" w:rsidRDefault="009A7BE1" w:rsidP="009A7BE1">
      <w:pPr>
        <w:numPr>
          <w:ilvl w:val="0"/>
          <w:numId w:val="1"/>
        </w:numPr>
        <w:ind w:hanging="720"/>
        <w:jc w:val="both"/>
        <w:rPr>
          <w:b/>
        </w:rPr>
      </w:pPr>
      <w:r w:rsidRPr="00056CF9">
        <w:rPr>
          <w:b/>
        </w:rPr>
        <w:t>LEADING PRACTICE</w:t>
      </w:r>
      <w:r w:rsidR="008B185A">
        <w:rPr>
          <w:b/>
        </w:rPr>
        <w:t xml:space="preserve"> ADOPTION </w:t>
      </w:r>
    </w:p>
    <w:p w:rsidR="009A7BE1" w:rsidRDefault="009A7BE1" w:rsidP="009A7BE1">
      <w:pPr>
        <w:jc w:val="both"/>
      </w:pPr>
      <w:r>
        <w:t>The Learning Hub is tasked to encourage mining companies to learn from</w:t>
      </w:r>
      <w:r w:rsidR="00970C2B">
        <w:t xml:space="preserve"> the </w:t>
      </w:r>
      <w:r>
        <w:t xml:space="preserve">pockets </w:t>
      </w:r>
      <w:r w:rsidR="00526A5D">
        <w:t>of</w:t>
      </w:r>
      <w:r>
        <w:t xml:space="preserve"> excellence that exist within the mining industry. This </w:t>
      </w:r>
      <w:r w:rsidR="00F06D07">
        <w:t>is done</w:t>
      </w:r>
      <w:r>
        <w:t xml:space="preserve"> through an adoption process which involves identifying, documenting</w:t>
      </w:r>
      <w:r w:rsidR="008B185A">
        <w:t xml:space="preserve">, </w:t>
      </w:r>
      <w:r>
        <w:t>demonstrating</w:t>
      </w:r>
      <w:r w:rsidR="008B185A">
        <w:t xml:space="preserve"> where necessary</w:t>
      </w:r>
      <w:r>
        <w:t xml:space="preserve"> and facilitating widespread adoption of leading practices with the greatest potential to address the major risks in health and safety </w:t>
      </w:r>
      <w:r w:rsidR="00F06D07">
        <w:t xml:space="preserve">areas </w:t>
      </w:r>
      <w:r>
        <w:t xml:space="preserve">such as falls of ground, dust, noise and transport and machinery. </w:t>
      </w:r>
    </w:p>
    <w:p w:rsidR="009A7BE1" w:rsidRDefault="009A7BE1" w:rsidP="009A7BE1">
      <w:pPr>
        <w:jc w:val="both"/>
      </w:pPr>
    </w:p>
    <w:p w:rsidR="009A7BE1" w:rsidRPr="008F4145" w:rsidRDefault="009A7BE1" w:rsidP="009A7BE1">
      <w:pPr>
        <w:jc w:val="both"/>
        <w:rPr>
          <w:b/>
          <w:u w:val="single"/>
        </w:rPr>
      </w:pPr>
      <w:r>
        <w:rPr>
          <w:b/>
        </w:rPr>
        <w:t>1.1</w:t>
      </w:r>
      <w:r>
        <w:rPr>
          <w:b/>
        </w:rPr>
        <w:tab/>
      </w:r>
      <w:r w:rsidRPr="00510E87">
        <w:rPr>
          <w:b/>
        </w:rPr>
        <w:t>Falls of Ground Adoption Team</w:t>
      </w:r>
    </w:p>
    <w:p w:rsidR="006975D6" w:rsidRDefault="00970C2B" w:rsidP="009A7BE1">
      <w:pPr>
        <w:jc w:val="both"/>
      </w:pPr>
      <w:r>
        <w:t xml:space="preserve">With input from the industry 2013 </w:t>
      </w:r>
      <w:r w:rsidR="00F06D07">
        <w:t>is seen as a</w:t>
      </w:r>
      <w:r>
        <w:t xml:space="preserve"> year of consolidation </w:t>
      </w:r>
      <w:r w:rsidR="006975D6">
        <w:t>instead of identifying new leading practices</w:t>
      </w:r>
      <w:r>
        <w:t xml:space="preserve"> thus giving the mines time and support required to embed the leading practices in this focus area.</w:t>
      </w:r>
    </w:p>
    <w:p w:rsidR="009A7BE1" w:rsidRPr="00510E87" w:rsidRDefault="009A7BE1" w:rsidP="009A7BE1">
      <w:pPr>
        <w:jc w:val="both"/>
        <w:rPr>
          <w:i/>
          <w:u w:val="single"/>
        </w:rPr>
      </w:pPr>
      <w:r w:rsidRPr="00510E87">
        <w:rPr>
          <w:i/>
        </w:rPr>
        <w:t>1.1.</w:t>
      </w:r>
      <w:r w:rsidR="006975D6">
        <w:rPr>
          <w:i/>
        </w:rPr>
        <w:t>1</w:t>
      </w:r>
      <w:r w:rsidRPr="00510E87">
        <w:rPr>
          <w:i/>
        </w:rPr>
        <w:tab/>
      </w:r>
      <w:r w:rsidRPr="00510E87">
        <w:rPr>
          <w:i/>
          <w:u w:val="single"/>
        </w:rPr>
        <w:t xml:space="preserve">Netting </w:t>
      </w:r>
      <w:r w:rsidR="008F4145" w:rsidRPr="00510E87">
        <w:rPr>
          <w:i/>
          <w:u w:val="single"/>
        </w:rPr>
        <w:t>with</w:t>
      </w:r>
      <w:r w:rsidRPr="00510E87">
        <w:rPr>
          <w:i/>
          <w:u w:val="single"/>
        </w:rPr>
        <w:t xml:space="preserve"> Bolting </w:t>
      </w:r>
    </w:p>
    <w:p w:rsidR="006975D6" w:rsidRDefault="006975D6" w:rsidP="00970C2B">
      <w:pPr>
        <w:pStyle w:val="ListParagraph"/>
        <w:numPr>
          <w:ilvl w:val="0"/>
          <w:numId w:val="23"/>
        </w:numPr>
        <w:jc w:val="both"/>
      </w:pPr>
      <w:r>
        <w:t>The ninth meeting of the Community of Practice for Adoption was held on 20 March 2013</w:t>
      </w:r>
      <w:r w:rsidR="00970C2B">
        <w:t xml:space="preserve"> with the next meeting scheduled for 10 May 2013</w:t>
      </w:r>
      <w:r>
        <w:t>.</w:t>
      </w:r>
    </w:p>
    <w:p w:rsidR="006975D6" w:rsidRDefault="006975D6" w:rsidP="00970C2B">
      <w:pPr>
        <w:pStyle w:val="ListParagraph"/>
        <w:numPr>
          <w:ilvl w:val="0"/>
          <w:numId w:val="23"/>
        </w:numPr>
        <w:jc w:val="both"/>
      </w:pPr>
      <w:r>
        <w:t>Twenty six mines are participating of which 65% are fully adopting.</w:t>
      </w:r>
    </w:p>
    <w:p w:rsidR="00001E12" w:rsidRPr="00510E87" w:rsidRDefault="009A7BE1" w:rsidP="009A7BE1">
      <w:pPr>
        <w:jc w:val="both"/>
        <w:rPr>
          <w:i/>
          <w:u w:val="single"/>
        </w:rPr>
      </w:pPr>
      <w:r w:rsidRPr="00510E87">
        <w:rPr>
          <w:i/>
        </w:rPr>
        <w:t>1.1.</w:t>
      </w:r>
      <w:r w:rsidR="005A22BB">
        <w:rPr>
          <w:i/>
        </w:rPr>
        <w:t>2</w:t>
      </w:r>
      <w:r w:rsidRPr="00510E87">
        <w:rPr>
          <w:i/>
        </w:rPr>
        <w:tab/>
      </w:r>
      <w:r w:rsidR="00001E12" w:rsidRPr="00510E87">
        <w:rPr>
          <w:i/>
          <w:u w:val="single"/>
        </w:rPr>
        <w:t>Trigger Action Response Programme (TARP)</w:t>
      </w:r>
    </w:p>
    <w:p w:rsidR="005A22BB" w:rsidRDefault="005A22BB" w:rsidP="00B03540">
      <w:pPr>
        <w:pStyle w:val="ListParagraph"/>
        <w:numPr>
          <w:ilvl w:val="0"/>
          <w:numId w:val="24"/>
        </w:numPr>
        <w:jc w:val="both"/>
      </w:pPr>
      <w:r>
        <w:t>Twenty mines have registered on the Community of Practice for Adoption.</w:t>
      </w:r>
    </w:p>
    <w:p w:rsidR="005A22BB" w:rsidRDefault="00970C2B" w:rsidP="00B03540">
      <w:pPr>
        <w:pStyle w:val="ListParagraph"/>
        <w:numPr>
          <w:ilvl w:val="0"/>
          <w:numId w:val="24"/>
        </w:numPr>
        <w:jc w:val="both"/>
      </w:pPr>
      <w:r>
        <w:t>The h</w:t>
      </w:r>
      <w:r w:rsidR="005A22BB">
        <w:t>ard rock (gold and platinum) COPA meeting was held on 20 March 2013.</w:t>
      </w:r>
    </w:p>
    <w:p w:rsidR="005A22BB" w:rsidRPr="00510E87" w:rsidRDefault="005A22BB" w:rsidP="005A22BB">
      <w:pPr>
        <w:jc w:val="both"/>
        <w:rPr>
          <w:i/>
          <w:u w:val="single"/>
        </w:rPr>
      </w:pPr>
      <w:r w:rsidRPr="00510E87">
        <w:rPr>
          <w:i/>
        </w:rPr>
        <w:t>1.1.</w:t>
      </w:r>
      <w:r>
        <w:rPr>
          <w:i/>
        </w:rPr>
        <w:t>3</w:t>
      </w:r>
      <w:r w:rsidRPr="00510E87">
        <w:rPr>
          <w:i/>
        </w:rPr>
        <w:tab/>
      </w:r>
      <w:r>
        <w:rPr>
          <w:i/>
          <w:u w:val="single"/>
        </w:rPr>
        <w:t>Challenges</w:t>
      </w:r>
    </w:p>
    <w:p w:rsidR="005A22BB" w:rsidRDefault="005A22BB" w:rsidP="00067B6E">
      <w:pPr>
        <w:pStyle w:val="ListParagraph"/>
        <w:numPr>
          <w:ilvl w:val="0"/>
          <w:numId w:val="30"/>
        </w:numPr>
        <w:jc w:val="both"/>
      </w:pPr>
      <w:r>
        <w:t>Falls of ground fatalities are</w:t>
      </w:r>
      <w:r w:rsidR="00067B6E">
        <w:t xml:space="preserve"> still </w:t>
      </w:r>
      <w:r>
        <w:t xml:space="preserve">being experienced at mines where Entry Examination and Making Safe </w:t>
      </w:r>
      <w:r w:rsidR="00067B6E">
        <w:t xml:space="preserve">leading practice </w:t>
      </w:r>
      <w:r>
        <w:t>was adopted.</w:t>
      </w:r>
    </w:p>
    <w:p w:rsidR="009A7BE1" w:rsidRPr="00510E87" w:rsidRDefault="008F4145" w:rsidP="009A7BE1">
      <w:pPr>
        <w:jc w:val="both"/>
        <w:rPr>
          <w:i/>
          <w:u w:val="single"/>
        </w:rPr>
      </w:pPr>
      <w:r w:rsidRPr="00510E87">
        <w:rPr>
          <w:i/>
        </w:rPr>
        <w:t>1.1.4</w:t>
      </w:r>
      <w:r w:rsidRPr="00510E87">
        <w:rPr>
          <w:i/>
        </w:rPr>
        <w:tab/>
      </w:r>
      <w:r w:rsidR="006975D6">
        <w:rPr>
          <w:i/>
          <w:u w:val="single"/>
        </w:rPr>
        <w:t>Other Initiatives</w:t>
      </w:r>
      <w:r w:rsidR="009A7BE1" w:rsidRPr="00510E87">
        <w:rPr>
          <w:i/>
          <w:u w:val="single"/>
        </w:rPr>
        <w:t xml:space="preserve"> </w:t>
      </w:r>
    </w:p>
    <w:p w:rsidR="006975D6" w:rsidRDefault="005A22BB" w:rsidP="008E53CC">
      <w:pPr>
        <w:pStyle w:val="ListParagraph"/>
        <w:numPr>
          <w:ilvl w:val="0"/>
          <w:numId w:val="22"/>
        </w:numPr>
        <w:ind w:left="1080"/>
        <w:jc w:val="both"/>
      </w:pPr>
      <w:r>
        <w:t xml:space="preserve">A </w:t>
      </w:r>
      <w:r w:rsidR="006975D6">
        <w:t>Community of Practice for Adoption</w:t>
      </w:r>
      <w:r>
        <w:t xml:space="preserve"> (COPA)</w:t>
      </w:r>
      <w:r w:rsidR="006975D6">
        <w:t xml:space="preserve"> ha</w:t>
      </w:r>
      <w:r>
        <w:t>s</w:t>
      </w:r>
      <w:r w:rsidR="006975D6">
        <w:t xml:space="preserve"> been established in Limpopo</w:t>
      </w:r>
      <w:r>
        <w:t xml:space="preserve"> with its </w:t>
      </w:r>
      <w:r w:rsidR="00970C2B">
        <w:t xml:space="preserve">recent </w:t>
      </w:r>
      <w:r>
        <w:t xml:space="preserve">meeting held on </w:t>
      </w:r>
      <w:r w:rsidR="00970C2B">
        <w:t xml:space="preserve">17 April </w:t>
      </w:r>
      <w:r>
        <w:t>2013 where focus was placed on Entry Examination and Making as well as Trigger Action Response Programme (TARP).</w:t>
      </w:r>
    </w:p>
    <w:p w:rsidR="006975D6" w:rsidRDefault="006975D6" w:rsidP="008E53CC">
      <w:pPr>
        <w:pStyle w:val="ListParagraph"/>
        <w:numPr>
          <w:ilvl w:val="0"/>
          <w:numId w:val="22"/>
        </w:numPr>
        <w:ind w:left="1080"/>
        <w:jc w:val="both"/>
      </w:pPr>
      <w:r>
        <w:t>Interactions with the Collieries</w:t>
      </w:r>
      <w:r w:rsidR="005A22BB">
        <w:t xml:space="preserve"> including the Open Cast</w:t>
      </w:r>
      <w:r>
        <w:t xml:space="preserve"> are underway </w:t>
      </w:r>
      <w:r w:rsidR="00013668">
        <w:t>to identify</w:t>
      </w:r>
      <w:r>
        <w:t xml:space="preserve"> focused leading practices and initiatives.</w:t>
      </w:r>
    </w:p>
    <w:p w:rsidR="005A22BB" w:rsidRDefault="005A22BB" w:rsidP="008E53CC">
      <w:pPr>
        <w:pStyle w:val="ListParagraph"/>
        <w:numPr>
          <w:ilvl w:val="0"/>
          <w:numId w:val="22"/>
        </w:numPr>
        <w:ind w:left="1080"/>
        <w:jc w:val="both"/>
      </w:pPr>
      <w:r>
        <w:t>Interactions w</w:t>
      </w:r>
      <w:r w:rsidR="00013668">
        <w:t>ere held wi</w:t>
      </w:r>
      <w:r>
        <w:t>th the adoption team sponsor (Mr Peter Turner).</w:t>
      </w:r>
    </w:p>
    <w:p w:rsidR="009A7BE1" w:rsidRDefault="009A7BE1" w:rsidP="008E53CC">
      <w:pPr>
        <w:ind w:left="360"/>
        <w:jc w:val="both"/>
      </w:pPr>
    </w:p>
    <w:p w:rsidR="00813DBB" w:rsidRDefault="00813DBB" w:rsidP="008E53CC">
      <w:pPr>
        <w:ind w:left="360"/>
        <w:jc w:val="both"/>
      </w:pPr>
    </w:p>
    <w:p w:rsidR="00813DBB" w:rsidRDefault="00813DBB" w:rsidP="008E53CC">
      <w:pPr>
        <w:ind w:left="360"/>
        <w:jc w:val="both"/>
      </w:pPr>
    </w:p>
    <w:p w:rsidR="009A7BE1" w:rsidRPr="008F4145" w:rsidRDefault="009A7BE1" w:rsidP="009A7BE1">
      <w:pPr>
        <w:jc w:val="both"/>
        <w:rPr>
          <w:b/>
          <w:u w:val="single"/>
        </w:rPr>
      </w:pPr>
      <w:r>
        <w:rPr>
          <w:b/>
        </w:rPr>
        <w:lastRenderedPageBreak/>
        <w:t>1.2</w:t>
      </w:r>
      <w:r>
        <w:rPr>
          <w:b/>
        </w:rPr>
        <w:tab/>
      </w:r>
      <w:r w:rsidRPr="008F4145">
        <w:rPr>
          <w:b/>
          <w:u w:val="single"/>
        </w:rPr>
        <w:t>Noise Adoption Team</w:t>
      </w:r>
    </w:p>
    <w:p w:rsidR="00142C16" w:rsidRDefault="00142C16" w:rsidP="009A7BE1">
      <w:pPr>
        <w:jc w:val="both"/>
      </w:pPr>
      <w:r>
        <w:t>There is a need for a paradigm shift in terms of elimination of noise induced hearing loss. The focus should be on source elimination using a systems approach rather than a focus on compensation prevention.</w:t>
      </w:r>
    </w:p>
    <w:p w:rsidR="009A7BE1" w:rsidRPr="00510E87" w:rsidRDefault="009A7BE1" w:rsidP="009A7BE1">
      <w:pPr>
        <w:jc w:val="both"/>
        <w:rPr>
          <w:i/>
          <w:u w:val="single"/>
        </w:rPr>
      </w:pPr>
      <w:r w:rsidRPr="00510E87">
        <w:rPr>
          <w:i/>
        </w:rPr>
        <w:t>1.2.1</w:t>
      </w:r>
      <w:r w:rsidRPr="00510E87">
        <w:rPr>
          <w:i/>
        </w:rPr>
        <w:tab/>
      </w:r>
      <w:r w:rsidRPr="00510E87">
        <w:rPr>
          <w:i/>
          <w:u w:val="single"/>
        </w:rPr>
        <w:t>Hearing Protection Device Selection Tool and Training &amp; Awareness</w:t>
      </w:r>
      <w:r w:rsidR="00DA1C9F">
        <w:rPr>
          <w:i/>
          <w:u w:val="single"/>
        </w:rPr>
        <w:t xml:space="preserve"> (HPD TAS)</w:t>
      </w:r>
      <w:r w:rsidRPr="00510E87">
        <w:rPr>
          <w:i/>
          <w:u w:val="single"/>
        </w:rPr>
        <w:t xml:space="preserve"> </w:t>
      </w:r>
    </w:p>
    <w:p w:rsidR="00142C16" w:rsidRDefault="00B7447F" w:rsidP="00DA1C9F">
      <w:pPr>
        <w:pStyle w:val="ListParagraph"/>
        <w:numPr>
          <w:ilvl w:val="0"/>
          <w:numId w:val="19"/>
        </w:numPr>
        <w:jc w:val="both"/>
      </w:pPr>
      <w:r>
        <w:t>Seven mining houses</w:t>
      </w:r>
      <w:r w:rsidR="00DA1C9F">
        <w:t xml:space="preserve"> are being assisted to </w:t>
      </w:r>
      <w:r w:rsidR="00142C16">
        <w:t>full</w:t>
      </w:r>
      <w:r w:rsidR="00DA1C9F">
        <w:t>y</w:t>
      </w:r>
      <w:r w:rsidR="00142C16">
        <w:t xml:space="preserve"> adopt (Xstrata, ARM, Exxaro, Northam, Impala, Sasol, and Harmony) after interactions with</w:t>
      </w:r>
      <w:r w:rsidR="00454F79">
        <w:t xml:space="preserve"> their </w:t>
      </w:r>
      <w:r w:rsidR="00142C16">
        <w:t xml:space="preserve">mine </w:t>
      </w:r>
      <w:r w:rsidR="00454F79">
        <w:t>level</w:t>
      </w:r>
      <w:r w:rsidR="00DA1C9F">
        <w:t xml:space="preserve"> </w:t>
      </w:r>
      <w:r w:rsidR="00454F79">
        <w:t>operation leadership teams</w:t>
      </w:r>
      <w:r w:rsidR="00142C16">
        <w:t>.</w:t>
      </w:r>
    </w:p>
    <w:p w:rsidR="00454F79" w:rsidRDefault="00B7447F" w:rsidP="00DA1C9F">
      <w:pPr>
        <w:pStyle w:val="ListParagraph"/>
        <w:numPr>
          <w:ilvl w:val="0"/>
          <w:numId w:val="19"/>
        </w:numPr>
        <w:jc w:val="both"/>
      </w:pPr>
      <w:r>
        <w:t>The following mining houses, namely Xstrata, ARM, Northam, Impala, Sasol, and Harmony have established mine/site adoption teams and they are currently busy with direct enquiry interviews and reports.</w:t>
      </w:r>
      <w:r w:rsidR="00510E87">
        <w:t xml:space="preserve"> </w:t>
      </w:r>
    </w:p>
    <w:p w:rsidR="009A7BE1" w:rsidRPr="002C0DA3" w:rsidRDefault="002C0DA3" w:rsidP="009A7BE1">
      <w:pPr>
        <w:jc w:val="both"/>
        <w:rPr>
          <w:i/>
          <w:u w:val="single"/>
        </w:rPr>
      </w:pPr>
      <w:r w:rsidRPr="002C0DA3">
        <w:rPr>
          <w:i/>
        </w:rPr>
        <w:t xml:space="preserve">1.2.2 </w:t>
      </w:r>
      <w:r w:rsidRPr="002C0DA3">
        <w:rPr>
          <w:i/>
        </w:rPr>
        <w:tab/>
      </w:r>
      <w:r w:rsidRPr="002C0DA3">
        <w:rPr>
          <w:i/>
          <w:u w:val="single"/>
        </w:rPr>
        <w:t>Challenges</w:t>
      </w:r>
    </w:p>
    <w:p w:rsidR="00454F79" w:rsidRDefault="00454F79" w:rsidP="00DA1C9F">
      <w:pPr>
        <w:pStyle w:val="ListParagraph"/>
        <w:numPr>
          <w:ilvl w:val="0"/>
          <w:numId w:val="18"/>
        </w:numPr>
        <w:jc w:val="both"/>
      </w:pPr>
      <w:r>
        <w:t>L</w:t>
      </w:r>
      <w:r w:rsidR="002C0DA3">
        <w:t xml:space="preserve">ack of institutional memory </w:t>
      </w:r>
      <w:r>
        <w:t xml:space="preserve">at mines due to the mobility of </w:t>
      </w:r>
      <w:r w:rsidR="002C0DA3">
        <w:t xml:space="preserve">the champions </w:t>
      </w:r>
      <w:r>
        <w:t xml:space="preserve">for potential leading practices, making it difficult for write-ups to be completed on time. </w:t>
      </w:r>
    </w:p>
    <w:p w:rsidR="00013668" w:rsidRDefault="00013668" w:rsidP="00013668">
      <w:pPr>
        <w:pStyle w:val="ListParagraph"/>
        <w:numPr>
          <w:ilvl w:val="0"/>
          <w:numId w:val="18"/>
        </w:numPr>
        <w:jc w:val="both"/>
      </w:pPr>
      <w:r>
        <w:t xml:space="preserve">Most mines are using some portions of the HPD TAS leading practice without going through the proper adoption process. </w:t>
      </w:r>
    </w:p>
    <w:p w:rsidR="009A7BE1" w:rsidRPr="002C0DA3" w:rsidRDefault="009A7BE1" w:rsidP="009A7BE1">
      <w:pPr>
        <w:jc w:val="both"/>
        <w:rPr>
          <w:i/>
        </w:rPr>
      </w:pPr>
      <w:r w:rsidRPr="002C0DA3">
        <w:rPr>
          <w:i/>
        </w:rPr>
        <w:t>1.2.</w:t>
      </w:r>
      <w:r w:rsidR="002C0DA3" w:rsidRPr="002C0DA3">
        <w:rPr>
          <w:i/>
        </w:rPr>
        <w:t>3</w:t>
      </w:r>
      <w:r w:rsidRPr="002C0DA3">
        <w:rPr>
          <w:i/>
        </w:rPr>
        <w:tab/>
      </w:r>
      <w:r w:rsidR="00454F79">
        <w:rPr>
          <w:i/>
          <w:u w:val="single"/>
        </w:rPr>
        <w:t>Other Initiatives</w:t>
      </w:r>
      <w:r w:rsidRPr="002C0DA3">
        <w:rPr>
          <w:i/>
        </w:rPr>
        <w:t xml:space="preserve"> </w:t>
      </w:r>
    </w:p>
    <w:p w:rsidR="00454F79" w:rsidRDefault="00454F79" w:rsidP="00DA1C9F">
      <w:pPr>
        <w:pStyle w:val="ListParagraph"/>
        <w:numPr>
          <w:ilvl w:val="0"/>
          <w:numId w:val="21"/>
        </w:numPr>
        <w:jc w:val="both"/>
      </w:pPr>
      <w:r>
        <w:t>As part of the source elimination drive, the MOSH Task Force has commissioned the dust team to prepare a proposal on how the mining industry could collectively approach the Buy Quiet policy which will be presented for consideration by Council in July 2013.</w:t>
      </w:r>
    </w:p>
    <w:p w:rsidR="00B7447F" w:rsidRDefault="00B7447F" w:rsidP="00DA1C9F">
      <w:pPr>
        <w:pStyle w:val="ListParagraph"/>
        <w:numPr>
          <w:ilvl w:val="0"/>
          <w:numId w:val="21"/>
        </w:numPr>
        <w:jc w:val="both"/>
      </w:pPr>
      <w:r>
        <w:t>S</w:t>
      </w:r>
      <w:r w:rsidR="00454F79">
        <w:t xml:space="preserve">ource elimination </w:t>
      </w:r>
      <w:r>
        <w:t xml:space="preserve">initiatives have been received from the industry and the team is busy with a scientific verification exercise on these initiatives. </w:t>
      </w:r>
    </w:p>
    <w:p w:rsidR="00454F79" w:rsidRDefault="00B7447F" w:rsidP="00DA1C9F">
      <w:pPr>
        <w:pStyle w:val="ListParagraph"/>
        <w:numPr>
          <w:ilvl w:val="0"/>
          <w:numId w:val="21"/>
        </w:numPr>
        <w:jc w:val="both"/>
      </w:pPr>
      <w:r>
        <w:t>The current source elimination reposi</w:t>
      </w:r>
      <w:r w:rsidR="00454F79">
        <w:t>tory</w:t>
      </w:r>
      <w:r>
        <w:t xml:space="preserve"> available on the MOSH portal</w:t>
      </w:r>
      <w:r w:rsidR="00454F79">
        <w:t xml:space="preserve"> has been</w:t>
      </w:r>
      <w:r>
        <w:t xml:space="preserve"> improved by adding initiatives from the USA noise control initiatives </w:t>
      </w:r>
      <w:r w:rsidR="00454F79">
        <w:t>for underground and surface mines.</w:t>
      </w:r>
    </w:p>
    <w:p w:rsidR="00F12FCD" w:rsidRDefault="00F12FCD" w:rsidP="00DA1C9F">
      <w:pPr>
        <w:pStyle w:val="ListParagraph"/>
        <w:numPr>
          <w:ilvl w:val="0"/>
          <w:numId w:val="21"/>
        </w:numPr>
        <w:jc w:val="both"/>
      </w:pPr>
      <w:r>
        <w:t xml:space="preserve">Interactions </w:t>
      </w:r>
      <w:r w:rsidR="00013668">
        <w:t xml:space="preserve">were held </w:t>
      </w:r>
      <w:r>
        <w:t>with the adoption te</w:t>
      </w:r>
      <w:r w:rsidR="00B7447F">
        <w:t>am sponsor (Mr Peter Steenkamp) and he supports the noise team’s four year strategy and the industry-wide “buy quiet policy”.</w:t>
      </w:r>
    </w:p>
    <w:p w:rsidR="00734C44" w:rsidRDefault="00734C44" w:rsidP="009A7BE1">
      <w:pPr>
        <w:jc w:val="both"/>
      </w:pPr>
    </w:p>
    <w:p w:rsidR="009A7BE1" w:rsidRPr="00DC56B5" w:rsidRDefault="009A7BE1" w:rsidP="009A7BE1">
      <w:pPr>
        <w:jc w:val="both"/>
        <w:rPr>
          <w:b/>
        </w:rPr>
      </w:pPr>
      <w:r>
        <w:rPr>
          <w:b/>
        </w:rPr>
        <w:t>1.3</w:t>
      </w:r>
      <w:r>
        <w:rPr>
          <w:b/>
        </w:rPr>
        <w:tab/>
      </w:r>
      <w:r w:rsidRPr="00DC56B5">
        <w:rPr>
          <w:b/>
        </w:rPr>
        <w:t>Dust Adoption Team</w:t>
      </w:r>
    </w:p>
    <w:p w:rsidR="004C3DDD" w:rsidRDefault="004C3DDD" w:rsidP="009A7BE1">
      <w:pPr>
        <w:jc w:val="both"/>
      </w:pPr>
      <w:r>
        <w:t>It needs to be emphasized that the eradication of silicosis requires a multi-disciplinary and systems approach, because there is no one single practice that can, on its own, achieve the required outcome.</w:t>
      </w:r>
    </w:p>
    <w:p w:rsidR="009A7BE1" w:rsidRDefault="009A7BE1" w:rsidP="009A7BE1">
      <w:pPr>
        <w:jc w:val="both"/>
        <w:rPr>
          <w:i/>
        </w:rPr>
      </w:pPr>
      <w:r>
        <w:rPr>
          <w:i/>
        </w:rPr>
        <w:t>1.3.1</w:t>
      </w:r>
      <w:r>
        <w:rPr>
          <w:i/>
        </w:rPr>
        <w:tab/>
      </w:r>
      <w:r w:rsidR="000F47C0">
        <w:rPr>
          <w:i/>
          <w:u w:val="single"/>
        </w:rPr>
        <w:t xml:space="preserve">Multi-Stage Filtration Systems and </w:t>
      </w:r>
      <w:r w:rsidR="00044D30">
        <w:rPr>
          <w:i/>
          <w:u w:val="single"/>
        </w:rPr>
        <w:t>Scraper Winch Covers</w:t>
      </w:r>
    </w:p>
    <w:p w:rsidR="000F47C0" w:rsidRDefault="000F47C0" w:rsidP="009A7BE1">
      <w:pPr>
        <w:jc w:val="both"/>
      </w:pPr>
      <w:r>
        <w:t>A review panel has ratified both the Multi-Stage Filtration Systems</w:t>
      </w:r>
      <w:r w:rsidR="00044D30">
        <w:t xml:space="preserve"> (Harmony’s Phakisa Mine)</w:t>
      </w:r>
      <w:r>
        <w:t xml:space="preserve"> and Scraper Winch Covers</w:t>
      </w:r>
      <w:r w:rsidR="00044D30">
        <w:t xml:space="preserve"> (Sibanye Gold’s Beatrix Mine)</w:t>
      </w:r>
      <w:r>
        <w:t xml:space="preserve"> as simple leading practices after several months of data and results monitoring which show 71% and 50%, respectively, in dust exposure reduction. </w:t>
      </w:r>
    </w:p>
    <w:p w:rsidR="00BD5A04" w:rsidRPr="00563818" w:rsidRDefault="00BD5A04" w:rsidP="00BD5A04">
      <w:pPr>
        <w:jc w:val="both"/>
        <w:rPr>
          <w:i/>
          <w:u w:val="single"/>
        </w:rPr>
      </w:pPr>
      <w:r w:rsidRPr="00563818">
        <w:rPr>
          <w:i/>
        </w:rPr>
        <w:t>1.3.</w:t>
      </w:r>
      <w:r w:rsidR="0034247D">
        <w:rPr>
          <w:i/>
        </w:rPr>
        <w:t>2</w:t>
      </w:r>
      <w:r w:rsidRPr="00563818">
        <w:rPr>
          <w:i/>
        </w:rPr>
        <w:t xml:space="preserve"> </w:t>
      </w:r>
      <w:r w:rsidRPr="00563818">
        <w:rPr>
          <w:i/>
        </w:rPr>
        <w:tab/>
      </w:r>
      <w:r w:rsidR="004C3DDD">
        <w:rPr>
          <w:i/>
          <w:u w:val="single"/>
        </w:rPr>
        <w:t xml:space="preserve">Potential Leading </w:t>
      </w:r>
      <w:r w:rsidR="006F16B2">
        <w:rPr>
          <w:i/>
          <w:u w:val="single"/>
        </w:rPr>
        <w:t>Practices</w:t>
      </w:r>
    </w:p>
    <w:p w:rsidR="006F16B2" w:rsidRDefault="004C3DDD" w:rsidP="006F16B2">
      <w:pPr>
        <w:tabs>
          <w:tab w:val="left" w:pos="-2410"/>
        </w:tabs>
        <w:jc w:val="both"/>
        <w:rPr>
          <w:color w:val="000000" w:themeColor="text1"/>
        </w:rPr>
      </w:pPr>
      <w:r>
        <w:rPr>
          <w:color w:val="000000" w:themeColor="text1"/>
        </w:rPr>
        <w:t>The following potential dust leading practices a</w:t>
      </w:r>
      <w:r w:rsidR="006F16B2" w:rsidRPr="00252CF7">
        <w:rPr>
          <w:color w:val="000000" w:themeColor="text1"/>
        </w:rPr>
        <w:t>re being</w:t>
      </w:r>
      <w:r>
        <w:rPr>
          <w:color w:val="000000" w:themeColor="text1"/>
        </w:rPr>
        <w:t xml:space="preserve"> considered:</w:t>
      </w:r>
      <w:r w:rsidR="006F16B2" w:rsidRPr="00252CF7">
        <w:rPr>
          <w:color w:val="000000" w:themeColor="text1"/>
        </w:rPr>
        <w:t xml:space="preserve"> </w:t>
      </w:r>
    </w:p>
    <w:p w:rsidR="004C3DDD" w:rsidRPr="00142C16" w:rsidRDefault="004C3DDD" w:rsidP="00142C16">
      <w:pPr>
        <w:pStyle w:val="ListParagraph"/>
        <w:numPr>
          <w:ilvl w:val="0"/>
          <w:numId w:val="17"/>
        </w:numPr>
        <w:tabs>
          <w:tab w:val="left" w:pos="-2410"/>
        </w:tabs>
        <w:jc w:val="both"/>
        <w:rPr>
          <w:color w:val="000000" w:themeColor="text1"/>
        </w:rPr>
      </w:pPr>
      <w:r w:rsidRPr="00142C16">
        <w:rPr>
          <w:color w:val="000000" w:themeColor="text1"/>
        </w:rPr>
        <w:t>Hard Rock Sector</w:t>
      </w:r>
    </w:p>
    <w:p w:rsidR="004C3DDD" w:rsidRPr="00067B6E" w:rsidRDefault="004C3DDD" w:rsidP="00067B6E">
      <w:pPr>
        <w:pStyle w:val="ListParagraph"/>
        <w:numPr>
          <w:ilvl w:val="0"/>
          <w:numId w:val="31"/>
        </w:numPr>
        <w:tabs>
          <w:tab w:val="left" w:pos="-2410"/>
        </w:tabs>
        <w:ind w:left="1440"/>
        <w:jc w:val="both"/>
        <w:rPr>
          <w:color w:val="000000" w:themeColor="text1"/>
        </w:rPr>
      </w:pPr>
      <w:r w:rsidRPr="00067B6E">
        <w:rPr>
          <w:color w:val="000000" w:themeColor="text1"/>
        </w:rPr>
        <w:t>Dust Measuring Strategy - Quantitative assessment and fixed point sampling</w:t>
      </w:r>
      <w:r w:rsidR="00142C16" w:rsidRPr="00067B6E">
        <w:rPr>
          <w:color w:val="000000" w:themeColor="text1"/>
        </w:rPr>
        <w:t xml:space="preserve"> – AngloGold Ashanti’s Kopanang Mine</w:t>
      </w:r>
    </w:p>
    <w:p w:rsidR="004C3DDD" w:rsidRPr="00067B6E" w:rsidRDefault="004C3DDD" w:rsidP="00067B6E">
      <w:pPr>
        <w:pStyle w:val="ListParagraph"/>
        <w:numPr>
          <w:ilvl w:val="0"/>
          <w:numId w:val="31"/>
        </w:numPr>
        <w:tabs>
          <w:tab w:val="left" w:pos="-2410"/>
        </w:tabs>
        <w:ind w:left="1440"/>
        <w:jc w:val="both"/>
        <w:rPr>
          <w:b/>
          <w:color w:val="000000" w:themeColor="text1"/>
        </w:rPr>
      </w:pPr>
      <w:r w:rsidRPr="00067B6E">
        <w:rPr>
          <w:color w:val="000000"/>
        </w:rPr>
        <w:t>In stope fogger</w:t>
      </w:r>
      <w:r w:rsidR="00142C16" w:rsidRPr="00067B6E">
        <w:rPr>
          <w:color w:val="000000"/>
        </w:rPr>
        <w:t>s</w:t>
      </w:r>
      <w:r w:rsidRPr="00067B6E">
        <w:rPr>
          <w:color w:val="000000"/>
        </w:rPr>
        <w:t xml:space="preserve"> and </w:t>
      </w:r>
      <w:r w:rsidR="00142C16" w:rsidRPr="00067B6E">
        <w:rPr>
          <w:color w:val="000000"/>
        </w:rPr>
        <w:t xml:space="preserve">development </w:t>
      </w:r>
      <w:r w:rsidRPr="00067B6E">
        <w:rPr>
          <w:color w:val="000000"/>
        </w:rPr>
        <w:t xml:space="preserve">water blast  - </w:t>
      </w:r>
      <w:r w:rsidR="00142C16" w:rsidRPr="00067B6E">
        <w:rPr>
          <w:color w:val="000000"/>
        </w:rPr>
        <w:t xml:space="preserve">AngloGold Ashanti’s </w:t>
      </w:r>
      <w:r w:rsidRPr="00067B6E">
        <w:rPr>
          <w:color w:val="000000"/>
        </w:rPr>
        <w:t xml:space="preserve">Kopanang Mine </w:t>
      </w:r>
    </w:p>
    <w:p w:rsidR="004C3DDD" w:rsidRPr="00142C16" w:rsidRDefault="004C3DDD" w:rsidP="00142C16">
      <w:pPr>
        <w:pStyle w:val="ListParagraph"/>
        <w:numPr>
          <w:ilvl w:val="0"/>
          <w:numId w:val="17"/>
        </w:numPr>
        <w:tabs>
          <w:tab w:val="left" w:pos="-2410"/>
        </w:tabs>
        <w:jc w:val="both"/>
        <w:rPr>
          <w:color w:val="000000" w:themeColor="text1"/>
        </w:rPr>
      </w:pPr>
      <w:r w:rsidRPr="00142C16">
        <w:rPr>
          <w:color w:val="000000" w:themeColor="text1"/>
        </w:rPr>
        <w:t>Coal Sector</w:t>
      </w:r>
    </w:p>
    <w:p w:rsidR="004C3DDD" w:rsidRPr="009022D5" w:rsidRDefault="004C3DDD" w:rsidP="009022D5">
      <w:pPr>
        <w:pStyle w:val="ListParagraph"/>
        <w:numPr>
          <w:ilvl w:val="0"/>
          <w:numId w:val="33"/>
        </w:numPr>
        <w:tabs>
          <w:tab w:val="left" w:pos="-2410"/>
        </w:tabs>
        <w:jc w:val="both"/>
        <w:rPr>
          <w:b/>
          <w:color w:val="000000"/>
        </w:rPr>
      </w:pPr>
      <w:r w:rsidRPr="009022D5">
        <w:rPr>
          <w:color w:val="000000"/>
        </w:rPr>
        <w:t>Transfer Point</w:t>
      </w:r>
      <w:r w:rsidR="00142C16" w:rsidRPr="009022D5">
        <w:rPr>
          <w:color w:val="000000"/>
        </w:rPr>
        <w:t xml:space="preserve"> Spray</w:t>
      </w:r>
      <w:r w:rsidRPr="009022D5">
        <w:rPr>
          <w:color w:val="000000"/>
        </w:rPr>
        <w:t xml:space="preserve"> Configuration  - Sasol Mining</w:t>
      </w:r>
    </w:p>
    <w:p w:rsidR="00142C16" w:rsidRPr="009022D5" w:rsidRDefault="00142C16" w:rsidP="009022D5">
      <w:pPr>
        <w:pStyle w:val="ListParagraph"/>
        <w:numPr>
          <w:ilvl w:val="0"/>
          <w:numId w:val="33"/>
        </w:numPr>
        <w:tabs>
          <w:tab w:val="left" w:pos="-2410"/>
        </w:tabs>
        <w:jc w:val="both"/>
        <w:rPr>
          <w:b/>
          <w:color w:val="000000"/>
        </w:rPr>
      </w:pPr>
      <w:r w:rsidRPr="009022D5">
        <w:rPr>
          <w:color w:val="000000"/>
        </w:rPr>
        <w:t>Maintena</w:t>
      </w:r>
      <w:r w:rsidR="009022D5">
        <w:rPr>
          <w:color w:val="000000"/>
        </w:rPr>
        <w:t>n</w:t>
      </w:r>
      <w:r w:rsidRPr="009022D5">
        <w:rPr>
          <w:color w:val="000000"/>
        </w:rPr>
        <w:t>ce – Xstrata / BECSA</w:t>
      </w:r>
    </w:p>
    <w:p w:rsidR="00142C16" w:rsidRPr="009022D5" w:rsidRDefault="00142C16" w:rsidP="009022D5">
      <w:pPr>
        <w:pStyle w:val="ListParagraph"/>
        <w:numPr>
          <w:ilvl w:val="0"/>
          <w:numId w:val="33"/>
        </w:numPr>
        <w:tabs>
          <w:tab w:val="left" w:pos="-2410"/>
        </w:tabs>
        <w:jc w:val="both"/>
        <w:rPr>
          <w:b/>
          <w:color w:val="000000"/>
        </w:rPr>
      </w:pPr>
      <w:r w:rsidRPr="009022D5">
        <w:rPr>
          <w:color w:val="000000"/>
        </w:rPr>
        <w:t>Fixed R/T Monitoring – New Vaal</w:t>
      </w:r>
    </w:p>
    <w:p w:rsidR="006F16B2" w:rsidRPr="009022D5" w:rsidRDefault="006F16B2" w:rsidP="009022D5">
      <w:pPr>
        <w:pStyle w:val="ListParagraph"/>
        <w:numPr>
          <w:ilvl w:val="0"/>
          <w:numId w:val="33"/>
        </w:numPr>
        <w:tabs>
          <w:tab w:val="left" w:pos="-2410"/>
        </w:tabs>
        <w:jc w:val="both"/>
        <w:rPr>
          <w:b/>
          <w:color w:val="000000"/>
        </w:rPr>
      </w:pPr>
      <w:r w:rsidRPr="009022D5">
        <w:rPr>
          <w:color w:val="000000"/>
        </w:rPr>
        <w:t xml:space="preserve">Foggers system for </w:t>
      </w:r>
      <w:r w:rsidR="00252CF7" w:rsidRPr="009022D5">
        <w:rPr>
          <w:color w:val="000000"/>
        </w:rPr>
        <w:t xml:space="preserve"> C</w:t>
      </w:r>
      <w:r w:rsidRPr="009022D5">
        <w:rPr>
          <w:color w:val="000000"/>
        </w:rPr>
        <w:t xml:space="preserve">ontinuous </w:t>
      </w:r>
      <w:r w:rsidR="00252CF7" w:rsidRPr="009022D5">
        <w:rPr>
          <w:color w:val="000000"/>
        </w:rPr>
        <w:t>M</w:t>
      </w:r>
      <w:r w:rsidRPr="009022D5">
        <w:rPr>
          <w:color w:val="000000"/>
        </w:rPr>
        <w:t>iner</w:t>
      </w:r>
      <w:r w:rsidR="00252CF7" w:rsidRPr="009022D5">
        <w:rPr>
          <w:color w:val="000000"/>
        </w:rPr>
        <w:t xml:space="preserve"> – Sasol Mining (Syferfontein Mine)</w:t>
      </w:r>
    </w:p>
    <w:p w:rsidR="003325A3" w:rsidRPr="00563818" w:rsidRDefault="003325A3" w:rsidP="009A7BE1">
      <w:pPr>
        <w:jc w:val="both"/>
        <w:rPr>
          <w:i/>
          <w:u w:val="single"/>
        </w:rPr>
      </w:pPr>
      <w:r w:rsidRPr="00563818">
        <w:rPr>
          <w:i/>
        </w:rPr>
        <w:t>1.3.</w:t>
      </w:r>
      <w:r w:rsidR="0034247D">
        <w:rPr>
          <w:i/>
        </w:rPr>
        <w:t>3</w:t>
      </w:r>
      <w:r w:rsidRPr="00563818">
        <w:rPr>
          <w:i/>
        </w:rPr>
        <w:t xml:space="preserve"> </w:t>
      </w:r>
      <w:r w:rsidRPr="00563818">
        <w:rPr>
          <w:i/>
        </w:rPr>
        <w:tab/>
      </w:r>
      <w:r w:rsidRPr="00563818">
        <w:rPr>
          <w:i/>
          <w:u w:val="single"/>
        </w:rPr>
        <w:t>Challenges</w:t>
      </w:r>
    </w:p>
    <w:p w:rsidR="00DA1C9F" w:rsidRDefault="000F47C0" w:rsidP="00DA1C9F">
      <w:pPr>
        <w:pStyle w:val="ListParagraph"/>
        <w:numPr>
          <w:ilvl w:val="0"/>
          <w:numId w:val="20"/>
        </w:numPr>
        <w:jc w:val="both"/>
      </w:pPr>
      <w:r>
        <w:t>Unavailability of readily available and proven leading practices</w:t>
      </w:r>
      <w:r w:rsidR="0034247D">
        <w:t>.</w:t>
      </w:r>
      <w:r w:rsidR="00DA1C9F">
        <w:t xml:space="preserve"> </w:t>
      </w:r>
    </w:p>
    <w:p w:rsidR="003325A3" w:rsidRDefault="00252CF7" w:rsidP="00DA1C9F">
      <w:pPr>
        <w:pStyle w:val="ListParagraph"/>
        <w:numPr>
          <w:ilvl w:val="0"/>
          <w:numId w:val="20"/>
        </w:numPr>
        <w:jc w:val="both"/>
      </w:pPr>
      <w:r>
        <w:lastRenderedPageBreak/>
        <w:t xml:space="preserve">Most of the </w:t>
      </w:r>
      <w:r w:rsidR="00DA1C9F">
        <w:t xml:space="preserve">potential </w:t>
      </w:r>
      <w:r>
        <w:t xml:space="preserve">leading practices </w:t>
      </w:r>
      <w:r w:rsidR="00DA1C9F">
        <w:t xml:space="preserve">identified </w:t>
      </w:r>
      <w:r>
        <w:t>are still being tested at mines and not proven over time</w:t>
      </w:r>
      <w:r w:rsidR="0034247D">
        <w:t xml:space="preserve">. Mine </w:t>
      </w:r>
      <w:r>
        <w:t>visits / meetings scheduled to explore the</w:t>
      </w:r>
      <w:r w:rsidR="0034247D">
        <w:t xml:space="preserve">se practices </w:t>
      </w:r>
      <w:r w:rsidR="00DA1C9F">
        <w:t>in details are postponed more often. The unintended consequence of these is that the MOSH process is perceived to be taking long.</w:t>
      </w:r>
    </w:p>
    <w:p w:rsidR="009A7BE1" w:rsidRDefault="009A7BE1" w:rsidP="009A7BE1">
      <w:pPr>
        <w:jc w:val="both"/>
      </w:pPr>
      <w:r>
        <w:rPr>
          <w:i/>
        </w:rPr>
        <w:t>1.3.</w:t>
      </w:r>
      <w:r w:rsidR="0034247D">
        <w:rPr>
          <w:i/>
        </w:rPr>
        <w:t>4</w:t>
      </w:r>
      <w:r>
        <w:rPr>
          <w:i/>
        </w:rPr>
        <w:tab/>
      </w:r>
      <w:r w:rsidR="00DA1C9F">
        <w:rPr>
          <w:i/>
          <w:u w:val="single"/>
        </w:rPr>
        <w:t>Other Initiatives</w:t>
      </w:r>
    </w:p>
    <w:p w:rsidR="00DA1C9F" w:rsidRDefault="00DA1C9F" w:rsidP="00F12FCD">
      <w:pPr>
        <w:pStyle w:val="ListParagraph"/>
        <w:numPr>
          <w:ilvl w:val="0"/>
          <w:numId w:val="25"/>
        </w:numPr>
        <w:jc w:val="both"/>
      </w:pPr>
      <w:r>
        <w:t>An industry adoption team focusing on the Collieries sector has been established.</w:t>
      </w:r>
    </w:p>
    <w:p w:rsidR="00F12FCD" w:rsidRDefault="00F12FCD" w:rsidP="00F12FCD">
      <w:pPr>
        <w:pStyle w:val="ListParagraph"/>
        <w:numPr>
          <w:ilvl w:val="0"/>
          <w:numId w:val="25"/>
        </w:numPr>
        <w:jc w:val="both"/>
      </w:pPr>
      <w:r>
        <w:t xml:space="preserve">Interactions </w:t>
      </w:r>
      <w:r w:rsidR="00013668">
        <w:t xml:space="preserve">were held </w:t>
      </w:r>
      <w:r>
        <w:t xml:space="preserve">with </w:t>
      </w:r>
      <w:r w:rsidR="00013668">
        <w:t xml:space="preserve">the </w:t>
      </w:r>
      <w:r>
        <w:t>adoption team sponsor (Mr Graham Briggs).</w:t>
      </w:r>
    </w:p>
    <w:p w:rsidR="009A7BE1" w:rsidRDefault="009A7BE1" w:rsidP="009A7BE1">
      <w:pPr>
        <w:jc w:val="both"/>
      </w:pPr>
    </w:p>
    <w:p w:rsidR="009A7BE1" w:rsidRPr="00CD65D9" w:rsidRDefault="009A7BE1" w:rsidP="009A7BE1">
      <w:pPr>
        <w:jc w:val="both"/>
        <w:rPr>
          <w:b/>
        </w:rPr>
      </w:pPr>
      <w:r>
        <w:rPr>
          <w:b/>
        </w:rPr>
        <w:t>1.4</w:t>
      </w:r>
      <w:r>
        <w:rPr>
          <w:b/>
        </w:rPr>
        <w:tab/>
      </w:r>
      <w:r w:rsidRPr="00CD65D9">
        <w:rPr>
          <w:b/>
        </w:rPr>
        <w:t>Transport and Machinery Adoption Team</w:t>
      </w:r>
    </w:p>
    <w:p w:rsidR="009A7BE1" w:rsidRPr="00966894" w:rsidRDefault="009A7BE1" w:rsidP="009A7BE1">
      <w:pPr>
        <w:jc w:val="both"/>
        <w:rPr>
          <w:i/>
          <w:u w:val="single"/>
        </w:rPr>
      </w:pPr>
      <w:r>
        <w:rPr>
          <w:i/>
        </w:rPr>
        <w:t>1.4.1</w:t>
      </w:r>
      <w:r>
        <w:rPr>
          <w:i/>
        </w:rPr>
        <w:tab/>
      </w:r>
      <w:r w:rsidRPr="00966894">
        <w:rPr>
          <w:i/>
          <w:u w:val="single"/>
        </w:rPr>
        <w:t xml:space="preserve">Proximity detection </w:t>
      </w:r>
      <w:r w:rsidR="00A455D1">
        <w:rPr>
          <w:i/>
          <w:u w:val="single"/>
        </w:rPr>
        <w:t>systems</w:t>
      </w:r>
    </w:p>
    <w:p w:rsidR="00813DBB" w:rsidRPr="00813DBB" w:rsidRDefault="00813DBB" w:rsidP="0088567F">
      <w:pPr>
        <w:pStyle w:val="ListParagraph"/>
        <w:numPr>
          <w:ilvl w:val="0"/>
          <w:numId w:val="14"/>
        </w:numPr>
        <w:jc w:val="both"/>
        <w:rPr>
          <w:i/>
          <w:u w:val="single"/>
        </w:rPr>
      </w:pPr>
      <w:r w:rsidRPr="00813DBB">
        <w:rPr>
          <w:i/>
          <w:u w:val="single"/>
        </w:rPr>
        <w:t>Coal Sector</w:t>
      </w:r>
    </w:p>
    <w:p w:rsidR="00201AA5" w:rsidRDefault="00043123" w:rsidP="00F21291">
      <w:pPr>
        <w:pStyle w:val="ListParagraph"/>
        <w:numPr>
          <w:ilvl w:val="0"/>
          <w:numId w:val="37"/>
        </w:numPr>
        <w:jc w:val="both"/>
      </w:pPr>
      <w:r>
        <w:t xml:space="preserve">The </w:t>
      </w:r>
      <w:r w:rsidR="008B185A">
        <w:t xml:space="preserve">roll out at </w:t>
      </w:r>
      <w:r>
        <w:t xml:space="preserve">BECSA’s Khutala </w:t>
      </w:r>
      <w:r w:rsidR="00401D15">
        <w:t xml:space="preserve">Colliery </w:t>
      </w:r>
      <w:r w:rsidR="008B185A">
        <w:t xml:space="preserve">is </w:t>
      </w:r>
      <w:r w:rsidR="00910132">
        <w:t>progressing</w:t>
      </w:r>
      <w:r w:rsidR="008B185A">
        <w:t xml:space="preserve"> well with two sections</w:t>
      </w:r>
      <w:r w:rsidR="00401D15">
        <w:t xml:space="preserve"> (44 &amp; 43)</w:t>
      </w:r>
      <w:r w:rsidR="008B185A">
        <w:t xml:space="preserve"> completed</w:t>
      </w:r>
      <w:r w:rsidR="000F47C0">
        <w:t xml:space="preserve"> albeit at a slow pace due to modifications to the system</w:t>
      </w:r>
      <w:r w:rsidR="001D0CCF">
        <w:t xml:space="preserve">. </w:t>
      </w:r>
      <w:r w:rsidR="00401D15">
        <w:t xml:space="preserve">Data collection and monitoring </w:t>
      </w:r>
      <w:r w:rsidR="0088567F">
        <w:t xml:space="preserve">at these sections </w:t>
      </w:r>
      <w:r w:rsidR="00401D15">
        <w:t xml:space="preserve">has shown </w:t>
      </w:r>
      <w:r w:rsidR="00813DBB">
        <w:t>the impact of stopping machines as opposed to only warning. Despite a 3-meter rule being in place for a number of years, data monitoring revealed that operators had more than 100,000 interfaces into the risks zones during one month of cold commissioning, and this number reduced to about 1,900 after two months of full operation of the system.  The reduction is due to</w:t>
      </w:r>
      <w:r w:rsidR="00A23458">
        <w:t>,</w:t>
      </w:r>
      <w:r w:rsidR="001D0CCF">
        <w:t xml:space="preserve"> </w:t>
      </w:r>
      <w:r w:rsidR="00A23458">
        <w:t xml:space="preserve">among others, </w:t>
      </w:r>
      <w:r w:rsidR="001D0CCF">
        <w:t>proper behavior communication</w:t>
      </w:r>
      <w:r w:rsidR="00813DBB">
        <w:t xml:space="preserve">, </w:t>
      </w:r>
      <w:r w:rsidR="0034247D">
        <w:t xml:space="preserve">continuous </w:t>
      </w:r>
      <w:r w:rsidR="001D0CCF">
        <w:t>coaching</w:t>
      </w:r>
      <w:r w:rsidR="00813DBB">
        <w:t>, and the effect of the inter</w:t>
      </w:r>
      <w:r w:rsidR="00201AA5">
        <w:t xml:space="preserve">ventions stopping the machines thus giving the operations immediate feedback as to the effect of their behavior when entering into the danger zone. </w:t>
      </w:r>
      <w:r w:rsidR="001D0CCF">
        <w:t>An excellent training video was developed simulating risk exposures, accidents and highlighting the importance of leadership behavior critical for success.</w:t>
      </w:r>
      <w:r w:rsidR="00201AA5">
        <w:t xml:space="preserve"> </w:t>
      </w:r>
    </w:p>
    <w:p w:rsidR="00201AA5" w:rsidRDefault="00201AA5" w:rsidP="00F21291">
      <w:pPr>
        <w:pStyle w:val="ListParagraph"/>
        <w:numPr>
          <w:ilvl w:val="0"/>
          <w:numId w:val="37"/>
        </w:numPr>
        <w:jc w:val="both"/>
      </w:pPr>
      <w:r>
        <w:t xml:space="preserve">Despite other industry members having indicated that they have started or busy with Proximity Detection Systems implementation, only Khutala Colliery is formally following the MOSH adoption process. </w:t>
      </w:r>
    </w:p>
    <w:p w:rsidR="00201AA5" w:rsidRDefault="00201AA5" w:rsidP="00F21291">
      <w:pPr>
        <w:pStyle w:val="ListParagraph"/>
        <w:numPr>
          <w:ilvl w:val="0"/>
          <w:numId w:val="37"/>
        </w:numPr>
        <w:jc w:val="both"/>
      </w:pPr>
      <w:r>
        <w:t>A Community of Practice for Adoption for the Proximity Detection Systems is planned for June 2013 with assistance from the SA Collieries Engineers Association council</w:t>
      </w:r>
      <w:r w:rsidR="008F691F">
        <w:t xml:space="preserve"> (SACEA)</w:t>
      </w:r>
      <w:r>
        <w:t>. The Learning Hub will also keep informed on developments made</w:t>
      </w:r>
      <w:r w:rsidR="008F691F">
        <w:t xml:space="preserve"> by </w:t>
      </w:r>
      <w:r>
        <w:t>working group</w:t>
      </w:r>
      <w:r w:rsidR="008F691F">
        <w:t xml:space="preserve"> established by SACEA</w:t>
      </w:r>
      <w:r>
        <w:t xml:space="preserve"> to develop a Proximity Detection Systems solution that will be able to stop diesel machines.</w:t>
      </w:r>
    </w:p>
    <w:p w:rsidR="008F691F" w:rsidRPr="00F21291" w:rsidRDefault="008F691F" w:rsidP="0088567F">
      <w:pPr>
        <w:pStyle w:val="ListParagraph"/>
        <w:numPr>
          <w:ilvl w:val="0"/>
          <w:numId w:val="14"/>
        </w:numPr>
        <w:jc w:val="both"/>
        <w:rPr>
          <w:i/>
          <w:u w:val="single"/>
        </w:rPr>
      </w:pPr>
      <w:r w:rsidRPr="00F21291">
        <w:rPr>
          <w:i/>
          <w:u w:val="single"/>
        </w:rPr>
        <w:t>Hard Rock Sector</w:t>
      </w:r>
    </w:p>
    <w:p w:rsidR="0088567F" w:rsidRDefault="0088567F" w:rsidP="00F21291">
      <w:pPr>
        <w:pStyle w:val="ListParagraph"/>
        <w:numPr>
          <w:ilvl w:val="0"/>
          <w:numId w:val="36"/>
        </w:numPr>
        <w:jc w:val="both"/>
      </w:pPr>
      <w:r>
        <w:t xml:space="preserve">A community of practice for adoption (COPA) for the hard rock mines </w:t>
      </w:r>
      <w:r w:rsidR="008F691F">
        <w:t>was established on 30 April 2013 with 46 participants with following companies being well represented</w:t>
      </w:r>
      <w:r>
        <w:t>: Sibanye Gold, Harmony and AngloGold Ashanti.</w:t>
      </w:r>
    </w:p>
    <w:p w:rsidR="00D32229" w:rsidRPr="00966894" w:rsidRDefault="00D32229" w:rsidP="00D32229">
      <w:pPr>
        <w:jc w:val="both"/>
        <w:rPr>
          <w:i/>
          <w:u w:val="single"/>
        </w:rPr>
      </w:pPr>
      <w:r>
        <w:rPr>
          <w:i/>
        </w:rPr>
        <w:t>1.4.2</w:t>
      </w:r>
      <w:r>
        <w:rPr>
          <w:i/>
        </w:rPr>
        <w:tab/>
      </w:r>
      <w:r>
        <w:rPr>
          <w:i/>
          <w:u w:val="single"/>
        </w:rPr>
        <w:t>Challenges</w:t>
      </w:r>
    </w:p>
    <w:p w:rsidR="00D32229" w:rsidRDefault="008F691F" w:rsidP="008E53CC">
      <w:pPr>
        <w:pStyle w:val="ListParagraph"/>
        <w:numPr>
          <w:ilvl w:val="0"/>
          <w:numId w:val="16"/>
        </w:numPr>
        <w:ind w:left="1080"/>
        <w:jc w:val="both"/>
      </w:pPr>
      <w:r>
        <w:t xml:space="preserve">Non-alignment of industry members in terms of definitions of the Proximity Detection Systems leading practice. This leads to mines reporting that they have adopted the leading practice whilst they are do not have all the necessary functionalities of the leading practice. </w:t>
      </w:r>
    </w:p>
    <w:p w:rsidR="0088567F" w:rsidRDefault="008F691F" w:rsidP="008E53CC">
      <w:pPr>
        <w:pStyle w:val="ListParagraph"/>
        <w:numPr>
          <w:ilvl w:val="0"/>
          <w:numId w:val="16"/>
        </w:numPr>
        <w:ind w:left="1080"/>
        <w:jc w:val="both"/>
      </w:pPr>
      <w:r>
        <w:t>Industry does not follow the MOSH adoption system, hence the inability to address the behavioral and people issues app</w:t>
      </w:r>
      <w:r w:rsidR="00F21291">
        <w:t>rop</w:t>
      </w:r>
      <w:r>
        <w:t>riately</w:t>
      </w:r>
      <w:r w:rsidR="00A23458">
        <w:t>.</w:t>
      </w:r>
    </w:p>
    <w:p w:rsidR="00A23458" w:rsidRDefault="00A23458" w:rsidP="008E53CC">
      <w:pPr>
        <w:pStyle w:val="ListParagraph"/>
        <w:numPr>
          <w:ilvl w:val="0"/>
          <w:numId w:val="16"/>
        </w:numPr>
        <w:ind w:left="1080"/>
        <w:jc w:val="both"/>
      </w:pPr>
      <w:r>
        <w:t>Poor attendance at the colliery industry team meeting.</w:t>
      </w:r>
    </w:p>
    <w:p w:rsidR="009A7BE1" w:rsidRPr="00966894" w:rsidRDefault="009A7BE1" w:rsidP="009A7BE1">
      <w:pPr>
        <w:jc w:val="both"/>
        <w:rPr>
          <w:i/>
          <w:u w:val="single"/>
        </w:rPr>
      </w:pPr>
      <w:r>
        <w:rPr>
          <w:i/>
        </w:rPr>
        <w:t>1.4.</w:t>
      </w:r>
      <w:r w:rsidR="00D32229">
        <w:rPr>
          <w:i/>
        </w:rPr>
        <w:t>3</w:t>
      </w:r>
      <w:r>
        <w:rPr>
          <w:i/>
        </w:rPr>
        <w:tab/>
      </w:r>
      <w:r w:rsidR="0088567F">
        <w:rPr>
          <w:i/>
          <w:u w:val="single"/>
        </w:rPr>
        <w:t>Other Initiatives</w:t>
      </w:r>
    </w:p>
    <w:p w:rsidR="0088567F" w:rsidRDefault="00F21291" w:rsidP="0088567F">
      <w:pPr>
        <w:pStyle w:val="ListParagraph"/>
        <w:numPr>
          <w:ilvl w:val="0"/>
          <w:numId w:val="15"/>
        </w:numPr>
        <w:jc w:val="both"/>
      </w:pPr>
      <w:r>
        <w:t>An ind</w:t>
      </w:r>
      <w:r w:rsidR="0088567F">
        <w:t>ustry adoption team for the Open</w:t>
      </w:r>
      <w:r>
        <w:t xml:space="preserve"> Pit/</w:t>
      </w:r>
      <w:r w:rsidR="0088567F">
        <w:t xml:space="preserve">Cast operations was established, inducted </w:t>
      </w:r>
      <w:r>
        <w:t xml:space="preserve">well attended, </w:t>
      </w:r>
      <w:r w:rsidR="0088567F">
        <w:t>and trained.</w:t>
      </w:r>
    </w:p>
    <w:p w:rsidR="00A23458" w:rsidRDefault="00F21291" w:rsidP="0088567F">
      <w:pPr>
        <w:pStyle w:val="ListParagraph"/>
        <w:numPr>
          <w:ilvl w:val="0"/>
          <w:numId w:val="15"/>
        </w:numPr>
        <w:jc w:val="both"/>
      </w:pPr>
      <w:r>
        <w:t xml:space="preserve">Industry requested the Learning Hub to facilitate a </w:t>
      </w:r>
      <w:r w:rsidR="00A23458">
        <w:t xml:space="preserve">Day of Learning for the Open </w:t>
      </w:r>
      <w:r>
        <w:t>Pit/</w:t>
      </w:r>
      <w:r w:rsidR="00A23458">
        <w:t>Cast operations</w:t>
      </w:r>
      <w:r>
        <w:t xml:space="preserve"> following the publication of draft regulations for TMMs to share current and future initiatives on collision avoidance and proximity detection systems. This event is </w:t>
      </w:r>
      <w:r w:rsidR="00A23458">
        <w:t xml:space="preserve">scheduled for </w:t>
      </w:r>
      <w:r w:rsidR="00DA1C9F">
        <w:t xml:space="preserve">16 May 2013 </w:t>
      </w:r>
      <w:r>
        <w:t>and to date 50 participants have registered.</w:t>
      </w:r>
    </w:p>
    <w:p w:rsidR="00F12FCD" w:rsidRDefault="00F12FCD" w:rsidP="0088567F">
      <w:pPr>
        <w:pStyle w:val="ListParagraph"/>
        <w:numPr>
          <w:ilvl w:val="0"/>
          <w:numId w:val="15"/>
        </w:numPr>
        <w:jc w:val="both"/>
      </w:pPr>
      <w:r>
        <w:t xml:space="preserve">Interactions </w:t>
      </w:r>
      <w:r w:rsidR="00F21291">
        <w:t xml:space="preserve">with </w:t>
      </w:r>
      <w:r>
        <w:t>the adoption team sponsor (Mr Wilco Uys)</w:t>
      </w:r>
      <w:r w:rsidR="00F21291">
        <w:t xml:space="preserve"> are held regularly.</w:t>
      </w:r>
    </w:p>
    <w:p w:rsidR="009A7BE1" w:rsidRDefault="009A7BE1" w:rsidP="009A7BE1">
      <w:pPr>
        <w:jc w:val="both"/>
      </w:pPr>
      <w:r>
        <w:rPr>
          <w:b/>
        </w:rPr>
        <w:lastRenderedPageBreak/>
        <w:t>2.</w:t>
      </w:r>
      <w:r>
        <w:rPr>
          <w:b/>
        </w:rPr>
        <w:tab/>
        <w:t>OTHER MOSH INITIATIVES</w:t>
      </w:r>
    </w:p>
    <w:p w:rsidR="009A7BE1" w:rsidRPr="00966894" w:rsidRDefault="009A7BE1" w:rsidP="009A7BE1">
      <w:pPr>
        <w:jc w:val="both"/>
        <w:rPr>
          <w:i/>
          <w:u w:val="single"/>
        </w:rPr>
      </w:pPr>
      <w:r w:rsidRPr="00F269C2">
        <w:rPr>
          <w:i/>
        </w:rPr>
        <w:t>2.1</w:t>
      </w:r>
      <w:r w:rsidRPr="00F269C2">
        <w:rPr>
          <w:i/>
        </w:rPr>
        <w:tab/>
      </w:r>
      <w:r w:rsidRPr="00966894">
        <w:rPr>
          <w:i/>
          <w:u w:val="single"/>
        </w:rPr>
        <w:t>M</w:t>
      </w:r>
      <w:r w:rsidR="008E53CC">
        <w:rPr>
          <w:i/>
          <w:u w:val="single"/>
        </w:rPr>
        <w:t xml:space="preserve">OSH Task Force </w:t>
      </w:r>
    </w:p>
    <w:p w:rsidR="00F12FCD" w:rsidRDefault="00F12FCD" w:rsidP="009A7BE1">
      <w:pPr>
        <w:jc w:val="both"/>
      </w:pPr>
      <w:r>
        <w:t>On 11 April 2013, t</w:t>
      </w:r>
      <w:r w:rsidR="009A7BE1">
        <w:t xml:space="preserve">he </w:t>
      </w:r>
      <w:r>
        <w:t>MOSH Task Force held a</w:t>
      </w:r>
      <w:r w:rsidR="008E53CC">
        <w:t>n interactive one-day workshop</w:t>
      </w:r>
      <w:r>
        <w:t>. The MOSH Task Force plays a</w:t>
      </w:r>
      <w:r w:rsidR="008E53CC">
        <w:t xml:space="preserve"> strategic leadership and oversight role over the work of the Learning Hub. </w:t>
      </w:r>
      <w:r>
        <w:t>The following outcomes were agreed upon:</w:t>
      </w:r>
    </w:p>
    <w:p w:rsidR="00F12FCD" w:rsidRDefault="00F12FCD" w:rsidP="006718F2">
      <w:pPr>
        <w:pStyle w:val="ListParagraph"/>
        <w:numPr>
          <w:ilvl w:val="0"/>
          <w:numId w:val="26"/>
        </w:numPr>
        <w:jc w:val="both"/>
      </w:pPr>
      <w:r>
        <w:t>Reaffirmed the mandate of the Learning Hub</w:t>
      </w:r>
      <w:r w:rsidR="0034247D">
        <w:t xml:space="preserve"> and that MOSH adds value</w:t>
      </w:r>
      <w:r>
        <w:t>.</w:t>
      </w:r>
    </w:p>
    <w:p w:rsidR="00F12FCD" w:rsidRDefault="00F12FCD" w:rsidP="006718F2">
      <w:pPr>
        <w:pStyle w:val="ListParagraph"/>
        <w:numPr>
          <w:ilvl w:val="0"/>
          <w:numId w:val="26"/>
        </w:numPr>
        <w:jc w:val="both"/>
      </w:pPr>
      <w:r>
        <w:t>A process to improve the effectiveness of the MOSH Task Force.</w:t>
      </w:r>
    </w:p>
    <w:p w:rsidR="006718F2" w:rsidRDefault="00F12FCD" w:rsidP="006718F2">
      <w:pPr>
        <w:pStyle w:val="ListParagraph"/>
        <w:numPr>
          <w:ilvl w:val="0"/>
          <w:numId w:val="26"/>
        </w:numPr>
        <w:jc w:val="both"/>
      </w:pPr>
      <w:r>
        <w:t>Identified strategies on how the mining industry could derive more value and benefits from the MOSH initiative.</w:t>
      </w:r>
    </w:p>
    <w:p w:rsidR="009A7BE1" w:rsidRPr="00966894" w:rsidRDefault="009A7BE1" w:rsidP="009A7BE1">
      <w:pPr>
        <w:jc w:val="both"/>
        <w:rPr>
          <w:i/>
          <w:u w:val="single"/>
        </w:rPr>
      </w:pPr>
      <w:r>
        <w:rPr>
          <w:i/>
        </w:rPr>
        <w:t>2.2</w:t>
      </w:r>
      <w:r w:rsidRPr="00F269C2">
        <w:rPr>
          <w:i/>
        </w:rPr>
        <w:tab/>
      </w:r>
      <w:r w:rsidR="006718F2">
        <w:rPr>
          <w:i/>
          <w:u w:val="single"/>
        </w:rPr>
        <w:t>Direct Enquiry Survey</w:t>
      </w:r>
      <w:r w:rsidR="00D32229">
        <w:rPr>
          <w:i/>
          <w:u w:val="single"/>
        </w:rPr>
        <w:t xml:space="preserve"> </w:t>
      </w:r>
    </w:p>
    <w:p w:rsidR="00067B6E" w:rsidRDefault="009A7BE1" w:rsidP="009A7BE1">
      <w:pPr>
        <w:jc w:val="both"/>
      </w:pPr>
      <w:r>
        <w:t xml:space="preserve">The </w:t>
      </w:r>
      <w:r w:rsidR="0090620F">
        <w:t>Learning Hub</w:t>
      </w:r>
      <w:r w:rsidR="006718F2">
        <w:t xml:space="preserve"> conducted a direct enquiry</w:t>
      </w:r>
      <w:r w:rsidR="00067B6E">
        <w:t xml:space="preserve"> research </w:t>
      </w:r>
      <w:r w:rsidR="006718F2">
        <w:t xml:space="preserve">survey with several members of the MOSH Task Force and a few CEOs. The outcome of this process was presented at the CEO Elimination of Fatalities Task Team Workshop which was held on 8 February 2013. </w:t>
      </w:r>
      <w:r w:rsidR="00067B6E">
        <w:t xml:space="preserve">The following issues </w:t>
      </w:r>
      <w:r w:rsidR="00013668">
        <w:t xml:space="preserve">which will form the basis for a strategic communication plan </w:t>
      </w:r>
      <w:r w:rsidR="00067B6E">
        <w:t>were raised as critical issues for sustainable adoption of leading practices:</w:t>
      </w:r>
    </w:p>
    <w:p w:rsidR="00067B6E" w:rsidRDefault="00067B6E" w:rsidP="00067B6E">
      <w:pPr>
        <w:pStyle w:val="ListParagraph"/>
        <w:numPr>
          <w:ilvl w:val="0"/>
          <w:numId w:val="27"/>
        </w:numPr>
        <w:jc w:val="both"/>
      </w:pPr>
      <w:r>
        <w:t>Learning Hub should</w:t>
      </w:r>
    </w:p>
    <w:p w:rsidR="00067B6E" w:rsidRDefault="00067B6E" w:rsidP="00067B6E">
      <w:pPr>
        <w:pStyle w:val="ListParagraph"/>
        <w:numPr>
          <w:ilvl w:val="0"/>
          <w:numId w:val="28"/>
        </w:numPr>
        <w:jc w:val="both"/>
      </w:pPr>
      <w:r>
        <w:t>Facilitate selection of leading practices with the best potential results.</w:t>
      </w:r>
    </w:p>
    <w:p w:rsidR="00067B6E" w:rsidRDefault="00067B6E" w:rsidP="00067B6E">
      <w:pPr>
        <w:pStyle w:val="ListParagraph"/>
        <w:numPr>
          <w:ilvl w:val="0"/>
          <w:numId w:val="28"/>
        </w:numPr>
        <w:jc w:val="both"/>
      </w:pPr>
      <w:r>
        <w:t>Address the complexity and duration of the process.</w:t>
      </w:r>
    </w:p>
    <w:p w:rsidR="00067B6E" w:rsidRDefault="00067B6E" w:rsidP="00067B6E">
      <w:pPr>
        <w:pStyle w:val="ListParagraph"/>
        <w:numPr>
          <w:ilvl w:val="0"/>
          <w:numId w:val="28"/>
        </w:numPr>
        <w:jc w:val="both"/>
      </w:pPr>
      <w:r>
        <w:t>Align with companies’ own interventions.</w:t>
      </w:r>
    </w:p>
    <w:p w:rsidR="00067B6E" w:rsidRDefault="00067B6E" w:rsidP="00067B6E">
      <w:pPr>
        <w:pStyle w:val="ListParagraph"/>
        <w:numPr>
          <w:ilvl w:val="0"/>
          <w:numId w:val="28"/>
        </w:numPr>
        <w:jc w:val="both"/>
      </w:pPr>
      <w:r>
        <w:t>Communicate appropriately</w:t>
      </w:r>
    </w:p>
    <w:p w:rsidR="00067B6E" w:rsidRDefault="00067B6E" w:rsidP="00067B6E">
      <w:pPr>
        <w:pStyle w:val="ListParagraph"/>
        <w:numPr>
          <w:ilvl w:val="0"/>
          <w:numId w:val="27"/>
        </w:numPr>
        <w:jc w:val="both"/>
      </w:pPr>
      <w:r>
        <w:t>Mining Companies</w:t>
      </w:r>
      <w:r w:rsidR="009507A3">
        <w:t xml:space="preserve"> should</w:t>
      </w:r>
    </w:p>
    <w:p w:rsidR="00067B6E" w:rsidRDefault="00067B6E" w:rsidP="00067B6E">
      <w:pPr>
        <w:pStyle w:val="ListParagraph"/>
        <w:numPr>
          <w:ilvl w:val="0"/>
          <w:numId w:val="29"/>
        </w:numPr>
        <w:jc w:val="both"/>
      </w:pPr>
      <w:r>
        <w:t>Integrate MOSH leading practices into own strategies and systems.</w:t>
      </w:r>
    </w:p>
    <w:p w:rsidR="00067B6E" w:rsidRDefault="00067B6E" w:rsidP="00067B6E">
      <w:pPr>
        <w:pStyle w:val="ListParagraph"/>
        <w:numPr>
          <w:ilvl w:val="0"/>
          <w:numId w:val="29"/>
        </w:numPr>
        <w:jc w:val="both"/>
      </w:pPr>
      <w:r>
        <w:t>Incorporate MOSH into performance management systems of key role players.</w:t>
      </w:r>
    </w:p>
    <w:p w:rsidR="00067B6E" w:rsidRDefault="00067B6E" w:rsidP="00067B6E">
      <w:pPr>
        <w:pStyle w:val="ListParagraph"/>
        <w:numPr>
          <w:ilvl w:val="0"/>
          <w:numId w:val="29"/>
        </w:numPr>
        <w:jc w:val="both"/>
      </w:pPr>
      <w:r>
        <w:t>Promote MOSH training for leaders.</w:t>
      </w:r>
    </w:p>
    <w:p w:rsidR="00067B6E" w:rsidRDefault="00067B6E" w:rsidP="009A7BE1">
      <w:pPr>
        <w:jc w:val="both"/>
      </w:pPr>
    </w:p>
    <w:p w:rsidR="00FB7E31" w:rsidRPr="005110AF" w:rsidRDefault="00013668" w:rsidP="00067B6E">
      <w:pPr>
        <w:jc w:val="both"/>
        <w:rPr>
          <w:b/>
        </w:rPr>
      </w:pPr>
      <w:r>
        <w:rPr>
          <w:b/>
        </w:rPr>
        <w:t>3.</w:t>
      </w:r>
      <w:r w:rsidR="006627F5" w:rsidRPr="00F269C2">
        <w:rPr>
          <w:i/>
        </w:rPr>
        <w:tab/>
      </w:r>
      <w:r w:rsidR="00FB7E31">
        <w:rPr>
          <w:b/>
        </w:rPr>
        <w:t>RECOMMENDATIONS</w:t>
      </w:r>
    </w:p>
    <w:p w:rsidR="00FB7E31" w:rsidRDefault="009022D5" w:rsidP="009A7BE1">
      <w:pPr>
        <w:jc w:val="both"/>
      </w:pPr>
      <w:r>
        <w:t>In order to derive more value and benefit from the MOSH initiative it is reco</w:t>
      </w:r>
      <w:r w:rsidR="0000216F">
        <w:t xml:space="preserve">mmended that CEOs should implement the following practical </w:t>
      </w:r>
      <w:r>
        <w:t>strategi</w:t>
      </w:r>
      <w:r w:rsidR="0000216F">
        <w:t>es:</w:t>
      </w:r>
      <w:r>
        <w:t xml:space="preserve"> </w:t>
      </w:r>
    </w:p>
    <w:p w:rsidR="009022D5" w:rsidRDefault="009022D5" w:rsidP="00FB7E31">
      <w:pPr>
        <w:pStyle w:val="ListParagraph"/>
        <w:numPr>
          <w:ilvl w:val="0"/>
          <w:numId w:val="13"/>
        </w:numPr>
        <w:jc w:val="both"/>
      </w:pPr>
      <w:r>
        <w:t>Ensur</w:t>
      </w:r>
      <w:r w:rsidR="0000216F">
        <w:t xml:space="preserve">e </w:t>
      </w:r>
      <w:r>
        <w:t>that MOSH is clearly articulated into own companies’ OHS strategies.</w:t>
      </w:r>
    </w:p>
    <w:p w:rsidR="008601EF" w:rsidRDefault="0000216F" w:rsidP="00FB7E31">
      <w:pPr>
        <w:pStyle w:val="ListParagraph"/>
        <w:numPr>
          <w:ilvl w:val="0"/>
          <w:numId w:val="13"/>
        </w:numPr>
        <w:jc w:val="both"/>
      </w:pPr>
      <w:r>
        <w:t>Assign credible</w:t>
      </w:r>
      <w:r w:rsidR="008601EF">
        <w:t xml:space="preserve"> (in terms of seniority and expertise) as MOSH Champions / Coordinators at group or mine level and </w:t>
      </w:r>
      <w:r>
        <w:t>to represent own company on MOSH structures</w:t>
      </w:r>
      <w:r w:rsidR="008601EF">
        <w:t xml:space="preserve">. </w:t>
      </w:r>
    </w:p>
    <w:p w:rsidR="0000216F" w:rsidRDefault="008601EF" w:rsidP="00FB7E31">
      <w:pPr>
        <w:pStyle w:val="ListParagraph"/>
        <w:numPr>
          <w:ilvl w:val="0"/>
          <w:numId w:val="13"/>
        </w:numPr>
        <w:jc w:val="both"/>
      </w:pPr>
      <w:r>
        <w:t>H</w:t>
      </w:r>
      <w:r w:rsidR="0000216F">
        <w:t>old senior managers, managers and company representatives accountable for adoption – put MOSH on the executive agenda.</w:t>
      </w:r>
    </w:p>
    <w:p w:rsidR="0000216F" w:rsidRDefault="0000216F" w:rsidP="00FB7E31">
      <w:pPr>
        <w:pStyle w:val="ListParagraph"/>
        <w:numPr>
          <w:ilvl w:val="0"/>
          <w:numId w:val="13"/>
        </w:numPr>
        <w:jc w:val="both"/>
      </w:pPr>
      <w:r>
        <w:t>Ensure effective change management</w:t>
      </w:r>
      <w:r w:rsidR="008601EF">
        <w:t xml:space="preserve"> for adoption </w:t>
      </w:r>
      <w:r>
        <w:t>(</w:t>
      </w:r>
      <w:r w:rsidR="008601EF">
        <w:t xml:space="preserve">for example, </w:t>
      </w:r>
      <w:r>
        <w:t>through a detailed direct enquiry process, leadership behavior and behavior communication) which is necessary for genuine worker involvement and buy-in.</w:t>
      </w:r>
    </w:p>
    <w:p w:rsidR="0000216F" w:rsidRDefault="0000216F" w:rsidP="00FB7E31">
      <w:pPr>
        <w:pStyle w:val="ListParagraph"/>
        <w:numPr>
          <w:ilvl w:val="0"/>
          <w:numId w:val="13"/>
        </w:numPr>
        <w:jc w:val="both"/>
      </w:pPr>
      <w:r>
        <w:t>Put a dipstick measurement in place to measure</w:t>
      </w:r>
      <w:r w:rsidR="0022041A">
        <w:t xml:space="preserve"> the adoption rate at own mines and institute </w:t>
      </w:r>
      <w:r w:rsidR="0034247D">
        <w:t xml:space="preserve">an </w:t>
      </w:r>
      <w:r w:rsidR="0022041A">
        <w:t xml:space="preserve">independent </w:t>
      </w:r>
      <w:r w:rsidR="0034247D">
        <w:t xml:space="preserve">process to monitor and verify </w:t>
      </w:r>
      <w:r w:rsidR="0022041A">
        <w:t>results.</w:t>
      </w:r>
    </w:p>
    <w:p w:rsidR="008C6A16" w:rsidRDefault="008C6A16" w:rsidP="0000216F">
      <w:pPr>
        <w:pStyle w:val="ListParagraph"/>
        <w:ind w:left="360"/>
        <w:jc w:val="both"/>
      </w:pPr>
    </w:p>
    <w:p w:rsidR="0000216F" w:rsidRDefault="0000216F" w:rsidP="0000216F">
      <w:pPr>
        <w:pStyle w:val="ListParagraph"/>
        <w:ind w:left="360"/>
        <w:jc w:val="both"/>
      </w:pPr>
    </w:p>
    <w:p w:rsidR="0000216F" w:rsidRDefault="0000216F" w:rsidP="0000216F">
      <w:pPr>
        <w:pStyle w:val="ListParagraph"/>
        <w:ind w:left="360"/>
        <w:jc w:val="both"/>
      </w:pPr>
    </w:p>
    <w:p w:rsidR="0034247D" w:rsidRDefault="0034247D" w:rsidP="0000216F">
      <w:pPr>
        <w:pStyle w:val="ListParagraph"/>
        <w:ind w:left="360"/>
        <w:jc w:val="both"/>
      </w:pPr>
    </w:p>
    <w:p w:rsidR="0034247D" w:rsidRDefault="0034247D" w:rsidP="0000216F">
      <w:pPr>
        <w:pStyle w:val="ListParagraph"/>
        <w:ind w:left="360"/>
        <w:jc w:val="both"/>
      </w:pPr>
    </w:p>
    <w:p w:rsidR="009A7BE1" w:rsidRDefault="009A7BE1" w:rsidP="009A7BE1">
      <w:pPr>
        <w:jc w:val="both"/>
        <w:rPr>
          <w:b/>
        </w:rPr>
      </w:pPr>
      <w:r>
        <w:rPr>
          <w:b/>
        </w:rPr>
        <w:t>STANFORD MALATJI</w:t>
      </w:r>
    </w:p>
    <w:p w:rsidR="009A7BE1" w:rsidRDefault="009A7BE1" w:rsidP="009A7BE1">
      <w:pPr>
        <w:jc w:val="both"/>
        <w:rPr>
          <w:b/>
        </w:rPr>
      </w:pPr>
      <w:r>
        <w:rPr>
          <w:b/>
        </w:rPr>
        <w:t>HEAD: LEARNING HUB</w:t>
      </w:r>
    </w:p>
    <w:sectPr w:rsidR="009A7BE1" w:rsidSect="000229DB">
      <w:headerReference w:type="even" r:id="rId10"/>
      <w:headerReference w:type="default" r:id="rId11"/>
      <w:footerReference w:type="even" r:id="rId12"/>
      <w:footerReference w:type="default" r:id="rId13"/>
      <w:pgSz w:w="11900" w:h="16840"/>
      <w:pgMar w:top="1134"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1573" w:rsidRDefault="00601573">
      <w:r>
        <w:separator/>
      </w:r>
    </w:p>
  </w:endnote>
  <w:endnote w:type="continuationSeparator" w:id="1">
    <w:p w:rsidR="00601573" w:rsidRDefault="0060157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ヒラギノ角ゴ Pro W3">
    <w:altName w:val="Times New Roman"/>
    <w:charset w:val="00"/>
    <w:family w:val="roman"/>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625661"/>
      <w:docPartObj>
        <w:docPartGallery w:val="Page Numbers (Bottom of Page)"/>
        <w:docPartUnique/>
      </w:docPartObj>
    </w:sdtPr>
    <w:sdtContent>
      <w:p w:rsidR="00B7447F" w:rsidRDefault="003C212C">
        <w:pPr>
          <w:pStyle w:val="Footer"/>
          <w:jc w:val="right"/>
        </w:pPr>
        <w:fldSimple w:instr=" PAGE   \* MERGEFORMAT ">
          <w:r w:rsidR="00AF12DB">
            <w:rPr>
              <w:noProof/>
            </w:rPr>
            <w:t>4</w:t>
          </w:r>
        </w:fldSimple>
      </w:p>
    </w:sdtContent>
  </w:sdt>
  <w:p w:rsidR="00B7447F" w:rsidRDefault="00B7447F">
    <w:pPr>
      <w:pStyle w:val="HeaderFooterA"/>
      <w:tabs>
        <w:tab w:val="clear" w:pos="9632"/>
        <w:tab w:val="right" w:pos="9612"/>
      </w:tabs>
      <w:rPr>
        <w:rFonts w:ascii="Times New Roman" w:eastAsia="Times New Roman" w:hAnsi="Times New Roman"/>
        <w:color w:val="auto"/>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625662"/>
      <w:docPartObj>
        <w:docPartGallery w:val="Page Numbers (Bottom of Page)"/>
        <w:docPartUnique/>
      </w:docPartObj>
    </w:sdtPr>
    <w:sdtContent>
      <w:p w:rsidR="00B7447F" w:rsidRDefault="003C212C">
        <w:pPr>
          <w:pStyle w:val="Footer"/>
          <w:jc w:val="right"/>
        </w:pPr>
        <w:fldSimple w:instr=" PAGE   \* MERGEFORMAT ">
          <w:r w:rsidR="00AF12DB">
            <w:rPr>
              <w:noProof/>
            </w:rPr>
            <w:t>1</w:t>
          </w:r>
        </w:fldSimple>
      </w:p>
    </w:sdtContent>
  </w:sdt>
  <w:p w:rsidR="00B7447F" w:rsidRDefault="00B7447F">
    <w:pPr>
      <w:pStyle w:val="HeaderFooterA"/>
      <w:tabs>
        <w:tab w:val="clear" w:pos="9632"/>
        <w:tab w:val="right" w:pos="9612"/>
      </w:tabs>
      <w:rPr>
        <w:rFonts w:ascii="Times New Roman" w:eastAsia="Times New Roman" w:hAnsi="Times New Roman"/>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1573" w:rsidRDefault="00601573">
      <w:r>
        <w:separator/>
      </w:r>
    </w:p>
  </w:footnote>
  <w:footnote w:type="continuationSeparator" w:id="1">
    <w:p w:rsidR="00601573" w:rsidRDefault="0060157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47F" w:rsidRDefault="00B7447F">
    <w:pPr>
      <w:pStyle w:val="HeaderFooterA"/>
      <w:tabs>
        <w:tab w:val="clear" w:pos="9632"/>
        <w:tab w:val="right" w:pos="9612"/>
      </w:tabs>
      <w:rPr>
        <w:rFonts w:ascii="Times New Roman" w:eastAsia="Times New Roman" w:hAnsi="Times New Roman"/>
        <w:color w:val="auto"/>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47F" w:rsidRDefault="00B7447F">
    <w:pPr>
      <w:pStyle w:val="HeaderFooterA"/>
      <w:tabs>
        <w:tab w:val="clear" w:pos="9632"/>
        <w:tab w:val="right" w:pos="9612"/>
      </w:tabs>
      <w:rPr>
        <w:rFonts w:ascii="Times New Roman" w:eastAsia="Times New Roman" w:hAnsi="Times New Roman"/>
        <w:color w:val="aut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71125"/>
    <w:multiLevelType w:val="hybridMultilevel"/>
    <w:tmpl w:val="CDB66B2C"/>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nsid w:val="07A15635"/>
    <w:multiLevelType w:val="hybridMultilevel"/>
    <w:tmpl w:val="03AC2878"/>
    <w:lvl w:ilvl="0" w:tplc="1C09001B">
      <w:start w:val="1"/>
      <w:numFmt w:val="lowerRoman"/>
      <w:lvlText w:val="%1."/>
      <w:lvlJc w:val="right"/>
      <w:pPr>
        <w:ind w:left="1080" w:hanging="360"/>
      </w:pPr>
    </w:lvl>
    <w:lvl w:ilvl="1" w:tplc="1C090001">
      <w:start w:val="1"/>
      <w:numFmt w:val="bullet"/>
      <w:lvlText w:val=""/>
      <w:lvlJc w:val="left"/>
      <w:pPr>
        <w:ind w:left="1800" w:hanging="360"/>
      </w:pPr>
      <w:rPr>
        <w:rFonts w:ascii="Symbol" w:hAnsi="Symbol" w:hint="default"/>
      </w:r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
    <w:nsid w:val="0965191B"/>
    <w:multiLevelType w:val="hybridMultilevel"/>
    <w:tmpl w:val="CE24BBA0"/>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0A8D7D7A"/>
    <w:multiLevelType w:val="hybridMultilevel"/>
    <w:tmpl w:val="03FE9CA2"/>
    <w:lvl w:ilvl="0" w:tplc="1C09001B">
      <w:start w:val="1"/>
      <w:numFmt w:val="lowerRoman"/>
      <w:lvlText w:val="%1."/>
      <w:lvlJc w:val="righ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nsid w:val="105C52DD"/>
    <w:multiLevelType w:val="hybridMultilevel"/>
    <w:tmpl w:val="8438E832"/>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nsid w:val="125F6FBD"/>
    <w:multiLevelType w:val="hybridMultilevel"/>
    <w:tmpl w:val="FD9E571E"/>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13B35C0D"/>
    <w:multiLevelType w:val="hybridMultilevel"/>
    <w:tmpl w:val="517A3FAA"/>
    <w:lvl w:ilvl="0" w:tplc="1C09001B">
      <w:start w:val="1"/>
      <w:numFmt w:val="lowerRoman"/>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7">
    <w:nsid w:val="16F904C6"/>
    <w:multiLevelType w:val="hybridMultilevel"/>
    <w:tmpl w:val="B5B6A546"/>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
    <w:nsid w:val="172C3AEF"/>
    <w:multiLevelType w:val="hybridMultilevel"/>
    <w:tmpl w:val="A1F81F3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nsid w:val="1B542CE3"/>
    <w:multiLevelType w:val="hybridMultilevel"/>
    <w:tmpl w:val="5D228000"/>
    <w:lvl w:ilvl="0" w:tplc="1C09001B">
      <w:start w:val="1"/>
      <w:numFmt w:val="lowerRoman"/>
      <w:lvlText w:val="%1."/>
      <w:lvlJc w:val="righ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0">
    <w:nsid w:val="1B9E4440"/>
    <w:multiLevelType w:val="hybridMultilevel"/>
    <w:tmpl w:val="96F6074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nsid w:val="1EF90034"/>
    <w:multiLevelType w:val="hybridMultilevel"/>
    <w:tmpl w:val="09E2963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nsid w:val="258D49A6"/>
    <w:multiLevelType w:val="hybridMultilevel"/>
    <w:tmpl w:val="6FC07DA4"/>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nsid w:val="27481F6F"/>
    <w:multiLevelType w:val="hybridMultilevel"/>
    <w:tmpl w:val="394201DC"/>
    <w:lvl w:ilvl="0" w:tplc="1C09001B">
      <w:start w:val="1"/>
      <w:numFmt w:val="lowerRoman"/>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4">
    <w:nsid w:val="2C5619D6"/>
    <w:multiLevelType w:val="hybridMultilevel"/>
    <w:tmpl w:val="9934CCC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nsid w:val="2EE12845"/>
    <w:multiLevelType w:val="hybridMultilevel"/>
    <w:tmpl w:val="4BE4C3F6"/>
    <w:lvl w:ilvl="0" w:tplc="1C09001B">
      <w:start w:val="1"/>
      <w:numFmt w:val="lowerRoman"/>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6">
    <w:nsid w:val="35D45548"/>
    <w:multiLevelType w:val="multilevel"/>
    <w:tmpl w:val="FAAAE200"/>
    <w:lvl w:ilvl="0">
      <w:start w:val="2"/>
      <w:numFmt w:val="decimal"/>
      <w:lvlText w:val="%1"/>
      <w:lvlJc w:val="left"/>
      <w:pPr>
        <w:ind w:left="360" w:hanging="360"/>
      </w:pPr>
      <w:rPr>
        <w:rFonts w:hint="default"/>
        <w:u w:val="none"/>
      </w:rPr>
    </w:lvl>
    <w:lvl w:ilvl="1">
      <w:start w:val="7"/>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17">
    <w:nsid w:val="362C78D1"/>
    <w:multiLevelType w:val="hybridMultilevel"/>
    <w:tmpl w:val="79E85D52"/>
    <w:lvl w:ilvl="0" w:tplc="1C090017">
      <w:start w:val="1"/>
      <w:numFmt w:val="lowerLetter"/>
      <w:lvlText w:val="%1)"/>
      <w:lvlJc w:val="lef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nsid w:val="3CB47760"/>
    <w:multiLevelType w:val="hybridMultilevel"/>
    <w:tmpl w:val="CAD83D90"/>
    <w:lvl w:ilvl="0" w:tplc="1C090017">
      <w:start w:val="1"/>
      <w:numFmt w:val="lowerLetter"/>
      <w:lvlText w:val="%1)"/>
      <w:lvlJc w:val="left"/>
      <w:pPr>
        <w:ind w:left="720" w:hanging="360"/>
      </w:pPr>
    </w:lvl>
    <w:lvl w:ilvl="1" w:tplc="1C09001B">
      <w:start w:val="1"/>
      <w:numFmt w:val="lowerRoman"/>
      <w:lvlText w:val="%2."/>
      <w:lvlJc w:val="right"/>
      <w:pPr>
        <w:ind w:left="1440" w:hanging="360"/>
      </w:pPr>
    </w:lvl>
    <w:lvl w:ilvl="2" w:tplc="0F04724E">
      <w:start w:val="4"/>
      <w:numFmt w:val="decimal"/>
      <w:lvlText w:val="%3."/>
      <w:lvlJc w:val="left"/>
      <w:pPr>
        <w:ind w:left="2340" w:hanging="360"/>
      </w:pPr>
      <w:rPr>
        <w:rFont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nsid w:val="3D5D59C1"/>
    <w:multiLevelType w:val="hybridMultilevel"/>
    <w:tmpl w:val="217E3C0A"/>
    <w:lvl w:ilvl="0" w:tplc="1C090001">
      <w:start w:val="1"/>
      <w:numFmt w:val="bullet"/>
      <w:lvlText w:val=""/>
      <w:lvlJc w:val="left"/>
      <w:pPr>
        <w:ind w:left="1080" w:hanging="360"/>
      </w:pPr>
      <w:rPr>
        <w:rFonts w:ascii="Symbol" w:hAnsi="Symbol" w:hint="default"/>
      </w:rPr>
    </w:lvl>
    <w:lvl w:ilvl="1" w:tplc="1C090001">
      <w:start w:val="1"/>
      <w:numFmt w:val="bullet"/>
      <w:lvlText w:val=""/>
      <w:lvlJc w:val="left"/>
      <w:pPr>
        <w:ind w:left="1800" w:hanging="360"/>
      </w:pPr>
      <w:rPr>
        <w:rFonts w:ascii="Symbol" w:hAnsi="Symbol"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0">
    <w:nsid w:val="412E3898"/>
    <w:multiLevelType w:val="hybridMultilevel"/>
    <w:tmpl w:val="B406B75E"/>
    <w:lvl w:ilvl="0" w:tplc="1C09001B">
      <w:start w:val="1"/>
      <w:numFmt w:val="lowerRoman"/>
      <w:lvlText w:val="%1."/>
      <w:lvlJc w:val="righ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1">
    <w:nsid w:val="45E05E1E"/>
    <w:multiLevelType w:val="hybridMultilevel"/>
    <w:tmpl w:val="B5724ED0"/>
    <w:lvl w:ilvl="0" w:tplc="1C090017">
      <w:start w:val="1"/>
      <w:numFmt w:val="lowerLetter"/>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2">
    <w:nsid w:val="51B24FB0"/>
    <w:multiLevelType w:val="multilevel"/>
    <w:tmpl w:val="8EE207C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CB9683A"/>
    <w:multiLevelType w:val="multilevel"/>
    <w:tmpl w:val="7B8AFC0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E424D56"/>
    <w:multiLevelType w:val="hybridMultilevel"/>
    <w:tmpl w:val="5F9EC84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5">
    <w:nsid w:val="5FE65378"/>
    <w:multiLevelType w:val="hybridMultilevel"/>
    <w:tmpl w:val="6354F57A"/>
    <w:lvl w:ilvl="0" w:tplc="1C09001B">
      <w:start w:val="1"/>
      <w:numFmt w:val="lowerRoman"/>
      <w:lvlText w:val="%1."/>
      <w:lvlJc w:val="righ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6">
    <w:nsid w:val="6B6417BC"/>
    <w:multiLevelType w:val="hybridMultilevel"/>
    <w:tmpl w:val="6354F57A"/>
    <w:lvl w:ilvl="0" w:tplc="1C09001B">
      <w:start w:val="1"/>
      <w:numFmt w:val="lowerRoman"/>
      <w:lvlText w:val="%1."/>
      <w:lvlJc w:val="righ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7">
    <w:nsid w:val="70025870"/>
    <w:multiLevelType w:val="hybridMultilevel"/>
    <w:tmpl w:val="23CE1110"/>
    <w:lvl w:ilvl="0" w:tplc="1C09001B">
      <w:start w:val="1"/>
      <w:numFmt w:val="lowerRoman"/>
      <w:lvlText w:val="%1."/>
      <w:lvlJc w:val="righ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8">
    <w:nsid w:val="718960F2"/>
    <w:multiLevelType w:val="hybridMultilevel"/>
    <w:tmpl w:val="F55A09E4"/>
    <w:lvl w:ilvl="0" w:tplc="1C09001B">
      <w:start w:val="1"/>
      <w:numFmt w:val="lowerRoman"/>
      <w:lvlText w:val="%1."/>
      <w:lvlJc w:val="righ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9">
    <w:nsid w:val="72E331B6"/>
    <w:multiLevelType w:val="hybridMultilevel"/>
    <w:tmpl w:val="242C0386"/>
    <w:lvl w:ilvl="0" w:tplc="B6B6D78E">
      <w:start w:val="4"/>
      <w:numFmt w:val="decimal"/>
      <w:lvlText w:val="%1."/>
      <w:lvlJc w:val="left"/>
      <w:pPr>
        <w:ind w:left="720" w:hanging="360"/>
      </w:pPr>
      <w:rPr>
        <w:rFonts w:hint="default"/>
        <w:u w:val="no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nsid w:val="779B520C"/>
    <w:multiLevelType w:val="hybridMultilevel"/>
    <w:tmpl w:val="D6B8CD6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nsid w:val="796F77E8"/>
    <w:multiLevelType w:val="hybridMultilevel"/>
    <w:tmpl w:val="990A93B2"/>
    <w:lvl w:ilvl="0" w:tplc="1C09001B">
      <w:start w:val="1"/>
      <w:numFmt w:val="lowerRoman"/>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2">
    <w:nsid w:val="7A696262"/>
    <w:multiLevelType w:val="hybridMultilevel"/>
    <w:tmpl w:val="6972B8A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nsid w:val="7C800DCF"/>
    <w:multiLevelType w:val="hybridMultilevel"/>
    <w:tmpl w:val="C62649E2"/>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4">
    <w:nsid w:val="7D4B6F99"/>
    <w:multiLevelType w:val="hybridMultilevel"/>
    <w:tmpl w:val="2B84C55E"/>
    <w:lvl w:ilvl="0" w:tplc="1C09001B">
      <w:start w:val="1"/>
      <w:numFmt w:val="lowerRoman"/>
      <w:lvlText w:val="%1."/>
      <w:lvlJc w:val="righ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5">
    <w:nsid w:val="7FC500BA"/>
    <w:multiLevelType w:val="hybridMultilevel"/>
    <w:tmpl w:val="127A10DE"/>
    <w:lvl w:ilvl="0" w:tplc="1C09001B">
      <w:start w:val="1"/>
      <w:numFmt w:val="lowerRoman"/>
      <w:lvlText w:val="%1."/>
      <w:lvlJc w:val="righ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6">
    <w:nsid w:val="7FF22F83"/>
    <w:multiLevelType w:val="hybridMultilevel"/>
    <w:tmpl w:val="81CAAB4E"/>
    <w:lvl w:ilvl="0" w:tplc="1C09000F">
      <w:start w:val="3"/>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abstractNumId w:val="23"/>
  </w:num>
  <w:num w:numId="2">
    <w:abstractNumId w:val="22"/>
  </w:num>
  <w:num w:numId="3">
    <w:abstractNumId w:val="21"/>
  </w:num>
  <w:num w:numId="4">
    <w:abstractNumId w:val="29"/>
  </w:num>
  <w:num w:numId="5">
    <w:abstractNumId w:val="14"/>
  </w:num>
  <w:num w:numId="6">
    <w:abstractNumId w:val="17"/>
  </w:num>
  <w:num w:numId="7">
    <w:abstractNumId w:val="18"/>
  </w:num>
  <w:num w:numId="8">
    <w:abstractNumId w:val="7"/>
  </w:num>
  <w:num w:numId="9">
    <w:abstractNumId w:val="33"/>
  </w:num>
  <w:num w:numId="10">
    <w:abstractNumId w:val="32"/>
  </w:num>
  <w:num w:numId="11">
    <w:abstractNumId w:val="36"/>
  </w:num>
  <w:num w:numId="12">
    <w:abstractNumId w:val="16"/>
  </w:num>
  <w:num w:numId="13">
    <w:abstractNumId w:val="0"/>
  </w:num>
  <w:num w:numId="14">
    <w:abstractNumId w:val="26"/>
  </w:num>
  <w:num w:numId="15">
    <w:abstractNumId w:val="25"/>
  </w:num>
  <w:num w:numId="16">
    <w:abstractNumId w:val="2"/>
  </w:num>
  <w:num w:numId="17">
    <w:abstractNumId w:val="10"/>
  </w:num>
  <w:num w:numId="18">
    <w:abstractNumId w:val="35"/>
  </w:num>
  <w:num w:numId="19">
    <w:abstractNumId w:val="12"/>
  </w:num>
  <w:num w:numId="20">
    <w:abstractNumId w:val="28"/>
  </w:num>
  <w:num w:numId="21">
    <w:abstractNumId w:val="20"/>
  </w:num>
  <w:num w:numId="22">
    <w:abstractNumId w:val="5"/>
  </w:num>
  <w:num w:numId="23">
    <w:abstractNumId w:val="34"/>
  </w:num>
  <w:num w:numId="24">
    <w:abstractNumId w:val="3"/>
  </w:num>
  <w:num w:numId="25">
    <w:abstractNumId w:val="9"/>
  </w:num>
  <w:num w:numId="26">
    <w:abstractNumId w:val="27"/>
  </w:num>
  <w:num w:numId="27">
    <w:abstractNumId w:val="11"/>
  </w:num>
  <w:num w:numId="28">
    <w:abstractNumId w:val="6"/>
  </w:num>
  <w:num w:numId="29">
    <w:abstractNumId w:val="15"/>
  </w:num>
  <w:num w:numId="30">
    <w:abstractNumId w:val="8"/>
  </w:num>
  <w:num w:numId="31">
    <w:abstractNumId w:val="4"/>
  </w:num>
  <w:num w:numId="32">
    <w:abstractNumId w:val="31"/>
  </w:num>
  <w:num w:numId="33">
    <w:abstractNumId w:val="13"/>
  </w:num>
  <w:num w:numId="34">
    <w:abstractNumId w:val="30"/>
  </w:num>
  <w:num w:numId="35">
    <w:abstractNumId w:val="1"/>
  </w:num>
  <w:num w:numId="36">
    <w:abstractNumId w:val="24"/>
  </w:num>
  <w:num w:numId="37">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stylePaneFormatFilter w:val="2801"/>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compat>
  <w:rsids>
    <w:rsidRoot w:val="001F2867"/>
    <w:rsid w:val="00001E12"/>
    <w:rsid w:val="0000216F"/>
    <w:rsid w:val="00013668"/>
    <w:rsid w:val="00013E3F"/>
    <w:rsid w:val="000229DB"/>
    <w:rsid w:val="00043123"/>
    <w:rsid w:val="00044D30"/>
    <w:rsid w:val="000574CF"/>
    <w:rsid w:val="00067B6E"/>
    <w:rsid w:val="000C2827"/>
    <w:rsid w:val="000C4169"/>
    <w:rsid w:val="000F47C0"/>
    <w:rsid w:val="00141A86"/>
    <w:rsid w:val="00142C16"/>
    <w:rsid w:val="00165E8B"/>
    <w:rsid w:val="001D0CCF"/>
    <w:rsid w:val="001E7361"/>
    <w:rsid w:val="001F2867"/>
    <w:rsid w:val="00201AA5"/>
    <w:rsid w:val="0022041A"/>
    <w:rsid w:val="0022395A"/>
    <w:rsid w:val="00252CF7"/>
    <w:rsid w:val="00275E4C"/>
    <w:rsid w:val="00293B3E"/>
    <w:rsid w:val="002A1637"/>
    <w:rsid w:val="002C0DA3"/>
    <w:rsid w:val="002C450A"/>
    <w:rsid w:val="002C6F9A"/>
    <w:rsid w:val="002C7481"/>
    <w:rsid w:val="002D1BDF"/>
    <w:rsid w:val="0032058E"/>
    <w:rsid w:val="003325A3"/>
    <w:rsid w:val="0034247D"/>
    <w:rsid w:val="00370E99"/>
    <w:rsid w:val="00390D02"/>
    <w:rsid w:val="00396846"/>
    <w:rsid w:val="003A0CE0"/>
    <w:rsid w:val="003A491A"/>
    <w:rsid w:val="003C212C"/>
    <w:rsid w:val="003E3A15"/>
    <w:rsid w:val="003F3D5C"/>
    <w:rsid w:val="00401D15"/>
    <w:rsid w:val="0043539A"/>
    <w:rsid w:val="00451344"/>
    <w:rsid w:val="00454F79"/>
    <w:rsid w:val="00461673"/>
    <w:rsid w:val="00476F55"/>
    <w:rsid w:val="004C3DDD"/>
    <w:rsid w:val="005102DF"/>
    <w:rsid w:val="00510E87"/>
    <w:rsid w:val="005110AF"/>
    <w:rsid w:val="005206EE"/>
    <w:rsid w:val="00526A5D"/>
    <w:rsid w:val="00540741"/>
    <w:rsid w:val="00563818"/>
    <w:rsid w:val="00563A7A"/>
    <w:rsid w:val="0057395A"/>
    <w:rsid w:val="005A22BB"/>
    <w:rsid w:val="005E0B28"/>
    <w:rsid w:val="005F500B"/>
    <w:rsid w:val="00601573"/>
    <w:rsid w:val="00606BB2"/>
    <w:rsid w:val="006627F5"/>
    <w:rsid w:val="00664BCD"/>
    <w:rsid w:val="006718F2"/>
    <w:rsid w:val="006975D6"/>
    <w:rsid w:val="006B0AA1"/>
    <w:rsid w:val="006C44BB"/>
    <w:rsid w:val="006D3382"/>
    <w:rsid w:val="006F00DE"/>
    <w:rsid w:val="006F0444"/>
    <w:rsid w:val="006F16B2"/>
    <w:rsid w:val="0070733B"/>
    <w:rsid w:val="00734C44"/>
    <w:rsid w:val="00756AC1"/>
    <w:rsid w:val="00791A1A"/>
    <w:rsid w:val="007A790A"/>
    <w:rsid w:val="007D16C3"/>
    <w:rsid w:val="00805CDB"/>
    <w:rsid w:val="00813DBB"/>
    <w:rsid w:val="008601EF"/>
    <w:rsid w:val="00860F07"/>
    <w:rsid w:val="00867427"/>
    <w:rsid w:val="0088567F"/>
    <w:rsid w:val="008B185A"/>
    <w:rsid w:val="008C6A16"/>
    <w:rsid w:val="008E53CC"/>
    <w:rsid w:val="008F4145"/>
    <w:rsid w:val="008F691F"/>
    <w:rsid w:val="009022D5"/>
    <w:rsid w:val="0090620F"/>
    <w:rsid w:val="00910132"/>
    <w:rsid w:val="00917CA6"/>
    <w:rsid w:val="00934050"/>
    <w:rsid w:val="009507A3"/>
    <w:rsid w:val="00970C2B"/>
    <w:rsid w:val="00976B5E"/>
    <w:rsid w:val="009A7BE1"/>
    <w:rsid w:val="009C5AEB"/>
    <w:rsid w:val="00A23458"/>
    <w:rsid w:val="00A455D1"/>
    <w:rsid w:val="00A8179E"/>
    <w:rsid w:val="00A96C1C"/>
    <w:rsid w:val="00AB759E"/>
    <w:rsid w:val="00AF12DB"/>
    <w:rsid w:val="00B03540"/>
    <w:rsid w:val="00B14DC7"/>
    <w:rsid w:val="00B35382"/>
    <w:rsid w:val="00B7447F"/>
    <w:rsid w:val="00B966A2"/>
    <w:rsid w:val="00BD5A04"/>
    <w:rsid w:val="00BD6A7D"/>
    <w:rsid w:val="00BF7142"/>
    <w:rsid w:val="00C97342"/>
    <w:rsid w:val="00D15471"/>
    <w:rsid w:val="00D32229"/>
    <w:rsid w:val="00D55DBF"/>
    <w:rsid w:val="00D652EB"/>
    <w:rsid w:val="00D86850"/>
    <w:rsid w:val="00DA1C9F"/>
    <w:rsid w:val="00DC09CF"/>
    <w:rsid w:val="00DD5D84"/>
    <w:rsid w:val="00E131C1"/>
    <w:rsid w:val="00E35F89"/>
    <w:rsid w:val="00E50DB4"/>
    <w:rsid w:val="00E75C98"/>
    <w:rsid w:val="00EA62CB"/>
    <w:rsid w:val="00EE6211"/>
    <w:rsid w:val="00F06D07"/>
    <w:rsid w:val="00F12FCD"/>
    <w:rsid w:val="00F166A6"/>
    <w:rsid w:val="00F20B38"/>
    <w:rsid w:val="00F21291"/>
    <w:rsid w:val="00F41433"/>
    <w:rsid w:val="00F43EE5"/>
    <w:rsid w:val="00F54C75"/>
    <w:rsid w:val="00F71829"/>
    <w:rsid w:val="00F76CF8"/>
    <w:rsid w:val="00FA24A1"/>
    <w:rsid w:val="00FB7E31"/>
    <w:rsid w:val="00FD682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0229D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rsid w:val="000229DB"/>
    <w:pPr>
      <w:tabs>
        <w:tab w:val="right" w:pos="9632"/>
      </w:tabs>
    </w:pPr>
    <w:rPr>
      <w:rFonts w:ascii="Helvetica" w:eastAsia="ヒラギノ角ゴ Pro W3" w:hAnsi="Helvetica"/>
      <w:color w:val="000000"/>
    </w:rPr>
  </w:style>
  <w:style w:type="paragraph" w:customStyle="1" w:styleId="BodyA">
    <w:name w:val="Body A"/>
    <w:rsid w:val="000229DB"/>
    <w:rPr>
      <w:rFonts w:ascii="Helvetica" w:eastAsia="ヒラギノ角ゴ Pro W3" w:hAnsi="Helvetica"/>
      <w:color w:val="000000"/>
      <w:sz w:val="24"/>
    </w:rPr>
  </w:style>
  <w:style w:type="paragraph" w:customStyle="1" w:styleId="FreeFormA">
    <w:name w:val="Free Form A"/>
    <w:rsid w:val="000229DB"/>
    <w:rPr>
      <w:rFonts w:ascii="Helvetica" w:eastAsia="ヒラギノ角ゴ Pro W3" w:hAnsi="Helvetica"/>
      <w:color w:val="000000"/>
      <w:sz w:val="24"/>
    </w:rPr>
  </w:style>
  <w:style w:type="paragraph" w:styleId="ListParagraph">
    <w:name w:val="List Paragraph"/>
    <w:basedOn w:val="Normal"/>
    <w:uiPriority w:val="34"/>
    <w:qFormat/>
    <w:rsid w:val="00AB759E"/>
    <w:pPr>
      <w:ind w:left="720"/>
      <w:contextualSpacing/>
    </w:pPr>
  </w:style>
  <w:style w:type="paragraph" w:styleId="Header">
    <w:name w:val="header"/>
    <w:basedOn w:val="Normal"/>
    <w:link w:val="HeaderChar"/>
    <w:locked/>
    <w:rsid w:val="006C44BB"/>
    <w:pPr>
      <w:tabs>
        <w:tab w:val="center" w:pos="4513"/>
        <w:tab w:val="right" w:pos="9026"/>
      </w:tabs>
    </w:pPr>
  </w:style>
  <w:style w:type="character" w:customStyle="1" w:styleId="HeaderChar">
    <w:name w:val="Header Char"/>
    <w:basedOn w:val="DefaultParagraphFont"/>
    <w:link w:val="Header"/>
    <w:rsid w:val="006C44BB"/>
    <w:rPr>
      <w:sz w:val="24"/>
      <w:szCs w:val="24"/>
    </w:rPr>
  </w:style>
  <w:style w:type="paragraph" w:styleId="Footer">
    <w:name w:val="footer"/>
    <w:basedOn w:val="Normal"/>
    <w:link w:val="FooterChar"/>
    <w:uiPriority w:val="99"/>
    <w:locked/>
    <w:rsid w:val="006C44BB"/>
    <w:pPr>
      <w:tabs>
        <w:tab w:val="center" w:pos="4513"/>
        <w:tab w:val="right" w:pos="9026"/>
      </w:tabs>
    </w:pPr>
  </w:style>
  <w:style w:type="character" w:customStyle="1" w:styleId="FooterChar">
    <w:name w:val="Footer Char"/>
    <w:basedOn w:val="DefaultParagraphFont"/>
    <w:link w:val="Footer"/>
    <w:uiPriority w:val="99"/>
    <w:rsid w:val="006C44BB"/>
    <w:rPr>
      <w:sz w:val="24"/>
      <w:szCs w:val="24"/>
    </w:rPr>
  </w:style>
</w:styles>
</file>

<file path=word/webSettings.xml><?xml version="1.0" encoding="utf-8"?>
<w:webSettings xmlns:r="http://schemas.openxmlformats.org/officeDocument/2006/relationships" xmlns:w="http://schemas.openxmlformats.org/wordprocessingml/2006/main">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bullion.org.za"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chamberofmines.org.za"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COOSTH~1\LOCALS~1\Temp\notesFCBCEE\~22253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~2225332</Template>
  <TotalTime>0</TotalTime>
  <Pages>4</Pages>
  <Words>1592</Words>
  <Characters>9079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10650</CharactersWithSpaces>
  <SharedDoc>false</SharedDoc>
  <HLinks>
    <vt:vector size="12" baseType="variant">
      <vt:variant>
        <vt:i4>2097217</vt:i4>
      </vt:variant>
      <vt:variant>
        <vt:i4>3</vt:i4>
      </vt:variant>
      <vt:variant>
        <vt:i4>0</vt:i4>
      </vt:variant>
      <vt:variant>
        <vt:i4>5</vt:i4>
      </vt:variant>
      <vt:variant>
        <vt:lpwstr>mailto:info@chamberofmines.org.za</vt:lpwstr>
      </vt:variant>
      <vt:variant>
        <vt:lpwstr/>
      </vt:variant>
      <vt:variant>
        <vt:i4>5242964</vt:i4>
      </vt:variant>
      <vt:variant>
        <vt:i4>0</vt:i4>
      </vt:variant>
      <vt:variant>
        <vt:i4>0</vt:i4>
      </vt:variant>
      <vt:variant>
        <vt:i4>5</vt:i4>
      </vt:variant>
      <vt:variant>
        <vt:lpwstr>http://www.bullion.org.za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coosthuizen</dc:creator>
  <cp:lastModifiedBy>Lmasilo</cp:lastModifiedBy>
  <cp:revision>2</cp:revision>
  <cp:lastPrinted>2012-04-16T13:05:00Z</cp:lastPrinted>
  <dcterms:created xsi:type="dcterms:W3CDTF">2013-05-10T13:49:00Z</dcterms:created>
  <dcterms:modified xsi:type="dcterms:W3CDTF">2013-05-10T13:49:00Z</dcterms:modified>
</cp:coreProperties>
</file>