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2A2923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w:pict>
          <v:rect id="_x0000_s1026" style="position:absolute;margin-left:338pt;margin-top:126pt;width:201pt;height:44pt;z-index:-251659776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Telephone: (011) 498-7100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Telefax: (011) 834-1884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Web: </w:t>
                  </w:r>
                  <w:hyperlink r:id="rId9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E-mail: </w:t>
                  </w:r>
                  <w:hyperlink r:id="rId10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27" style="position:absolute;margin-left:55pt;margin-top:126pt;width:201pt;height:44pt;z-index:251657728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5 Hollard Street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Johannesburg 2001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PO Box 61809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CF7A3E" w:rsidRDefault="00685BF5" w:rsidP="00CF7A3E">
      <w:r>
        <w:rPr>
          <w:sz w:val="20"/>
        </w:rPr>
        <w:softHyphen/>
      </w:r>
      <w:r>
        <w:t>13 June 2013</w:t>
      </w:r>
    </w:p>
    <w:p w:rsidR="00CF7A3E" w:rsidRPr="00F04E46" w:rsidRDefault="00CF7A3E" w:rsidP="00CF7A3E">
      <w:pPr>
        <w:pStyle w:val="BodyTextIndent"/>
        <w:rPr>
          <w:color w:val="000000"/>
          <w:szCs w:val="24"/>
          <w:u w:val="none"/>
        </w:rPr>
      </w:pPr>
      <w:r w:rsidRPr="00F04E46">
        <w:rPr>
          <w:color w:val="000000"/>
          <w:szCs w:val="24"/>
          <w:u w:val="none"/>
        </w:rPr>
        <w:t>MOSH ADOPTION TEAM MEMBERS</w:t>
      </w:r>
    </w:p>
    <w:p w:rsidR="00CF7A3E" w:rsidRPr="00CE51FA" w:rsidRDefault="00CF7A3E" w:rsidP="00CF7A3E">
      <w:pPr>
        <w:jc w:val="center"/>
        <w:rPr>
          <w:b/>
          <w:color w:val="000000" w:themeColor="text1"/>
        </w:rPr>
      </w:pPr>
      <w:r w:rsidRPr="00F04E46">
        <w:rPr>
          <w:b/>
          <w:color w:val="000000"/>
        </w:rPr>
        <w:t xml:space="preserve">MEETING TO BE </w:t>
      </w:r>
      <w:r w:rsidRPr="00CE51FA">
        <w:rPr>
          <w:b/>
          <w:color w:val="000000" w:themeColor="text1"/>
        </w:rPr>
        <w:t xml:space="preserve">HELD AT </w:t>
      </w:r>
      <w:r w:rsidR="000D62C3" w:rsidRPr="00CE51FA">
        <w:rPr>
          <w:b/>
          <w:color w:val="000000" w:themeColor="text1"/>
        </w:rPr>
        <w:t>07:30</w:t>
      </w:r>
      <w:r w:rsidRPr="00CE51FA">
        <w:rPr>
          <w:b/>
          <w:color w:val="000000" w:themeColor="text1"/>
        </w:rPr>
        <w:t xml:space="preserve"> ON </w:t>
      </w:r>
      <w:r w:rsidR="00452BB2">
        <w:rPr>
          <w:b/>
          <w:color w:val="000000" w:themeColor="text1"/>
        </w:rPr>
        <w:t xml:space="preserve">20 JUNE </w:t>
      </w:r>
      <w:r w:rsidR="000D62C3" w:rsidRPr="00CE51FA">
        <w:rPr>
          <w:b/>
          <w:color w:val="000000" w:themeColor="text1"/>
        </w:rPr>
        <w:t>2013</w:t>
      </w:r>
    </w:p>
    <w:p w:rsidR="00CF7A3E" w:rsidRPr="00744975" w:rsidRDefault="00CF7A3E" w:rsidP="00CF7A3E">
      <w:pPr>
        <w:jc w:val="center"/>
        <w:rPr>
          <w:color w:val="000000"/>
        </w:rPr>
      </w:pPr>
      <w:r w:rsidRPr="00F04E46">
        <w:rPr>
          <w:b/>
          <w:color w:val="000000"/>
        </w:rPr>
        <w:t>4</w:t>
      </w:r>
      <w:r w:rsidRPr="00F04E46">
        <w:rPr>
          <w:b/>
          <w:color w:val="000000"/>
          <w:vertAlign w:val="superscript"/>
        </w:rPr>
        <w:t>TH</w:t>
      </w:r>
      <w:r w:rsidRPr="00F04E46">
        <w:rPr>
          <w:b/>
          <w:color w:val="000000"/>
        </w:rPr>
        <w:t xml:space="preserve"> FLOOR LEARNING HUB OPS ROOM, CHAMBER OF MINES BUILDING</w:t>
      </w:r>
    </w:p>
    <w:p w:rsidR="00CF7A3E" w:rsidRDefault="00CF7A3E" w:rsidP="00CF7A3E">
      <w:pPr>
        <w:jc w:val="center"/>
        <w:rPr>
          <w:b/>
        </w:rPr>
      </w:pPr>
    </w:p>
    <w:p w:rsidR="00CF7A3E" w:rsidRDefault="00C01CD3" w:rsidP="00CF7A3E">
      <w:pPr>
        <w:jc w:val="center"/>
        <w:rPr>
          <w:b/>
        </w:rPr>
      </w:pPr>
      <w:r>
        <w:rPr>
          <w:b/>
        </w:rPr>
        <w:t xml:space="preserve">DRAFT </w:t>
      </w:r>
      <w:r w:rsidR="00CF7A3E">
        <w:rPr>
          <w:b/>
        </w:rPr>
        <w:t xml:space="preserve">AGENDA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4"/>
      </w:tblGrid>
      <w:tr w:rsidR="00CF7A3E" w:rsidTr="0008212C">
        <w:trPr>
          <w:trHeight w:val="2411"/>
        </w:trPr>
        <w:tc>
          <w:tcPr>
            <w:tcW w:w="9254" w:type="dxa"/>
          </w:tcPr>
          <w:p w:rsidR="00CF7A3E" w:rsidRPr="0008212C" w:rsidRDefault="00CF7A3E" w:rsidP="0008212C">
            <w:pPr>
              <w:spacing w:before="240" w:line="360" w:lineRule="auto"/>
              <w:jc w:val="center"/>
              <w:rPr>
                <w:b/>
                <w:u w:val="single"/>
              </w:rPr>
            </w:pPr>
            <w:r w:rsidRPr="0008212C">
              <w:rPr>
                <w:b/>
                <w:u w:val="single"/>
              </w:rPr>
              <w:t>CHAMBER OF MINES EMERGENCY PROCEDURES – TO NOTE</w:t>
            </w:r>
          </w:p>
          <w:p w:rsidR="00CF7A3E" w:rsidRPr="000B440C" w:rsidRDefault="00CF7A3E" w:rsidP="00E877E4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CF7A3E" w:rsidRPr="000B440C" w:rsidRDefault="00CF7A3E" w:rsidP="00E877E4">
            <w:pPr>
              <w:pStyle w:val="BodyTextIndent2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CF7A3E" w:rsidRPr="00F57526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CF7A3E" w:rsidRDefault="00CF7A3E" w:rsidP="00CF7A3E">
      <w:pPr>
        <w:jc w:val="both"/>
        <w:rPr>
          <w:b/>
        </w:rPr>
      </w:pPr>
    </w:p>
    <w:p w:rsidR="000D62C3" w:rsidRDefault="000D62C3" w:rsidP="00EC4DF6">
      <w:pPr>
        <w:jc w:val="both"/>
        <w:rPr>
          <w:b/>
        </w:rPr>
      </w:pPr>
      <w:r>
        <w:rPr>
          <w:b/>
        </w:rPr>
        <w:t xml:space="preserve">PART A: </w:t>
      </w:r>
      <w:r w:rsidR="0095143B">
        <w:rPr>
          <w:b/>
        </w:rPr>
        <w:t xml:space="preserve">MOSH LEARNING HUB </w:t>
      </w:r>
      <w:r w:rsidR="00830E2D">
        <w:rPr>
          <w:b/>
        </w:rPr>
        <w:t xml:space="preserve">SCHEDULED </w:t>
      </w:r>
      <w:r w:rsidR="0095143B">
        <w:rPr>
          <w:b/>
        </w:rPr>
        <w:t>MONTHLY MEETING</w:t>
      </w:r>
      <w:r w:rsidR="00771D5E">
        <w:rPr>
          <w:b/>
        </w:rPr>
        <w:t xml:space="preserve"> </w:t>
      </w:r>
    </w:p>
    <w:p w:rsidR="00EC4DF6" w:rsidRDefault="000D62C3" w:rsidP="00EC4DF6">
      <w:pPr>
        <w:jc w:val="both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EC4DF6">
        <w:rPr>
          <w:b/>
        </w:rPr>
        <w:t>Welcome and Safety Briefings</w:t>
      </w:r>
      <w:r w:rsidR="00771D5E">
        <w:rPr>
          <w:b/>
        </w:rPr>
        <w:t xml:space="preserve"> </w:t>
      </w:r>
    </w:p>
    <w:p w:rsidR="00830E2D" w:rsidRDefault="00830E2D" w:rsidP="00EC4DF6">
      <w:pPr>
        <w:jc w:val="both"/>
        <w:rPr>
          <w:b/>
        </w:rPr>
      </w:pPr>
    </w:p>
    <w:p w:rsidR="00EC4DF6" w:rsidRDefault="00EC4DF6" w:rsidP="00EC4DF6">
      <w:pPr>
        <w:jc w:val="both"/>
        <w:rPr>
          <w:b/>
        </w:rPr>
      </w:pPr>
      <w:r w:rsidRPr="00115515">
        <w:rPr>
          <w:b/>
        </w:rPr>
        <w:t xml:space="preserve">2. </w:t>
      </w:r>
      <w:r w:rsidRPr="00115515">
        <w:rPr>
          <w:b/>
        </w:rPr>
        <w:tab/>
      </w:r>
      <w:r w:rsidR="000D62C3">
        <w:rPr>
          <w:b/>
        </w:rPr>
        <w:t xml:space="preserve">Confirmation of the Agenda </w:t>
      </w:r>
    </w:p>
    <w:p w:rsidR="00A07349" w:rsidRDefault="00A07349" w:rsidP="00EC4DF6">
      <w:pPr>
        <w:jc w:val="both"/>
        <w:rPr>
          <w:b/>
        </w:rPr>
      </w:pPr>
    </w:p>
    <w:p w:rsidR="00A07349" w:rsidRDefault="00A07349" w:rsidP="00EC4DF6">
      <w:pPr>
        <w:jc w:val="both"/>
        <w:rPr>
          <w:b/>
        </w:rPr>
      </w:pPr>
      <w:r>
        <w:rPr>
          <w:b/>
        </w:rPr>
        <w:t xml:space="preserve">3. </w:t>
      </w:r>
      <w:r w:rsidR="00C805B8">
        <w:rPr>
          <w:b/>
        </w:rPr>
        <w:tab/>
      </w:r>
      <w:r>
        <w:rPr>
          <w:b/>
        </w:rPr>
        <w:t>Presentation by Mr.</w:t>
      </w:r>
      <w:r w:rsidR="00FB7A5C">
        <w:rPr>
          <w:b/>
        </w:rPr>
        <w:t xml:space="preserve"> Beni Angel </w:t>
      </w:r>
      <w:r w:rsidR="00FB7A5C" w:rsidRPr="00FB7A5C">
        <w:rPr>
          <w:i/>
        </w:rPr>
        <w:t>(</w:t>
      </w:r>
      <w:r w:rsidR="00C01CD3">
        <w:rPr>
          <w:i/>
        </w:rPr>
        <w:t xml:space="preserve">Presentation: </w:t>
      </w:r>
      <w:r w:rsidR="00685BF5" w:rsidRPr="00FB7A5C">
        <w:rPr>
          <w:i/>
        </w:rPr>
        <w:t>Website</w:t>
      </w:r>
      <w:r w:rsidR="00FB7A5C" w:rsidRPr="00FB7A5C">
        <w:rPr>
          <w:i/>
        </w:rPr>
        <w:t xml:space="preserve"> D</w:t>
      </w:r>
      <w:r w:rsidRPr="00FB7A5C">
        <w:rPr>
          <w:i/>
        </w:rPr>
        <w:t>e</w:t>
      </w:r>
      <w:r w:rsidR="00FB7A5C" w:rsidRPr="00FB7A5C">
        <w:rPr>
          <w:i/>
        </w:rPr>
        <w:t>sign and Development</w:t>
      </w:r>
      <w:r w:rsidRPr="00FB7A5C">
        <w:rPr>
          <w:i/>
        </w:rPr>
        <w:t>)</w:t>
      </w:r>
    </w:p>
    <w:p w:rsidR="00830E2D" w:rsidRDefault="00830E2D" w:rsidP="00EC4DF6">
      <w:pPr>
        <w:jc w:val="both"/>
        <w:rPr>
          <w:b/>
        </w:rPr>
      </w:pPr>
    </w:p>
    <w:p w:rsidR="00830E2D" w:rsidRDefault="00A07349" w:rsidP="00CF7A3E">
      <w:pPr>
        <w:jc w:val="both"/>
        <w:rPr>
          <w:b/>
        </w:rPr>
      </w:pPr>
      <w:r>
        <w:rPr>
          <w:b/>
        </w:rPr>
        <w:t>4</w:t>
      </w:r>
      <w:r w:rsidR="00CF7A3E" w:rsidRPr="004F516E">
        <w:rPr>
          <w:b/>
        </w:rPr>
        <w:t>.</w:t>
      </w:r>
      <w:r w:rsidR="00CF7A3E" w:rsidRPr="004F516E">
        <w:rPr>
          <w:b/>
        </w:rPr>
        <w:tab/>
      </w:r>
      <w:r w:rsidR="00CF7A3E">
        <w:rPr>
          <w:b/>
        </w:rPr>
        <w:t>Note of the record of the previous meeting</w:t>
      </w:r>
    </w:p>
    <w:p w:rsidR="00CF7A3E" w:rsidRPr="00AB7241" w:rsidRDefault="001439C3" w:rsidP="00CF7A3E">
      <w:pPr>
        <w:jc w:val="both"/>
        <w:rPr>
          <w:color w:val="000000"/>
        </w:rPr>
      </w:pPr>
      <w:r>
        <w:rPr>
          <w:color w:val="000000"/>
        </w:rPr>
        <w:tab/>
      </w:r>
      <w:r w:rsidR="003B210D">
        <w:rPr>
          <w:color w:val="000000"/>
        </w:rPr>
        <w:t>4</w:t>
      </w:r>
      <w:r w:rsidR="00CF7A3E" w:rsidRPr="00AB7241">
        <w:rPr>
          <w:color w:val="000000"/>
        </w:rPr>
        <w:t xml:space="preserve">.1 </w:t>
      </w:r>
      <w:r w:rsidR="00CF7A3E" w:rsidRPr="00AB7241">
        <w:rPr>
          <w:color w:val="000000"/>
        </w:rPr>
        <w:tab/>
        <w:t xml:space="preserve">Approval of the note for the record. </w:t>
      </w:r>
      <w:r w:rsidR="00CF7A3E" w:rsidRPr="001C35A7">
        <w:rPr>
          <w:b/>
          <w:i/>
          <w:color w:val="000000"/>
        </w:rPr>
        <w:t xml:space="preserve">(Circular No. </w:t>
      </w:r>
      <w:r w:rsidR="00C01CD3" w:rsidRPr="00C01CD3">
        <w:rPr>
          <w:b/>
          <w:i/>
          <w:color w:val="000000"/>
        </w:rPr>
        <w:t>21</w:t>
      </w:r>
      <w:r w:rsidR="000D62C3" w:rsidRPr="00C01CD3">
        <w:rPr>
          <w:b/>
          <w:i/>
          <w:color w:val="000000"/>
        </w:rPr>
        <w:t>/</w:t>
      </w:r>
      <w:r w:rsidR="000D62C3">
        <w:rPr>
          <w:b/>
          <w:i/>
          <w:color w:val="000000"/>
        </w:rPr>
        <w:t>13</w:t>
      </w:r>
      <w:r w:rsidR="00CF7A3E" w:rsidRPr="00F04E46">
        <w:rPr>
          <w:b/>
          <w:i/>
          <w:color w:val="000000"/>
        </w:rPr>
        <w:t>)</w:t>
      </w:r>
    </w:p>
    <w:p w:rsidR="00CF7A3E" w:rsidRDefault="001439C3" w:rsidP="00CF7A3E">
      <w:pPr>
        <w:jc w:val="both"/>
      </w:pPr>
      <w:r>
        <w:tab/>
      </w:r>
      <w:r w:rsidR="003B210D">
        <w:t>4</w:t>
      </w:r>
      <w:r w:rsidR="00CF7A3E">
        <w:t>.2</w:t>
      </w:r>
      <w:r w:rsidR="00CF7A3E">
        <w:tab/>
        <w:t>Matters arising from the note for the record</w:t>
      </w:r>
    </w:p>
    <w:p w:rsidR="006F2D26" w:rsidRDefault="006F2D26" w:rsidP="00CF7A3E">
      <w:pPr>
        <w:jc w:val="both"/>
      </w:pPr>
    </w:p>
    <w:p w:rsidR="007B0452" w:rsidRPr="0095143B" w:rsidRDefault="00BD44C1" w:rsidP="00830E2D">
      <w:pPr>
        <w:jc w:val="both"/>
      </w:pPr>
      <w:r w:rsidRPr="00FD3B77">
        <w:rPr>
          <w:b/>
        </w:rPr>
        <w:t>5</w:t>
      </w:r>
      <w:r w:rsidR="007B0452" w:rsidRPr="00FD3B77">
        <w:rPr>
          <w:b/>
        </w:rPr>
        <w:t>.</w:t>
      </w:r>
      <w:r w:rsidR="007B0452" w:rsidRPr="00FD3B77">
        <w:rPr>
          <w:b/>
        </w:rPr>
        <w:tab/>
        <w:t>Learning Hub Presentations</w:t>
      </w:r>
      <w:r w:rsidR="00FD3B77">
        <w:rPr>
          <w:b/>
        </w:rPr>
        <w:t xml:space="preserve"> </w:t>
      </w:r>
      <w:r w:rsidR="00830E2D" w:rsidRPr="00830E2D">
        <w:rPr>
          <w:b/>
        </w:rPr>
        <w:t xml:space="preserve"> </w:t>
      </w:r>
    </w:p>
    <w:p w:rsidR="00320D37" w:rsidRPr="0095143B" w:rsidRDefault="003B210D" w:rsidP="00320D37">
      <w:pPr>
        <w:ind w:left="2160" w:hanging="720"/>
        <w:jc w:val="both"/>
      </w:pPr>
      <w:r>
        <w:t>5</w:t>
      </w:r>
      <w:r w:rsidR="00830E2D">
        <w:t>.1</w:t>
      </w:r>
      <w:r w:rsidR="007B0452" w:rsidRPr="0095143B">
        <w:tab/>
      </w:r>
      <w:r w:rsidR="00C01CD3">
        <w:t>FOG</w:t>
      </w:r>
      <w:r w:rsidR="00C01CD3" w:rsidRPr="0095143B">
        <w:t xml:space="preserve"> </w:t>
      </w:r>
      <w:r w:rsidR="00320D37" w:rsidRPr="0095143B">
        <w:t>Team</w:t>
      </w:r>
      <w:r w:rsidR="00771D5E" w:rsidRPr="0095143B">
        <w:t xml:space="preserve"> </w:t>
      </w:r>
    </w:p>
    <w:p w:rsidR="00320D37" w:rsidRPr="0095143B" w:rsidRDefault="00320D37" w:rsidP="00320D37">
      <w:pPr>
        <w:ind w:left="1418" w:hanging="713"/>
        <w:jc w:val="both"/>
      </w:pPr>
      <w:r w:rsidRPr="0095143B">
        <w:tab/>
      </w:r>
      <w:r w:rsidR="003B210D">
        <w:t>5</w:t>
      </w:r>
      <w:r w:rsidR="00830E2D">
        <w:t>.2</w:t>
      </w:r>
      <w:r w:rsidRPr="0095143B">
        <w:tab/>
      </w:r>
      <w:r w:rsidR="00C01CD3">
        <w:t>T&amp;M</w:t>
      </w:r>
      <w:r w:rsidR="00C01CD3" w:rsidRPr="0095143B">
        <w:t xml:space="preserve"> </w:t>
      </w:r>
      <w:r w:rsidRPr="0095143B">
        <w:t xml:space="preserve">Team </w:t>
      </w:r>
    </w:p>
    <w:p w:rsidR="00320D37" w:rsidRPr="0095143B" w:rsidRDefault="003B210D" w:rsidP="00320D37">
      <w:pPr>
        <w:ind w:left="2160" w:hanging="720"/>
        <w:jc w:val="both"/>
      </w:pPr>
      <w:r>
        <w:t>5</w:t>
      </w:r>
      <w:r w:rsidR="00830E2D">
        <w:t>.</w:t>
      </w:r>
      <w:r w:rsidR="00320D37" w:rsidRPr="0095143B">
        <w:t>3</w:t>
      </w:r>
      <w:r w:rsidR="00320D37" w:rsidRPr="0095143B">
        <w:tab/>
      </w:r>
      <w:r w:rsidR="00C01CD3">
        <w:t>Dust</w:t>
      </w:r>
      <w:r w:rsidR="00C01CD3" w:rsidRPr="0095143B">
        <w:t xml:space="preserve"> </w:t>
      </w:r>
      <w:r w:rsidR="00320D37" w:rsidRPr="0095143B">
        <w:t>Team</w:t>
      </w:r>
      <w:r w:rsidR="00320D37" w:rsidRPr="0095143B">
        <w:tab/>
      </w:r>
      <w:r w:rsidR="00320D37" w:rsidRPr="0095143B">
        <w:tab/>
      </w:r>
      <w:r w:rsidR="00320D37" w:rsidRPr="0095143B">
        <w:tab/>
      </w:r>
      <w:r w:rsidR="00320D37" w:rsidRPr="0095143B">
        <w:tab/>
      </w:r>
      <w:r w:rsidR="00320D37" w:rsidRPr="0095143B">
        <w:tab/>
      </w:r>
    </w:p>
    <w:p w:rsidR="006F2D26" w:rsidRDefault="003B210D" w:rsidP="00320D37">
      <w:pPr>
        <w:ind w:left="1418"/>
        <w:jc w:val="both"/>
      </w:pPr>
      <w:r>
        <w:t>5</w:t>
      </w:r>
      <w:r w:rsidR="00830E2D">
        <w:t>.</w:t>
      </w:r>
      <w:r w:rsidR="00320D37" w:rsidRPr="0095143B">
        <w:t xml:space="preserve">4 </w:t>
      </w:r>
      <w:r w:rsidR="00320D37" w:rsidRPr="0095143B">
        <w:tab/>
      </w:r>
      <w:r w:rsidR="00C01CD3">
        <w:t>Noise</w:t>
      </w:r>
      <w:r w:rsidR="00C805B8" w:rsidRPr="0095143B">
        <w:t xml:space="preserve"> </w:t>
      </w:r>
      <w:r w:rsidR="007B0452" w:rsidRPr="0095143B">
        <w:t>Team</w:t>
      </w:r>
    </w:p>
    <w:p w:rsidR="007B0452" w:rsidRPr="0008212C" w:rsidRDefault="00771D5E" w:rsidP="00320D37">
      <w:pPr>
        <w:ind w:left="1418"/>
        <w:jc w:val="both"/>
      </w:pPr>
      <w:r w:rsidRPr="0095143B">
        <w:t xml:space="preserve"> </w:t>
      </w:r>
    </w:p>
    <w:p w:rsidR="00CF7A3E" w:rsidRPr="006F2D26" w:rsidRDefault="002D1F4F" w:rsidP="00CF7A3E">
      <w:pPr>
        <w:pStyle w:val="ListParagraph"/>
        <w:ind w:left="0"/>
        <w:jc w:val="both"/>
        <w:rPr>
          <w:b/>
        </w:rPr>
      </w:pPr>
      <w:r w:rsidRPr="006F2D26">
        <w:rPr>
          <w:b/>
        </w:rPr>
        <w:t>6</w:t>
      </w:r>
      <w:r w:rsidR="00CF7A3E" w:rsidRPr="006F2D26">
        <w:rPr>
          <w:b/>
        </w:rPr>
        <w:t xml:space="preserve">. </w:t>
      </w:r>
      <w:r w:rsidR="00CF7A3E" w:rsidRPr="006F2D26">
        <w:rPr>
          <w:b/>
        </w:rPr>
        <w:tab/>
        <w:t>MOSH Learning Hub</w:t>
      </w:r>
      <w:r w:rsidR="00771D5E" w:rsidRPr="006F2D26">
        <w:rPr>
          <w:b/>
        </w:rPr>
        <w:t xml:space="preserve"> </w:t>
      </w:r>
    </w:p>
    <w:p w:rsidR="00FB7A5C" w:rsidRPr="006F2D26" w:rsidRDefault="002D1F4F" w:rsidP="00CF7A3E">
      <w:pPr>
        <w:pStyle w:val="ListParagraph"/>
        <w:jc w:val="both"/>
        <w:rPr>
          <w:i/>
          <w:color w:val="000000" w:themeColor="text1"/>
        </w:rPr>
      </w:pPr>
      <w:r w:rsidRPr="006F2D26">
        <w:rPr>
          <w:color w:val="000000" w:themeColor="text1"/>
        </w:rPr>
        <w:t>6</w:t>
      </w:r>
      <w:r w:rsidR="00CF7A3E" w:rsidRPr="006F2D26">
        <w:rPr>
          <w:color w:val="000000" w:themeColor="text1"/>
        </w:rPr>
        <w:t xml:space="preserve">.1 </w:t>
      </w:r>
      <w:r w:rsidR="00C01CD3">
        <w:rPr>
          <w:color w:val="000000" w:themeColor="text1"/>
        </w:rPr>
        <w:t>Revised Learning Hub Strategic Plan</w:t>
      </w:r>
      <w:r w:rsidR="00C805B8" w:rsidRPr="006F2D26">
        <w:rPr>
          <w:color w:val="000000" w:themeColor="text1"/>
        </w:rPr>
        <w:t xml:space="preserve"> </w:t>
      </w:r>
      <w:r w:rsidR="00C805B8" w:rsidRPr="006F2D26">
        <w:rPr>
          <w:i/>
          <w:color w:val="000000" w:themeColor="text1"/>
        </w:rPr>
        <w:t xml:space="preserve">(Circular </w:t>
      </w:r>
      <w:r w:rsidR="006D5544">
        <w:rPr>
          <w:i/>
          <w:color w:val="000000" w:themeColor="text1"/>
        </w:rPr>
        <w:t xml:space="preserve">No. </w:t>
      </w:r>
      <w:r w:rsidR="00C01CD3">
        <w:rPr>
          <w:i/>
          <w:color w:val="000000" w:themeColor="text1"/>
        </w:rPr>
        <w:t>22</w:t>
      </w:r>
      <w:r w:rsidR="00C805B8" w:rsidRPr="006F2D26">
        <w:rPr>
          <w:i/>
          <w:color w:val="000000" w:themeColor="text1"/>
        </w:rPr>
        <w:t>/13)</w:t>
      </w:r>
    </w:p>
    <w:p w:rsidR="00FB7A5C" w:rsidRPr="006F2D26" w:rsidRDefault="00FB7A5C" w:rsidP="00CF7A3E">
      <w:pPr>
        <w:pStyle w:val="ListParagraph"/>
        <w:jc w:val="both"/>
        <w:rPr>
          <w:color w:val="000000" w:themeColor="text1"/>
        </w:rPr>
      </w:pPr>
      <w:r w:rsidRPr="006F2D26">
        <w:rPr>
          <w:color w:val="000000" w:themeColor="text1"/>
        </w:rPr>
        <w:t>6.2</w:t>
      </w:r>
      <w:r w:rsidR="00C805B8" w:rsidRPr="006F2D26">
        <w:rPr>
          <w:color w:val="000000" w:themeColor="text1"/>
        </w:rPr>
        <w:t xml:space="preserve"> </w:t>
      </w:r>
      <w:r w:rsidR="00C01CD3">
        <w:rPr>
          <w:color w:val="000000" w:themeColor="text1"/>
        </w:rPr>
        <w:t>Notes of the MOSH Handbook Review Workshop sessions</w:t>
      </w:r>
      <w:r w:rsidR="00C805B8" w:rsidRPr="006F2D26">
        <w:rPr>
          <w:color w:val="000000" w:themeColor="text1"/>
        </w:rPr>
        <w:t xml:space="preserve"> </w:t>
      </w:r>
      <w:r w:rsidR="00C805B8" w:rsidRPr="006F2D26">
        <w:rPr>
          <w:i/>
          <w:color w:val="000000" w:themeColor="text1"/>
        </w:rPr>
        <w:t xml:space="preserve">(Circular </w:t>
      </w:r>
      <w:r w:rsidR="006D5544">
        <w:rPr>
          <w:i/>
          <w:color w:val="000000" w:themeColor="text1"/>
        </w:rPr>
        <w:t>No.</w:t>
      </w:r>
      <w:r w:rsidR="00C01CD3">
        <w:rPr>
          <w:i/>
          <w:color w:val="000000" w:themeColor="text1"/>
        </w:rPr>
        <w:t>23</w:t>
      </w:r>
      <w:r w:rsidR="00C805B8" w:rsidRPr="006F2D26">
        <w:rPr>
          <w:i/>
          <w:color w:val="000000" w:themeColor="text1"/>
        </w:rPr>
        <w:t>/13)</w:t>
      </w:r>
    </w:p>
    <w:p w:rsidR="00C96E16" w:rsidRDefault="006F2D26" w:rsidP="00CF7A3E">
      <w:pPr>
        <w:pStyle w:val="ListParagraph"/>
        <w:jc w:val="both"/>
        <w:rPr>
          <w:color w:val="000000" w:themeColor="text1"/>
        </w:rPr>
      </w:pPr>
      <w:r w:rsidRPr="006F2D26">
        <w:rPr>
          <w:color w:val="000000" w:themeColor="text1"/>
        </w:rPr>
        <w:t xml:space="preserve">6.3 </w:t>
      </w:r>
      <w:r w:rsidR="00C01CD3">
        <w:rPr>
          <w:color w:val="000000" w:themeColor="text1"/>
        </w:rPr>
        <w:t>Revised M&amp;E Framework</w:t>
      </w:r>
      <w:r w:rsidRPr="006F2D26">
        <w:rPr>
          <w:color w:val="000000" w:themeColor="text1"/>
        </w:rPr>
        <w:t xml:space="preserve"> </w:t>
      </w:r>
    </w:p>
    <w:p w:rsidR="006F2D26" w:rsidRDefault="006F2D26" w:rsidP="00CF7A3E">
      <w:pPr>
        <w:pStyle w:val="ListParagraph"/>
        <w:jc w:val="both"/>
        <w:rPr>
          <w:i/>
          <w:color w:val="000000" w:themeColor="text1"/>
        </w:rPr>
      </w:pPr>
      <w:r w:rsidRPr="006F2D26">
        <w:rPr>
          <w:color w:val="000000" w:themeColor="text1"/>
        </w:rPr>
        <w:t xml:space="preserve">6.4 </w:t>
      </w:r>
      <w:r w:rsidR="00C01CD3">
        <w:rPr>
          <w:color w:val="000000" w:themeColor="text1"/>
        </w:rPr>
        <w:t>MOSH Annual Review Workshop – Draft Agenda</w:t>
      </w:r>
      <w:r w:rsidRPr="006F2D26">
        <w:rPr>
          <w:color w:val="000000" w:themeColor="text1"/>
        </w:rPr>
        <w:t xml:space="preserve"> </w:t>
      </w:r>
    </w:p>
    <w:p w:rsidR="007E41C9" w:rsidRDefault="007E41C9" w:rsidP="00CF7A3E">
      <w:pPr>
        <w:pStyle w:val="ListParagraph"/>
        <w:jc w:val="both"/>
        <w:rPr>
          <w:i/>
          <w:color w:val="000000" w:themeColor="text1"/>
        </w:rPr>
      </w:pPr>
      <w:r>
        <w:rPr>
          <w:color w:val="000000" w:themeColor="text1"/>
        </w:rPr>
        <w:t>6.5 Definition of “Adoption” vs. “Implementation”</w:t>
      </w:r>
    </w:p>
    <w:p w:rsidR="006D5544" w:rsidRDefault="006D5544" w:rsidP="00CF7A3E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6.</w:t>
      </w:r>
      <w:r w:rsidR="007E41C9">
        <w:rPr>
          <w:color w:val="000000" w:themeColor="text1"/>
        </w:rPr>
        <w:t xml:space="preserve">6 </w:t>
      </w:r>
      <w:r>
        <w:rPr>
          <w:color w:val="000000" w:themeColor="text1"/>
        </w:rPr>
        <w:t>Chamber of Mines Annual Report – Verbal Feedback</w:t>
      </w:r>
    </w:p>
    <w:p w:rsidR="006D5544" w:rsidRPr="006F2D26" w:rsidRDefault="006D5544" w:rsidP="00CF7A3E">
      <w:pPr>
        <w:pStyle w:val="ListParagraph"/>
        <w:jc w:val="both"/>
        <w:rPr>
          <w:i/>
          <w:color w:val="000000" w:themeColor="text1"/>
        </w:rPr>
      </w:pPr>
      <w:r>
        <w:rPr>
          <w:color w:val="000000" w:themeColor="text1"/>
        </w:rPr>
        <w:t>6.</w:t>
      </w:r>
      <w:r w:rsidR="007E41C9">
        <w:rPr>
          <w:color w:val="000000" w:themeColor="text1"/>
        </w:rPr>
        <w:t xml:space="preserve">7 </w:t>
      </w:r>
      <w:r>
        <w:rPr>
          <w:color w:val="000000" w:themeColor="text1"/>
        </w:rPr>
        <w:t>Matrix of Meetings / events for the MOSH Adoption Teams</w:t>
      </w:r>
    </w:p>
    <w:p w:rsidR="005832F1" w:rsidRPr="006F2D26" w:rsidRDefault="00CF7A3E" w:rsidP="00CF7A3E">
      <w:pPr>
        <w:pStyle w:val="ListParagraph"/>
        <w:jc w:val="both"/>
        <w:rPr>
          <w:b/>
          <w:color w:val="000000" w:themeColor="text1"/>
        </w:rPr>
      </w:pPr>
      <w:r w:rsidRPr="006F2D26">
        <w:rPr>
          <w:color w:val="000000" w:themeColor="text1"/>
        </w:rPr>
        <w:tab/>
      </w:r>
      <w:r w:rsidR="00771D5E" w:rsidRPr="006F2D26">
        <w:rPr>
          <w:b/>
          <w:color w:val="000000" w:themeColor="text1"/>
        </w:rPr>
        <w:t xml:space="preserve"> </w:t>
      </w:r>
    </w:p>
    <w:p w:rsidR="00CF7A3E" w:rsidRPr="006F2D26" w:rsidRDefault="002D1F4F" w:rsidP="00CF7A3E">
      <w:pPr>
        <w:jc w:val="both"/>
        <w:rPr>
          <w:b/>
        </w:rPr>
      </w:pPr>
      <w:r w:rsidRPr="006F2D26">
        <w:rPr>
          <w:b/>
        </w:rPr>
        <w:t>7</w:t>
      </w:r>
      <w:r w:rsidR="00320D37" w:rsidRPr="006F2D26">
        <w:rPr>
          <w:b/>
        </w:rPr>
        <w:t>.</w:t>
      </w:r>
      <w:r w:rsidR="00CF7A3E" w:rsidRPr="006F2D26">
        <w:rPr>
          <w:b/>
        </w:rPr>
        <w:tab/>
        <w:t>Feedback from other Structures</w:t>
      </w:r>
      <w:r w:rsidR="00771D5E" w:rsidRPr="006F2D26">
        <w:rPr>
          <w:b/>
        </w:rPr>
        <w:t xml:space="preserve"> </w:t>
      </w:r>
    </w:p>
    <w:p w:rsidR="00CF7A3E" w:rsidRDefault="00FB7A5C" w:rsidP="00CF7A3E">
      <w:pPr>
        <w:ind w:left="1418" w:hanging="713"/>
        <w:jc w:val="both"/>
        <w:rPr>
          <w:i/>
          <w:sz w:val="22"/>
          <w:szCs w:val="22"/>
        </w:rPr>
      </w:pPr>
      <w:r w:rsidRPr="006F2D26">
        <w:rPr>
          <w:sz w:val="22"/>
          <w:szCs w:val="22"/>
        </w:rPr>
        <w:lastRenderedPageBreak/>
        <w:t>7.1</w:t>
      </w:r>
      <w:r w:rsidR="00C805B8" w:rsidRPr="006F2D26">
        <w:rPr>
          <w:sz w:val="22"/>
          <w:szCs w:val="22"/>
        </w:rPr>
        <w:t xml:space="preserve"> </w:t>
      </w:r>
      <w:r w:rsidR="00685BF5">
        <w:rPr>
          <w:sz w:val="22"/>
          <w:szCs w:val="22"/>
        </w:rPr>
        <w:t xml:space="preserve">Feedback from the LHAC meeting </w:t>
      </w:r>
      <w:r w:rsidR="006D5544">
        <w:rPr>
          <w:sz w:val="22"/>
          <w:szCs w:val="22"/>
        </w:rPr>
        <w:t xml:space="preserve">- </w:t>
      </w:r>
      <w:r w:rsidR="006D5544" w:rsidRPr="006D5544">
        <w:rPr>
          <w:i/>
          <w:sz w:val="22"/>
          <w:szCs w:val="22"/>
        </w:rPr>
        <w:t>Verbal Feedback</w:t>
      </w:r>
    </w:p>
    <w:p w:rsidR="006F2D26" w:rsidRPr="006F2D26" w:rsidRDefault="006F2D26" w:rsidP="00CF7A3E">
      <w:pPr>
        <w:ind w:left="1418" w:hanging="713"/>
        <w:jc w:val="both"/>
        <w:rPr>
          <w:sz w:val="22"/>
          <w:szCs w:val="22"/>
        </w:rPr>
      </w:pPr>
    </w:p>
    <w:p w:rsidR="0095143B" w:rsidRDefault="002D1F4F" w:rsidP="00055EC9">
      <w:pPr>
        <w:tabs>
          <w:tab w:val="left" w:pos="720"/>
          <w:tab w:val="left" w:pos="1440"/>
          <w:tab w:val="left" w:pos="8865"/>
        </w:tabs>
        <w:jc w:val="both"/>
        <w:rPr>
          <w:b/>
        </w:rPr>
      </w:pPr>
      <w:r w:rsidRPr="006F2D26">
        <w:rPr>
          <w:b/>
        </w:rPr>
        <w:t>8</w:t>
      </w:r>
      <w:r w:rsidR="00CF7A3E" w:rsidRPr="006F2D26">
        <w:rPr>
          <w:b/>
        </w:rPr>
        <w:t>.</w:t>
      </w:r>
      <w:r w:rsidR="00CF7A3E" w:rsidRPr="006F2D26">
        <w:rPr>
          <w:b/>
        </w:rPr>
        <w:tab/>
        <w:t>General</w:t>
      </w:r>
      <w:r w:rsidR="00771D5E" w:rsidRPr="006F2D26">
        <w:rPr>
          <w:b/>
        </w:rPr>
        <w:t xml:space="preserve"> </w:t>
      </w:r>
    </w:p>
    <w:p w:rsidR="00DA0BF4" w:rsidRPr="000B586E" w:rsidRDefault="00DA0BF4" w:rsidP="00055EC9">
      <w:pPr>
        <w:tabs>
          <w:tab w:val="left" w:pos="720"/>
          <w:tab w:val="left" w:pos="1440"/>
          <w:tab w:val="left" w:pos="8865"/>
        </w:tabs>
        <w:jc w:val="both"/>
        <w:rPr>
          <w:i/>
        </w:rPr>
      </w:pPr>
      <w:r w:rsidRPr="000B586E">
        <w:tab/>
        <w:t>8.1 Success Stories</w:t>
      </w:r>
    </w:p>
    <w:sectPr w:rsidR="00DA0BF4" w:rsidRPr="000B586E" w:rsidSect="00A30BC5">
      <w:headerReference w:type="even" r:id="rId11"/>
      <w:headerReference w:type="default" r:id="rId12"/>
      <w:footerReference w:type="even" r:id="rId13"/>
      <w:footerReference w:type="default" r:id="rId14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480" w:rsidRDefault="00453480">
      <w:r>
        <w:separator/>
      </w:r>
    </w:p>
  </w:endnote>
  <w:endnote w:type="continuationSeparator" w:id="1">
    <w:p w:rsidR="00453480" w:rsidRDefault="00453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42234"/>
      <w:docPartObj>
        <w:docPartGallery w:val="Page Numbers (Bottom of Page)"/>
        <w:docPartUnique/>
      </w:docPartObj>
    </w:sdtPr>
    <w:sdtContent>
      <w:p w:rsidR="00685BF5" w:rsidRDefault="002A2923">
        <w:pPr>
          <w:pStyle w:val="Footer"/>
          <w:jc w:val="right"/>
        </w:pPr>
        <w:r>
          <w:fldChar w:fldCharType="begin"/>
        </w:r>
        <w:r w:rsidR="00685BF5">
          <w:instrText xml:space="preserve"> PAGE   \* MERGEFORMAT </w:instrText>
        </w:r>
        <w:r>
          <w:fldChar w:fldCharType="separate"/>
        </w:r>
        <w:r w:rsidR="000B586E">
          <w:rPr>
            <w:noProof/>
          </w:rPr>
          <w:t>1</w:t>
        </w:r>
        <w:r>
          <w:fldChar w:fldCharType="end"/>
        </w:r>
      </w:p>
    </w:sdtContent>
  </w:sdt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480" w:rsidRDefault="00453480">
      <w:r>
        <w:separator/>
      </w:r>
    </w:p>
  </w:footnote>
  <w:footnote w:type="continuationSeparator" w:id="1">
    <w:p w:rsidR="00453480" w:rsidRDefault="00453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trackRevisions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40A83"/>
    <w:rsid w:val="00055EC9"/>
    <w:rsid w:val="000574CF"/>
    <w:rsid w:val="00063B56"/>
    <w:rsid w:val="000707A0"/>
    <w:rsid w:val="0008212C"/>
    <w:rsid w:val="000A0CDD"/>
    <w:rsid w:val="000A4AA5"/>
    <w:rsid w:val="000B586E"/>
    <w:rsid w:val="000C605F"/>
    <w:rsid w:val="000D62C3"/>
    <w:rsid w:val="001119AE"/>
    <w:rsid w:val="00115515"/>
    <w:rsid w:val="001439C3"/>
    <w:rsid w:val="00191F45"/>
    <w:rsid w:val="001C35A7"/>
    <w:rsid w:val="001F2867"/>
    <w:rsid w:val="00280370"/>
    <w:rsid w:val="00284197"/>
    <w:rsid w:val="002A2923"/>
    <w:rsid w:val="002C30E3"/>
    <w:rsid w:val="002D1BDF"/>
    <w:rsid w:val="002D1F4F"/>
    <w:rsid w:val="002D3722"/>
    <w:rsid w:val="00320D37"/>
    <w:rsid w:val="003614FE"/>
    <w:rsid w:val="0036645C"/>
    <w:rsid w:val="003B210D"/>
    <w:rsid w:val="003B3F06"/>
    <w:rsid w:val="003C6667"/>
    <w:rsid w:val="003E3A15"/>
    <w:rsid w:val="00452BB2"/>
    <w:rsid w:val="00453480"/>
    <w:rsid w:val="004534FD"/>
    <w:rsid w:val="004832E6"/>
    <w:rsid w:val="00494957"/>
    <w:rsid w:val="004A4D5D"/>
    <w:rsid w:val="004B58AB"/>
    <w:rsid w:val="005102DF"/>
    <w:rsid w:val="0052605C"/>
    <w:rsid w:val="00540741"/>
    <w:rsid w:val="00572BCF"/>
    <w:rsid w:val="005832F1"/>
    <w:rsid w:val="005A20B9"/>
    <w:rsid w:val="006100CA"/>
    <w:rsid w:val="00636D6B"/>
    <w:rsid w:val="00685BF5"/>
    <w:rsid w:val="006A376F"/>
    <w:rsid w:val="006C5A0E"/>
    <w:rsid w:val="006D1D85"/>
    <w:rsid w:val="006D3382"/>
    <w:rsid w:val="006D5544"/>
    <w:rsid w:val="006F0444"/>
    <w:rsid w:val="006F2D26"/>
    <w:rsid w:val="00734EDC"/>
    <w:rsid w:val="00771D5E"/>
    <w:rsid w:val="00797C88"/>
    <w:rsid w:val="007A790A"/>
    <w:rsid w:val="007B0452"/>
    <w:rsid w:val="007E3FED"/>
    <w:rsid w:val="007E41C9"/>
    <w:rsid w:val="007F0552"/>
    <w:rsid w:val="007F360E"/>
    <w:rsid w:val="007F7B23"/>
    <w:rsid w:val="00830E2D"/>
    <w:rsid w:val="00843568"/>
    <w:rsid w:val="00846749"/>
    <w:rsid w:val="008A7EF9"/>
    <w:rsid w:val="008C6B5E"/>
    <w:rsid w:val="008E6434"/>
    <w:rsid w:val="008F570F"/>
    <w:rsid w:val="00935365"/>
    <w:rsid w:val="009474DA"/>
    <w:rsid w:val="0095143B"/>
    <w:rsid w:val="0096166C"/>
    <w:rsid w:val="0096566A"/>
    <w:rsid w:val="009801BF"/>
    <w:rsid w:val="00996CBA"/>
    <w:rsid w:val="009C2F79"/>
    <w:rsid w:val="009F1FF3"/>
    <w:rsid w:val="00A07349"/>
    <w:rsid w:val="00A1002E"/>
    <w:rsid w:val="00A30BC5"/>
    <w:rsid w:val="00A52B4F"/>
    <w:rsid w:val="00A70ECC"/>
    <w:rsid w:val="00B71F44"/>
    <w:rsid w:val="00B87DC6"/>
    <w:rsid w:val="00B9282F"/>
    <w:rsid w:val="00BA01CC"/>
    <w:rsid w:val="00BD44C1"/>
    <w:rsid w:val="00BD5936"/>
    <w:rsid w:val="00BD692F"/>
    <w:rsid w:val="00BD7E27"/>
    <w:rsid w:val="00C0066A"/>
    <w:rsid w:val="00C01CD3"/>
    <w:rsid w:val="00C13E8B"/>
    <w:rsid w:val="00C23EE2"/>
    <w:rsid w:val="00C265EA"/>
    <w:rsid w:val="00C805B8"/>
    <w:rsid w:val="00C96E16"/>
    <w:rsid w:val="00CE51FA"/>
    <w:rsid w:val="00CF7A3E"/>
    <w:rsid w:val="00D161E2"/>
    <w:rsid w:val="00DA0BF4"/>
    <w:rsid w:val="00DC23AD"/>
    <w:rsid w:val="00DD6E4F"/>
    <w:rsid w:val="00E06271"/>
    <w:rsid w:val="00E70C1F"/>
    <w:rsid w:val="00EC4DF6"/>
    <w:rsid w:val="00EC5913"/>
    <w:rsid w:val="00EE3DAE"/>
    <w:rsid w:val="00F04E46"/>
    <w:rsid w:val="00F12289"/>
    <w:rsid w:val="00F23448"/>
    <w:rsid w:val="00F30940"/>
    <w:rsid w:val="00F41433"/>
    <w:rsid w:val="00F47167"/>
    <w:rsid w:val="00F86805"/>
    <w:rsid w:val="00FB7A5C"/>
    <w:rsid w:val="00FC6124"/>
    <w:rsid w:val="00FD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paragraph" w:styleId="Header">
    <w:name w:val="header"/>
    <w:basedOn w:val="Normal"/>
    <w:link w:val="HeaderChar"/>
    <w:locked/>
    <w:rsid w:val="00366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645C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6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45C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C0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1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2EB24-CC4F-491C-A842-A4ED06BE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557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Lmasilo</cp:lastModifiedBy>
  <cp:revision>8</cp:revision>
  <cp:lastPrinted>2013-06-13T07:25:00Z</cp:lastPrinted>
  <dcterms:created xsi:type="dcterms:W3CDTF">2013-06-13T06:42:00Z</dcterms:created>
  <dcterms:modified xsi:type="dcterms:W3CDTF">2013-12-17T10:30:00Z</dcterms:modified>
</cp:coreProperties>
</file>