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FC52BE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E006D8" w:rsidP="00CF7A3E">
      <w:r>
        <w:rPr>
          <w:sz w:val="20"/>
        </w:rPr>
        <w:softHyphen/>
      </w:r>
      <w:r>
        <w:t>18 November 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</w:t>
      </w:r>
      <w:r w:rsidR="00AA766B">
        <w:rPr>
          <w:b/>
          <w:color w:val="000000" w:themeColor="text1"/>
        </w:rPr>
        <w:t>00</w:t>
      </w:r>
      <w:r w:rsidR="00AA766B" w:rsidRPr="00CE51FA">
        <w:rPr>
          <w:b/>
          <w:color w:val="000000" w:themeColor="text1"/>
        </w:rPr>
        <w:t xml:space="preserve"> </w:t>
      </w:r>
      <w:r w:rsidRPr="00CE51FA">
        <w:rPr>
          <w:b/>
          <w:color w:val="000000" w:themeColor="text1"/>
        </w:rPr>
        <w:t xml:space="preserve">ON </w:t>
      </w:r>
      <w:r w:rsidR="00E006D8">
        <w:rPr>
          <w:b/>
          <w:color w:val="000000" w:themeColor="text1"/>
        </w:rPr>
        <w:t xml:space="preserve">21 </w:t>
      </w:r>
      <w:r w:rsidR="00AA766B">
        <w:rPr>
          <w:b/>
          <w:color w:val="000000" w:themeColor="text1"/>
        </w:rPr>
        <w:t>NOVEMBER 2013</w:t>
      </w:r>
    </w:p>
    <w:p w:rsidR="00CF7A3E" w:rsidRPr="00744975" w:rsidRDefault="00AA766B" w:rsidP="00CF7A3E">
      <w:pPr>
        <w:jc w:val="center"/>
        <w:rPr>
          <w:color w:val="000000"/>
        </w:rPr>
      </w:pPr>
      <w:r>
        <w:rPr>
          <w:b/>
          <w:color w:val="000000"/>
        </w:rPr>
        <w:t>GLENBURN LODGE - MULDERSDRIFT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</w:t>
      </w:r>
      <w:r w:rsidR="00AA766B">
        <w:rPr>
          <w:b/>
        </w:rPr>
        <w:t>ADOPTION TEAM</w:t>
      </w:r>
      <w:r w:rsidR="0095143B">
        <w:rPr>
          <w:b/>
        </w:rPr>
        <w:t xml:space="preserve"> </w:t>
      </w:r>
      <w:r w:rsidR="00AA766B">
        <w:rPr>
          <w:b/>
        </w:rPr>
        <w:t>BREAKFAST (07H00 – 08H00)</w:t>
      </w:r>
    </w:p>
    <w:p w:rsidR="00AA766B" w:rsidRDefault="00AA766B" w:rsidP="00EC4DF6">
      <w:pPr>
        <w:jc w:val="both"/>
        <w:rPr>
          <w:b/>
        </w:rPr>
      </w:pPr>
    </w:p>
    <w:p w:rsidR="00AA766B" w:rsidRDefault="00AA766B" w:rsidP="00AA766B">
      <w:pPr>
        <w:jc w:val="both"/>
        <w:rPr>
          <w:b/>
        </w:rPr>
      </w:pPr>
      <w:r>
        <w:rPr>
          <w:b/>
        </w:rPr>
        <w:t>PART B: MOSH ADOPTION TEAM MEETING (08H00 – 14H00)</w:t>
      </w:r>
    </w:p>
    <w:p w:rsidR="001834B0" w:rsidRDefault="001834B0" w:rsidP="00EC4DF6">
      <w:pPr>
        <w:jc w:val="both"/>
        <w:rPr>
          <w:b/>
        </w:rPr>
      </w:pP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  <w:i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  <w:r w:rsidR="00F95C94" w:rsidRPr="00F95C94">
        <w:rPr>
          <w:b/>
          <w:i/>
        </w:rPr>
        <w:t xml:space="preserve">(Circular No. </w:t>
      </w:r>
      <w:r w:rsidR="00AA766B">
        <w:rPr>
          <w:b/>
          <w:i/>
        </w:rPr>
        <w:t>09</w:t>
      </w:r>
      <w:r w:rsidR="00F95C94" w:rsidRPr="00F95C94">
        <w:rPr>
          <w:b/>
          <w:i/>
        </w:rPr>
        <w:t>/13)</w:t>
      </w:r>
    </w:p>
    <w:p w:rsidR="00222A5E" w:rsidRDefault="00222A5E" w:rsidP="00EC4DF6">
      <w:pPr>
        <w:jc w:val="both"/>
        <w:rPr>
          <w:b/>
          <w:i/>
        </w:rPr>
      </w:pPr>
    </w:p>
    <w:p w:rsidR="00222A5E" w:rsidRPr="00222A5E" w:rsidRDefault="00222A5E" w:rsidP="00EC4DF6">
      <w:pPr>
        <w:jc w:val="both"/>
        <w:rPr>
          <w:b/>
        </w:rPr>
      </w:pPr>
      <w:r w:rsidRPr="00222A5E">
        <w:rPr>
          <w:b/>
        </w:rPr>
        <w:t xml:space="preserve">3. </w:t>
      </w:r>
      <w:r w:rsidRPr="00222A5E">
        <w:rPr>
          <w:b/>
        </w:rPr>
        <w:tab/>
      </w:r>
      <w:r w:rsidR="005A3885">
        <w:rPr>
          <w:b/>
        </w:rPr>
        <w:t xml:space="preserve">Feedback on </w:t>
      </w:r>
      <w:r w:rsidRPr="00222A5E">
        <w:rPr>
          <w:b/>
        </w:rPr>
        <w:t>MOSH Website</w:t>
      </w:r>
      <w:r w:rsidR="005A3885">
        <w:rPr>
          <w:b/>
        </w:rPr>
        <w:t xml:space="preserve"> testing</w:t>
      </w:r>
    </w:p>
    <w:p w:rsidR="00830E2D" w:rsidRDefault="00830E2D" w:rsidP="00EC4DF6">
      <w:pPr>
        <w:jc w:val="both"/>
        <w:rPr>
          <w:b/>
        </w:rPr>
      </w:pPr>
    </w:p>
    <w:p w:rsidR="00830E2D" w:rsidRDefault="00222A5E" w:rsidP="00CF7A3E">
      <w:pPr>
        <w:jc w:val="both"/>
        <w:rPr>
          <w:b/>
        </w:rPr>
      </w:pPr>
      <w:r>
        <w:rPr>
          <w:b/>
        </w:rPr>
        <w:t>4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222A5E">
        <w:rPr>
          <w:color w:val="000000"/>
        </w:rPr>
        <w:t>4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E006D8">
        <w:rPr>
          <w:b/>
          <w:i/>
          <w:color w:val="000000"/>
        </w:rPr>
        <w:t>41</w:t>
      </w:r>
      <w:r w:rsidR="000D62C3" w:rsidRPr="00C01CD3">
        <w:rPr>
          <w:b/>
          <w:i/>
          <w:color w:val="000000"/>
        </w:rPr>
        <w:t>/</w:t>
      </w:r>
      <w:r w:rsidR="000D62C3">
        <w:rPr>
          <w:b/>
          <w:i/>
          <w:color w:val="000000"/>
        </w:rPr>
        <w:t>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222A5E">
        <w:t>4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7B0452" w:rsidRPr="0095143B" w:rsidRDefault="00222A5E" w:rsidP="00830E2D">
      <w:pPr>
        <w:jc w:val="both"/>
      </w:pPr>
      <w:r>
        <w:rPr>
          <w:b/>
        </w:rPr>
        <w:t>5</w:t>
      </w:r>
      <w:r w:rsidR="007B0452" w:rsidRPr="00FD3B77">
        <w:rPr>
          <w:b/>
        </w:rPr>
        <w:t>.</w:t>
      </w:r>
      <w:r w:rsidR="007B0452" w:rsidRPr="00FD3B77">
        <w:rPr>
          <w:b/>
        </w:rPr>
        <w:tab/>
        <w:t>Learning Hub Presentations</w:t>
      </w:r>
      <w:r w:rsidR="00FD3B77">
        <w:rPr>
          <w:b/>
        </w:rPr>
        <w:t xml:space="preserve"> </w:t>
      </w:r>
      <w:r w:rsidR="00830E2D" w:rsidRPr="00830E2D">
        <w:rPr>
          <w:b/>
        </w:rPr>
        <w:t xml:space="preserve"> </w:t>
      </w:r>
    </w:p>
    <w:p w:rsidR="00320D37" w:rsidRPr="0095143B" w:rsidRDefault="00222A5E" w:rsidP="00320D37">
      <w:pPr>
        <w:ind w:left="2160" w:hanging="720"/>
        <w:jc w:val="both"/>
      </w:pPr>
      <w:r>
        <w:t>5</w:t>
      </w:r>
      <w:r w:rsidR="00830E2D">
        <w:t>.1</w:t>
      </w:r>
      <w:r w:rsidR="007B0452" w:rsidRPr="0095143B">
        <w:tab/>
      </w:r>
      <w:r w:rsidR="00AA766B">
        <w:t>Noise</w:t>
      </w:r>
      <w:r w:rsidR="00E22189" w:rsidRPr="0095143B">
        <w:t xml:space="preserve"> Team</w:t>
      </w:r>
      <w:r w:rsidR="00E22189">
        <w:t xml:space="preserve"> </w:t>
      </w:r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222A5E">
        <w:t>5</w:t>
      </w:r>
      <w:r w:rsidR="00830E2D">
        <w:t>.2</w:t>
      </w:r>
      <w:r w:rsidRPr="0095143B">
        <w:tab/>
      </w:r>
      <w:r w:rsidR="00AA766B">
        <w:t>T&amp;M</w:t>
      </w:r>
      <w:r w:rsidR="00E22189" w:rsidRPr="0095143B">
        <w:t xml:space="preserve"> Team</w:t>
      </w:r>
      <w:r w:rsidR="00E22189">
        <w:t xml:space="preserve"> </w:t>
      </w:r>
    </w:p>
    <w:p w:rsidR="00320D37" w:rsidRPr="0095143B" w:rsidRDefault="00222A5E" w:rsidP="00320D37">
      <w:pPr>
        <w:ind w:left="2160" w:hanging="720"/>
        <w:jc w:val="both"/>
      </w:pPr>
      <w:r>
        <w:t>5</w:t>
      </w:r>
      <w:r w:rsidR="00830E2D">
        <w:t>.</w:t>
      </w:r>
      <w:r w:rsidR="00320D37" w:rsidRPr="0095143B">
        <w:t>3</w:t>
      </w:r>
      <w:r w:rsidR="00320D37" w:rsidRPr="0095143B">
        <w:tab/>
      </w:r>
      <w:r w:rsidR="00AA766B">
        <w:t>FOG</w:t>
      </w:r>
      <w:r w:rsidR="00E22189" w:rsidRPr="0095143B">
        <w:t xml:space="preserve"> Team</w:t>
      </w:r>
      <w:r w:rsidR="00320D37" w:rsidRPr="0095143B">
        <w:tab/>
      </w:r>
      <w:r w:rsidR="00320D37" w:rsidRPr="0095143B">
        <w:tab/>
      </w:r>
      <w:r w:rsidR="00320D37" w:rsidRPr="0095143B">
        <w:tab/>
      </w:r>
    </w:p>
    <w:p w:rsidR="006F2D26" w:rsidRDefault="00222A5E" w:rsidP="00320D37">
      <w:pPr>
        <w:ind w:left="1418"/>
        <w:jc w:val="both"/>
      </w:pPr>
      <w:r>
        <w:t>5</w:t>
      </w:r>
      <w:r w:rsidR="00830E2D">
        <w:t>.</w:t>
      </w:r>
      <w:r w:rsidR="00320D37" w:rsidRPr="0095143B">
        <w:t xml:space="preserve">4 </w:t>
      </w:r>
      <w:r w:rsidR="00320D37" w:rsidRPr="0095143B">
        <w:tab/>
      </w:r>
      <w:r w:rsidR="00E22189" w:rsidRPr="00E22189">
        <w:t xml:space="preserve"> </w:t>
      </w:r>
      <w:r w:rsidR="00AA766B">
        <w:t>Dust</w:t>
      </w:r>
      <w:r w:rsidR="00E22189" w:rsidRPr="0095143B">
        <w:t xml:space="preserve"> Team</w:t>
      </w:r>
    </w:p>
    <w:p w:rsidR="00CE0157" w:rsidRDefault="00CE0157" w:rsidP="00320D37">
      <w:pPr>
        <w:ind w:left="1418"/>
        <w:jc w:val="both"/>
      </w:pPr>
    </w:p>
    <w:p w:rsidR="00CF7A3E" w:rsidRPr="006F2D26" w:rsidRDefault="00222A5E" w:rsidP="00CF7A3E">
      <w:pPr>
        <w:pStyle w:val="ListParagraph"/>
        <w:ind w:left="0"/>
        <w:jc w:val="both"/>
        <w:rPr>
          <w:b/>
        </w:rPr>
      </w:pPr>
      <w:r>
        <w:rPr>
          <w:b/>
        </w:rPr>
        <w:t>6.</w:t>
      </w:r>
      <w:r w:rsidRPr="006F2D26">
        <w:rPr>
          <w:b/>
        </w:rPr>
        <w:t xml:space="preserve"> </w:t>
      </w:r>
      <w:r w:rsidR="00CF7A3E" w:rsidRPr="006F2D26">
        <w:rPr>
          <w:b/>
        </w:rPr>
        <w:tab/>
        <w:t>MOSH Learning Hub</w:t>
      </w:r>
      <w:r w:rsidR="00771D5E" w:rsidRPr="006F2D26">
        <w:rPr>
          <w:b/>
        </w:rPr>
        <w:t xml:space="preserve"> </w:t>
      </w:r>
    </w:p>
    <w:p w:rsidR="00FB7A5C" w:rsidRDefault="00222A5E" w:rsidP="00CF7A3E">
      <w:pPr>
        <w:pStyle w:val="ListParagraph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6</w:t>
      </w:r>
      <w:r w:rsidR="00FB7A5C" w:rsidRPr="006F2D26">
        <w:rPr>
          <w:color w:val="000000" w:themeColor="text1"/>
        </w:rPr>
        <w:t>.</w:t>
      </w:r>
      <w:r w:rsidR="00A515EC">
        <w:rPr>
          <w:color w:val="000000" w:themeColor="text1"/>
        </w:rPr>
        <w:t>1</w:t>
      </w:r>
      <w:r w:rsidRPr="00222A5E">
        <w:rPr>
          <w:color w:val="000000" w:themeColor="text1"/>
        </w:rPr>
        <w:t xml:space="preserve"> </w:t>
      </w:r>
      <w:r w:rsidR="005A3885">
        <w:rPr>
          <w:color w:val="000000" w:themeColor="text1"/>
        </w:rPr>
        <w:tab/>
      </w:r>
      <w:r w:rsidR="00AA766B">
        <w:rPr>
          <w:color w:val="000000" w:themeColor="text1"/>
        </w:rPr>
        <w:t>Strategic Communication</w:t>
      </w:r>
    </w:p>
    <w:p w:rsidR="00103F2D" w:rsidRDefault="00222A5E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6.2 </w:t>
      </w:r>
      <w:r w:rsidR="005A3885">
        <w:rPr>
          <w:color w:val="000000" w:themeColor="text1"/>
        </w:rPr>
        <w:tab/>
      </w:r>
      <w:r w:rsidR="00E006D8">
        <w:rPr>
          <w:color w:val="000000" w:themeColor="text1"/>
        </w:rPr>
        <w:t>Adoption Team Sponsor for Dust</w:t>
      </w:r>
      <w:r>
        <w:rPr>
          <w:color w:val="000000" w:themeColor="text1"/>
        </w:rPr>
        <w:t xml:space="preserve"> </w:t>
      </w:r>
    </w:p>
    <w:p w:rsidR="00AA766B" w:rsidRDefault="00AA766B" w:rsidP="00AA766B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E006D8" w:rsidRDefault="00E006D8" w:rsidP="00E006D8">
      <w:pPr>
        <w:jc w:val="both"/>
        <w:rPr>
          <w:b/>
        </w:rPr>
      </w:pPr>
      <w:r>
        <w:rPr>
          <w:b/>
        </w:rPr>
        <w:t>7</w:t>
      </w:r>
      <w:r w:rsidRPr="006F2D26">
        <w:rPr>
          <w:b/>
        </w:rPr>
        <w:t>.</w:t>
      </w:r>
      <w:r w:rsidRPr="006F2D26">
        <w:rPr>
          <w:b/>
        </w:rPr>
        <w:tab/>
        <w:t xml:space="preserve">Feedback from other Structures </w:t>
      </w:r>
    </w:p>
    <w:p w:rsidR="00E006D8" w:rsidRPr="00E45136" w:rsidRDefault="00E006D8" w:rsidP="00E006D8">
      <w:pPr>
        <w:jc w:val="both"/>
      </w:pPr>
      <w:r w:rsidRPr="00E45136">
        <w:tab/>
      </w:r>
      <w:r w:rsidR="00F72186">
        <w:t>7</w:t>
      </w:r>
      <w:r w:rsidRPr="00E45136">
        <w:t>.1 Feedback from the Dust Team workshop</w:t>
      </w:r>
    </w:p>
    <w:p w:rsidR="00E006D8" w:rsidRPr="00E45136" w:rsidRDefault="00E006D8" w:rsidP="00E006D8">
      <w:pPr>
        <w:jc w:val="both"/>
      </w:pPr>
      <w:r w:rsidRPr="00E45136">
        <w:tab/>
      </w:r>
      <w:r w:rsidR="00F72186">
        <w:t>7</w:t>
      </w:r>
      <w:r w:rsidRPr="00E45136">
        <w:t>.2 CEO Elimination of Fatalities</w:t>
      </w:r>
      <w:r>
        <w:t xml:space="preserve"> Team</w:t>
      </w:r>
      <w:r w:rsidRPr="00E45136">
        <w:t xml:space="preserve"> </w:t>
      </w:r>
      <w:r>
        <w:t>(</w:t>
      </w:r>
      <w:r w:rsidRPr="00767797">
        <w:rPr>
          <w:b/>
          <w:i/>
        </w:rPr>
        <w:t xml:space="preserve">Circular No. </w:t>
      </w:r>
      <w:r>
        <w:rPr>
          <w:b/>
          <w:i/>
        </w:rPr>
        <w:t>42</w:t>
      </w:r>
      <w:r w:rsidRPr="00767797">
        <w:rPr>
          <w:b/>
          <w:i/>
        </w:rPr>
        <w:t xml:space="preserve">/13) </w:t>
      </w:r>
    </w:p>
    <w:p w:rsidR="00E006D8" w:rsidRPr="00E45136" w:rsidRDefault="00E006D8" w:rsidP="00E006D8">
      <w:pPr>
        <w:jc w:val="both"/>
      </w:pPr>
      <w:r w:rsidRPr="00E45136">
        <w:tab/>
      </w:r>
      <w:r w:rsidR="00F72186">
        <w:t>7</w:t>
      </w:r>
      <w:r w:rsidRPr="00E45136">
        <w:t xml:space="preserve">.3 </w:t>
      </w:r>
      <w:r>
        <w:t>Feedback from the MOSH Task Force</w:t>
      </w:r>
    </w:p>
    <w:p w:rsidR="00E006D8" w:rsidRDefault="00E006D8" w:rsidP="00E006D8">
      <w:pPr>
        <w:ind w:left="1418" w:hanging="713"/>
        <w:jc w:val="both"/>
        <w:rPr>
          <w:i/>
          <w:sz w:val="22"/>
          <w:szCs w:val="22"/>
        </w:rPr>
      </w:pPr>
    </w:p>
    <w:p w:rsidR="00E006D8" w:rsidRDefault="00E006D8" w:rsidP="00E006D8">
      <w:pPr>
        <w:jc w:val="both"/>
        <w:rPr>
          <w:b/>
        </w:rPr>
      </w:pPr>
      <w:r>
        <w:rPr>
          <w:b/>
        </w:rPr>
        <w:t>8</w:t>
      </w:r>
      <w:r w:rsidRPr="006F2D26">
        <w:rPr>
          <w:b/>
        </w:rPr>
        <w:t>.</w:t>
      </w:r>
      <w:r w:rsidRPr="006F2D26">
        <w:rPr>
          <w:b/>
        </w:rPr>
        <w:tab/>
      </w:r>
      <w:r>
        <w:rPr>
          <w:b/>
        </w:rPr>
        <w:t>General</w:t>
      </w:r>
      <w:r w:rsidRPr="006F2D26">
        <w:rPr>
          <w:b/>
        </w:rPr>
        <w:t xml:space="preserve"> </w:t>
      </w:r>
    </w:p>
    <w:p w:rsidR="00E006D8" w:rsidRPr="00E45136" w:rsidRDefault="00E006D8" w:rsidP="00E006D8">
      <w:pPr>
        <w:jc w:val="both"/>
      </w:pPr>
      <w:r w:rsidRPr="00E45136">
        <w:tab/>
      </w:r>
      <w:r w:rsidR="00F72186">
        <w:t>8</w:t>
      </w:r>
      <w:r w:rsidRPr="00E45136">
        <w:t>.1 2013 Reflections</w:t>
      </w:r>
      <w:r>
        <w:t xml:space="preserve"> (What worked well, what did not work well and looking ahead)</w:t>
      </w:r>
    </w:p>
    <w:p w:rsidR="00AA766B" w:rsidRDefault="00AA766B" w:rsidP="005A3885">
      <w:pPr>
        <w:pStyle w:val="ListParagraph"/>
        <w:ind w:left="1440" w:hanging="720"/>
        <w:jc w:val="both"/>
        <w:rPr>
          <w:color w:val="000000" w:themeColor="text1"/>
        </w:rPr>
      </w:pPr>
    </w:p>
    <w:p w:rsidR="00F9627A" w:rsidRDefault="00F9627A" w:rsidP="00222A5E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tab/>
      </w:r>
      <w:r>
        <w:tab/>
      </w:r>
    </w:p>
    <w:p w:rsidR="00285B8B" w:rsidRPr="0063754B" w:rsidRDefault="00285B8B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</w:p>
    <w:sectPr w:rsidR="00285B8B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F0" w:rsidRDefault="007741F0">
      <w:r>
        <w:separator/>
      </w:r>
    </w:p>
  </w:endnote>
  <w:endnote w:type="continuationSeparator" w:id="1">
    <w:p w:rsidR="007741F0" w:rsidRDefault="00774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9"/>
      <w:docPartObj>
        <w:docPartGallery w:val="Page Numbers (Bottom of Page)"/>
        <w:docPartUnique/>
      </w:docPartObj>
    </w:sdtPr>
    <w:sdtContent>
      <w:p w:rsidR="000E57AF" w:rsidRDefault="00FC52BE">
        <w:pPr>
          <w:pStyle w:val="Footer"/>
          <w:jc w:val="right"/>
        </w:pPr>
        <w:r>
          <w:fldChar w:fldCharType="begin"/>
        </w:r>
        <w:r w:rsidR="000E57AF">
          <w:instrText xml:space="preserve"> PAGE   \* MERGEFORMAT </w:instrText>
        </w:r>
        <w:r>
          <w:fldChar w:fldCharType="separate"/>
        </w:r>
        <w:r w:rsidR="00F72186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F0" w:rsidRDefault="007741F0">
      <w:r>
        <w:separator/>
      </w:r>
    </w:p>
  </w:footnote>
  <w:footnote w:type="continuationSeparator" w:id="1">
    <w:p w:rsidR="007741F0" w:rsidRDefault="00774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2D2"/>
    <w:rsid w:val="000A4AA5"/>
    <w:rsid w:val="000A60F1"/>
    <w:rsid w:val="000C605F"/>
    <w:rsid w:val="000D62C3"/>
    <w:rsid w:val="000E57AF"/>
    <w:rsid w:val="00103F2D"/>
    <w:rsid w:val="001119AE"/>
    <w:rsid w:val="00115515"/>
    <w:rsid w:val="00137D60"/>
    <w:rsid w:val="001439C3"/>
    <w:rsid w:val="001722BE"/>
    <w:rsid w:val="001834B0"/>
    <w:rsid w:val="00191F45"/>
    <w:rsid w:val="001A0B11"/>
    <w:rsid w:val="001C35A7"/>
    <w:rsid w:val="001D6AF5"/>
    <w:rsid w:val="001F2867"/>
    <w:rsid w:val="00222A5E"/>
    <w:rsid w:val="00280370"/>
    <w:rsid w:val="00284197"/>
    <w:rsid w:val="00285B8B"/>
    <w:rsid w:val="002C30E3"/>
    <w:rsid w:val="002D1BDF"/>
    <w:rsid w:val="002D1F4F"/>
    <w:rsid w:val="002D3722"/>
    <w:rsid w:val="00320D37"/>
    <w:rsid w:val="003614FE"/>
    <w:rsid w:val="0036645C"/>
    <w:rsid w:val="00375A76"/>
    <w:rsid w:val="003A1CEB"/>
    <w:rsid w:val="003B210D"/>
    <w:rsid w:val="003B3F06"/>
    <w:rsid w:val="003C6667"/>
    <w:rsid w:val="003E3A15"/>
    <w:rsid w:val="0041370D"/>
    <w:rsid w:val="00452BB2"/>
    <w:rsid w:val="004534FD"/>
    <w:rsid w:val="00462EB2"/>
    <w:rsid w:val="004832E6"/>
    <w:rsid w:val="00493941"/>
    <w:rsid w:val="00494957"/>
    <w:rsid w:val="004A4D5D"/>
    <w:rsid w:val="004B58AB"/>
    <w:rsid w:val="00502D7C"/>
    <w:rsid w:val="005102DF"/>
    <w:rsid w:val="0052578C"/>
    <w:rsid w:val="0052605C"/>
    <w:rsid w:val="00540741"/>
    <w:rsid w:val="00557106"/>
    <w:rsid w:val="00561771"/>
    <w:rsid w:val="00572BCF"/>
    <w:rsid w:val="005832F1"/>
    <w:rsid w:val="00595E2C"/>
    <w:rsid w:val="005A20B9"/>
    <w:rsid w:val="005A3885"/>
    <w:rsid w:val="00606283"/>
    <w:rsid w:val="006100CA"/>
    <w:rsid w:val="00636D6B"/>
    <w:rsid w:val="0063754B"/>
    <w:rsid w:val="00666924"/>
    <w:rsid w:val="00672E66"/>
    <w:rsid w:val="00685BF5"/>
    <w:rsid w:val="006864B5"/>
    <w:rsid w:val="00690DD0"/>
    <w:rsid w:val="006A376F"/>
    <w:rsid w:val="006C5A0E"/>
    <w:rsid w:val="006D1D85"/>
    <w:rsid w:val="006D3382"/>
    <w:rsid w:val="006D5544"/>
    <w:rsid w:val="006F0444"/>
    <w:rsid w:val="006F2D26"/>
    <w:rsid w:val="00734EDC"/>
    <w:rsid w:val="00760AA9"/>
    <w:rsid w:val="00771D5E"/>
    <w:rsid w:val="007741F0"/>
    <w:rsid w:val="00797C88"/>
    <w:rsid w:val="007A790A"/>
    <w:rsid w:val="007B0452"/>
    <w:rsid w:val="007C57A5"/>
    <w:rsid w:val="007E3FED"/>
    <w:rsid w:val="007E41C9"/>
    <w:rsid w:val="007F0552"/>
    <w:rsid w:val="007F360E"/>
    <w:rsid w:val="007F7B23"/>
    <w:rsid w:val="00802F9E"/>
    <w:rsid w:val="00830E2D"/>
    <w:rsid w:val="0084348F"/>
    <w:rsid w:val="00843568"/>
    <w:rsid w:val="00846749"/>
    <w:rsid w:val="008607B4"/>
    <w:rsid w:val="00876C89"/>
    <w:rsid w:val="008939B2"/>
    <w:rsid w:val="008971B3"/>
    <w:rsid w:val="008A7EF9"/>
    <w:rsid w:val="008C6B5E"/>
    <w:rsid w:val="008E6434"/>
    <w:rsid w:val="008F3D13"/>
    <w:rsid w:val="008F570F"/>
    <w:rsid w:val="00935365"/>
    <w:rsid w:val="0094076A"/>
    <w:rsid w:val="009474DA"/>
    <w:rsid w:val="0095143B"/>
    <w:rsid w:val="0096166C"/>
    <w:rsid w:val="0096566A"/>
    <w:rsid w:val="009801BF"/>
    <w:rsid w:val="00991037"/>
    <w:rsid w:val="00996CBA"/>
    <w:rsid w:val="009C2F79"/>
    <w:rsid w:val="009F1FF3"/>
    <w:rsid w:val="00A07349"/>
    <w:rsid w:val="00A1002E"/>
    <w:rsid w:val="00A20272"/>
    <w:rsid w:val="00A30BC5"/>
    <w:rsid w:val="00A4420B"/>
    <w:rsid w:val="00A515EC"/>
    <w:rsid w:val="00A52B4F"/>
    <w:rsid w:val="00A53C37"/>
    <w:rsid w:val="00A54F39"/>
    <w:rsid w:val="00A707F6"/>
    <w:rsid w:val="00A70ECC"/>
    <w:rsid w:val="00AA766B"/>
    <w:rsid w:val="00AC5398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675DA"/>
    <w:rsid w:val="00C805B8"/>
    <w:rsid w:val="00C90B04"/>
    <w:rsid w:val="00C96E16"/>
    <w:rsid w:val="00CE0157"/>
    <w:rsid w:val="00CE51FA"/>
    <w:rsid w:val="00CF7A3E"/>
    <w:rsid w:val="00D13135"/>
    <w:rsid w:val="00D161E2"/>
    <w:rsid w:val="00D33833"/>
    <w:rsid w:val="00D45CFD"/>
    <w:rsid w:val="00D77844"/>
    <w:rsid w:val="00DA0BF4"/>
    <w:rsid w:val="00DC23AD"/>
    <w:rsid w:val="00DD6E4F"/>
    <w:rsid w:val="00E006D8"/>
    <w:rsid w:val="00E06271"/>
    <w:rsid w:val="00E13791"/>
    <w:rsid w:val="00E20EF3"/>
    <w:rsid w:val="00E22189"/>
    <w:rsid w:val="00E267CE"/>
    <w:rsid w:val="00E70C1F"/>
    <w:rsid w:val="00E86323"/>
    <w:rsid w:val="00EB0CA9"/>
    <w:rsid w:val="00EC4DF6"/>
    <w:rsid w:val="00EC5913"/>
    <w:rsid w:val="00EE3DAE"/>
    <w:rsid w:val="00EF4637"/>
    <w:rsid w:val="00F04E46"/>
    <w:rsid w:val="00F12289"/>
    <w:rsid w:val="00F23448"/>
    <w:rsid w:val="00F30940"/>
    <w:rsid w:val="00F41433"/>
    <w:rsid w:val="00F47167"/>
    <w:rsid w:val="00F72186"/>
    <w:rsid w:val="00F86805"/>
    <w:rsid w:val="00F95C94"/>
    <w:rsid w:val="00F9627A"/>
    <w:rsid w:val="00FA4176"/>
    <w:rsid w:val="00FB7A5C"/>
    <w:rsid w:val="00FC52BE"/>
    <w:rsid w:val="00FC6124"/>
    <w:rsid w:val="00FD3B77"/>
    <w:rsid w:val="00FE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AAE73-C6E7-47F7-A99B-A4D1FCD3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4</cp:revision>
  <cp:lastPrinted>2013-11-15T09:42:00Z</cp:lastPrinted>
  <dcterms:created xsi:type="dcterms:W3CDTF">2013-11-18T14:53:00Z</dcterms:created>
  <dcterms:modified xsi:type="dcterms:W3CDTF">2013-12-09T13:43:00Z</dcterms:modified>
</cp:coreProperties>
</file>