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88B" w:rsidRDefault="00C8788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327D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 w:rsidRPr="000327D6"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A73A5" w:rsidRPr="0008212C" w:rsidRDefault="000A73A5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A73A5" w:rsidRPr="0008212C" w:rsidRDefault="000A73A5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 w:rsidRPr="0008212C">
                    <w:rPr>
                      <w:rFonts w:ascii="Times New Roman" w:hAnsi="Times New Roman"/>
                      <w:sz w:val="20"/>
                    </w:rPr>
                    <w:t>Telefax</w:t>
                  </w:r>
                  <w:proofErr w:type="spellEnd"/>
                  <w:r w:rsidRPr="0008212C">
                    <w:rPr>
                      <w:rFonts w:ascii="Times New Roman" w:hAnsi="Times New Roman"/>
                      <w:sz w:val="20"/>
                    </w:rPr>
                    <w:t>: (011) 834-1884</w:t>
                  </w:r>
                </w:p>
                <w:p w:rsidR="000A73A5" w:rsidRPr="0008212C" w:rsidRDefault="000A73A5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A73A5" w:rsidRPr="0008212C" w:rsidRDefault="000A73A5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Pr="000327D6"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A73A5" w:rsidRPr="0008212C" w:rsidRDefault="000A73A5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5 </w:t>
                  </w:r>
                  <w:proofErr w:type="spellStart"/>
                  <w:r w:rsidRPr="0008212C">
                    <w:rPr>
                      <w:rFonts w:ascii="Times New Roman" w:hAnsi="Times New Roman"/>
                      <w:sz w:val="20"/>
                    </w:rPr>
                    <w:t>Hollard</w:t>
                  </w:r>
                  <w:proofErr w:type="spellEnd"/>
                  <w:r w:rsidRPr="0008212C">
                    <w:rPr>
                      <w:rFonts w:ascii="Times New Roman" w:hAnsi="Times New Roman"/>
                      <w:sz w:val="20"/>
                    </w:rPr>
                    <w:t xml:space="preserve"> Street</w:t>
                  </w:r>
                </w:p>
                <w:p w:rsidR="000A73A5" w:rsidRPr="0008212C" w:rsidRDefault="000A73A5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A73A5" w:rsidRPr="0008212C" w:rsidRDefault="000A73A5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A73A5" w:rsidRPr="0008212C" w:rsidRDefault="000A73A5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A52DC5" w:rsidP="00CF7A3E">
      <w:r>
        <w:rPr>
          <w:sz w:val="20"/>
        </w:rPr>
        <w:softHyphen/>
      </w:r>
      <w:r>
        <w:t xml:space="preserve">08 </w:t>
      </w:r>
      <w:r w:rsidR="00D932BC">
        <w:t>April</w:t>
      </w:r>
      <w:r w:rsidR="000F4877">
        <w:t xml:space="preserve"> 2014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</w:t>
      </w:r>
      <w:r w:rsidR="00656048">
        <w:rPr>
          <w:b/>
          <w:color w:val="000000" w:themeColor="text1"/>
        </w:rPr>
        <w:t xml:space="preserve">30 </w:t>
      </w:r>
      <w:r w:rsidRPr="00CE51FA">
        <w:rPr>
          <w:b/>
          <w:color w:val="000000" w:themeColor="text1"/>
        </w:rPr>
        <w:t xml:space="preserve">ON </w:t>
      </w:r>
      <w:r w:rsidR="00D932BC">
        <w:rPr>
          <w:b/>
          <w:color w:val="000000" w:themeColor="text1"/>
        </w:rPr>
        <w:t>10 APRIL</w:t>
      </w:r>
      <w:r w:rsidR="00AF04D3">
        <w:rPr>
          <w:b/>
          <w:color w:val="000000" w:themeColor="text1"/>
        </w:rPr>
        <w:t>2014</w:t>
      </w:r>
    </w:p>
    <w:p w:rsidR="00CF7A3E" w:rsidRPr="00744975" w:rsidRDefault="00AF04D3" w:rsidP="00CF7A3E">
      <w:pPr>
        <w:jc w:val="center"/>
        <w:rPr>
          <w:color w:val="000000"/>
        </w:rPr>
      </w:pPr>
      <w:r>
        <w:rPr>
          <w:b/>
          <w:color w:val="000000"/>
        </w:rPr>
        <w:t>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0B2B54" w:rsidTr="000A73A5">
        <w:trPr>
          <w:trHeight w:val="2411"/>
        </w:trPr>
        <w:tc>
          <w:tcPr>
            <w:tcW w:w="9254" w:type="dxa"/>
          </w:tcPr>
          <w:p w:rsidR="000B2B54" w:rsidRPr="0008212C" w:rsidRDefault="000B2B54" w:rsidP="000A73A5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0B2B54" w:rsidRPr="000B440C" w:rsidRDefault="000B2B54" w:rsidP="000A73A5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0B2B54" w:rsidRPr="000B440C" w:rsidRDefault="000B2B54" w:rsidP="000A73A5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0B2B54" w:rsidRPr="000B440C" w:rsidRDefault="000B2B54" w:rsidP="000A73A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0B2B54" w:rsidRPr="000B440C" w:rsidRDefault="000B2B54" w:rsidP="000A73A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0B2B54" w:rsidRPr="000B440C" w:rsidRDefault="000B2B54" w:rsidP="000A73A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0B2B54" w:rsidRPr="000B440C" w:rsidRDefault="000B2B54" w:rsidP="000A73A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0B2B54" w:rsidRPr="00F57526" w:rsidRDefault="000B2B54" w:rsidP="000A73A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 xml:space="preserve">Welcome and </w:t>
      </w:r>
      <w:r w:rsidR="00D932BC">
        <w:rPr>
          <w:b/>
        </w:rPr>
        <w:t xml:space="preserve">Health &amp; </w:t>
      </w:r>
      <w:r w:rsidR="00EC4DF6">
        <w:rPr>
          <w:b/>
        </w:rPr>
        <w:t>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>(Circular No</w:t>
      </w:r>
      <w:r w:rsidR="00F95C94" w:rsidRPr="00995C7B">
        <w:rPr>
          <w:b/>
          <w:i/>
        </w:rPr>
        <w:t xml:space="preserve">. </w:t>
      </w:r>
      <w:r w:rsidR="0054782E">
        <w:rPr>
          <w:b/>
          <w:i/>
        </w:rPr>
        <w:t>04</w:t>
      </w:r>
      <w:r w:rsidR="00F95C94" w:rsidRPr="00995C7B">
        <w:rPr>
          <w:b/>
          <w:i/>
        </w:rPr>
        <w:t>/</w:t>
      </w:r>
      <w:r w:rsidR="0054782E">
        <w:rPr>
          <w:b/>
          <w:i/>
        </w:rPr>
        <w:t>14</w:t>
      </w:r>
      <w:r w:rsidR="00F95C94" w:rsidRPr="00995C7B">
        <w:rPr>
          <w:b/>
          <w:i/>
        </w:rPr>
        <w:t>)</w:t>
      </w:r>
    </w:p>
    <w:p w:rsidR="00222A5E" w:rsidRDefault="00222A5E" w:rsidP="00EC4DF6">
      <w:pPr>
        <w:jc w:val="both"/>
        <w:rPr>
          <w:b/>
          <w:i/>
        </w:rPr>
      </w:pPr>
    </w:p>
    <w:p w:rsidR="00830E2D" w:rsidRDefault="00AF04D3" w:rsidP="00CF7A3E">
      <w:pPr>
        <w:jc w:val="both"/>
        <w:rPr>
          <w:b/>
        </w:rPr>
      </w:pPr>
      <w:r>
        <w:rPr>
          <w:b/>
        </w:rPr>
        <w:t>3</w:t>
      </w:r>
      <w:r w:rsidR="009369B0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AF04D3">
        <w:rPr>
          <w:color w:val="000000"/>
        </w:rPr>
        <w:t>3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54782E">
        <w:rPr>
          <w:b/>
          <w:i/>
          <w:color w:val="000000"/>
        </w:rPr>
        <w:t>11</w:t>
      </w:r>
      <w:r w:rsidR="000D62C3" w:rsidRPr="00995C7B">
        <w:rPr>
          <w:b/>
          <w:i/>
          <w:color w:val="000000"/>
        </w:rPr>
        <w:t>/1</w:t>
      </w:r>
      <w:r w:rsidR="0054782E">
        <w:rPr>
          <w:b/>
          <w:i/>
          <w:color w:val="000000"/>
        </w:rPr>
        <w:t>4</w:t>
      </w:r>
      <w:r w:rsidR="00CF7A3E" w:rsidRPr="00995C7B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AF04D3">
        <w:t>3</w:t>
      </w:r>
      <w:r w:rsidR="00CF7A3E">
        <w:t>.2</w:t>
      </w:r>
      <w:r w:rsidR="00CF7A3E">
        <w:tab/>
        <w:t>Matters arising from the note for the record</w:t>
      </w:r>
    </w:p>
    <w:p w:rsidR="001E5375" w:rsidRDefault="001E5375" w:rsidP="00CF7A3E">
      <w:pPr>
        <w:jc w:val="both"/>
      </w:pPr>
    </w:p>
    <w:p w:rsidR="00656048" w:rsidRDefault="00D932BC" w:rsidP="00656048">
      <w:pPr>
        <w:jc w:val="both"/>
        <w:rPr>
          <w:b/>
        </w:rPr>
      </w:pPr>
      <w:r>
        <w:rPr>
          <w:b/>
        </w:rPr>
        <w:t>4</w:t>
      </w:r>
      <w:r w:rsidR="00656048">
        <w:rPr>
          <w:b/>
        </w:rPr>
        <w:t>.</w:t>
      </w:r>
      <w:r w:rsidR="00656048" w:rsidRPr="00222A5E">
        <w:rPr>
          <w:b/>
        </w:rPr>
        <w:t xml:space="preserve"> </w:t>
      </w:r>
      <w:r w:rsidR="00656048" w:rsidRPr="00222A5E">
        <w:rPr>
          <w:b/>
        </w:rPr>
        <w:tab/>
      </w:r>
      <w:r w:rsidR="00656048">
        <w:rPr>
          <w:b/>
        </w:rPr>
        <w:t>Learning Hub Presentations – Verbal Feedback</w:t>
      </w:r>
    </w:p>
    <w:p w:rsidR="00656048" w:rsidRDefault="001E5375" w:rsidP="00656048">
      <w:pPr>
        <w:ind w:firstLine="720"/>
        <w:jc w:val="both"/>
      </w:pPr>
      <w:r>
        <w:t>4</w:t>
      </w:r>
      <w:r w:rsidR="00656048">
        <w:t>.1</w:t>
      </w:r>
      <w:r w:rsidR="00656048">
        <w:tab/>
        <w:t>T&amp;M Team</w:t>
      </w:r>
    </w:p>
    <w:p w:rsidR="00656048" w:rsidRDefault="001E5375" w:rsidP="00656048">
      <w:pPr>
        <w:ind w:firstLine="720"/>
        <w:jc w:val="both"/>
      </w:pPr>
      <w:r>
        <w:t>4</w:t>
      </w:r>
      <w:r w:rsidR="00656048">
        <w:t>.2</w:t>
      </w:r>
      <w:r w:rsidR="00656048">
        <w:tab/>
        <w:t>Dust Team</w:t>
      </w:r>
    </w:p>
    <w:p w:rsidR="00656048" w:rsidRDefault="001E5375" w:rsidP="00656048">
      <w:pPr>
        <w:ind w:left="1440" w:hanging="720"/>
        <w:jc w:val="both"/>
      </w:pPr>
      <w:r>
        <w:t>4</w:t>
      </w:r>
      <w:r w:rsidR="00656048">
        <w:t>.3</w:t>
      </w:r>
      <w:r w:rsidR="00656048">
        <w:tab/>
        <w:t>FOG Team</w:t>
      </w:r>
    </w:p>
    <w:p w:rsidR="00656048" w:rsidRDefault="001E5375" w:rsidP="00656048">
      <w:pPr>
        <w:ind w:left="1440" w:hanging="720"/>
        <w:jc w:val="both"/>
      </w:pPr>
      <w:r>
        <w:t>4</w:t>
      </w:r>
      <w:r w:rsidR="00656048">
        <w:t xml:space="preserve">.4 </w:t>
      </w:r>
      <w:r w:rsidR="00656048">
        <w:tab/>
        <w:t>Noise Team</w:t>
      </w:r>
    </w:p>
    <w:p w:rsidR="001E5375" w:rsidRDefault="001E5375" w:rsidP="00656048">
      <w:pPr>
        <w:ind w:left="1440" w:hanging="720"/>
        <w:jc w:val="both"/>
      </w:pPr>
      <w:r>
        <w:t>4.5</w:t>
      </w:r>
      <w:r>
        <w:tab/>
      </w:r>
      <w:proofErr w:type="spellStart"/>
      <w:r>
        <w:t>Behaviour</w:t>
      </w:r>
      <w:proofErr w:type="spellEnd"/>
      <w:r>
        <w:t xml:space="preserve"> Change </w:t>
      </w:r>
    </w:p>
    <w:p w:rsidR="001E5375" w:rsidRDefault="001E5375" w:rsidP="00656048">
      <w:pPr>
        <w:ind w:left="1440" w:hanging="720"/>
        <w:jc w:val="both"/>
      </w:pPr>
    </w:p>
    <w:p w:rsidR="009369B0" w:rsidRDefault="00D932BC" w:rsidP="00AF04D3">
      <w:pPr>
        <w:jc w:val="both"/>
        <w:rPr>
          <w:b/>
        </w:rPr>
      </w:pPr>
      <w:r>
        <w:rPr>
          <w:b/>
        </w:rPr>
        <w:t>5</w:t>
      </w:r>
      <w:r w:rsidR="009369B0">
        <w:rPr>
          <w:b/>
        </w:rPr>
        <w:t>.</w:t>
      </w:r>
      <w:r w:rsidR="00AF04D3" w:rsidRPr="00222A5E">
        <w:rPr>
          <w:b/>
        </w:rPr>
        <w:t xml:space="preserve"> </w:t>
      </w:r>
      <w:r w:rsidR="00AF04D3" w:rsidRPr="00222A5E">
        <w:rPr>
          <w:b/>
        </w:rPr>
        <w:tab/>
      </w:r>
      <w:r w:rsidR="009369B0" w:rsidRPr="006F2D26">
        <w:rPr>
          <w:b/>
        </w:rPr>
        <w:t>MOSH Learning Hub</w:t>
      </w:r>
    </w:p>
    <w:p w:rsidR="0054782E" w:rsidRDefault="00D932BC" w:rsidP="0054782E">
      <w:pPr>
        <w:ind w:left="1440" w:hanging="720"/>
        <w:jc w:val="both"/>
      </w:pPr>
      <w:r>
        <w:t>5</w:t>
      </w:r>
      <w:r w:rsidR="009369B0">
        <w:t>.1</w:t>
      </w:r>
      <w:r w:rsidR="009369B0">
        <w:tab/>
      </w:r>
      <w:r>
        <w:t xml:space="preserve">Template for </w:t>
      </w:r>
      <w:r w:rsidR="0054782E">
        <w:t xml:space="preserve">Leading Practice </w:t>
      </w:r>
      <w:r>
        <w:t>Measurable Goals for CEO Elimination of Fatalities Team</w:t>
      </w:r>
      <w:r w:rsidR="0054782E">
        <w:t xml:space="preserve"> </w:t>
      </w:r>
      <w:r w:rsidR="0054782E" w:rsidRPr="00656048">
        <w:rPr>
          <w:b/>
          <w:i/>
        </w:rPr>
        <w:t xml:space="preserve">(Circular No. </w:t>
      </w:r>
      <w:r w:rsidR="0054782E">
        <w:rPr>
          <w:b/>
          <w:i/>
        </w:rPr>
        <w:t>12/14)</w:t>
      </w:r>
      <w:r>
        <w:t xml:space="preserve"> </w:t>
      </w:r>
    </w:p>
    <w:p w:rsidR="00EF3971" w:rsidRDefault="0054782E" w:rsidP="0054782E">
      <w:pPr>
        <w:ind w:left="1440" w:hanging="720"/>
        <w:jc w:val="both"/>
      </w:pPr>
      <w:r>
        <w:t>5.2</w:t>
      </w:r>
      <w:r w:rsidR="00D932BC">
        <w:tab/>
        <w:t xml:space="preserve">Transport &amp; Machinery Equipment Data </w:t>
      </w:r>
      <w:r w:rsidRPr="00656048">
        <w:rPr>
          <w:b/>
          <w:i/>
        </w:rPr>
        <w:t xml:space="preserve">(Circular No. </w:t>
      </w:r>
      <w:r>
        <w:rPr>
          <w:b/>
          <w:i/>
        </w:rPr>
        <w:t>13</w:t>
      </w:r>
      <w:r w:rsidRPr="00656048">
        <w:rPr>
          <w:b/>
          <w:i/>
        </w:rPr>
        <w:t>/14)</w:t>
      </w:r>
    </w:p>
    <w:p w:rsidR="00AF04D3" w:rsidRDefault="00D932BC" w:rsidP="00EF3971">
      <w:pPr>
        <w:ind w:left="1440" w:hanging="720"/>
        <w:jc w:val="both"/>
        <w:rPr>
          <w:b/>
          <w:i/>
        </w:rPr>
      </w:pPr>
      <w:r>
        <w:t>5</w:t>
      </w:r>
      <w:r w:rsidR="00EF3971">
        <w:t>.</w:t>
      </w:r>
      <w:r>
        <w:t>3</w:t>
      </w:r>
      <w:r w:rsidR="00EF3971">
        <w:tab/>
      </w:r>
      <w:r>
        <w:t>Proposed Sustainable Project Implementation Training Program</w:t>
      </w:r>
      <w:r w:rsidR="001E5375">
        <w:t xml:space="preserve"> </w:t>
      </w:r>
      <w:r w:rsidR="00EF3971" w:rsidRPr="00656048">
        <w:rPr>
          <w:b/>
          <w:i/>
        </w:rPr>
        <w:t>(</w:t>
      </w:r>
      <w:r w:rsidR="0054782E">
        <w:rPr>
          <w:b/>
          <w:i/>
        </w:rPr>
        <w:t>T&amp;M Team)</w:t>
      </w:r>
    </w:p>
    <w:p w:rsidR="0024317A" w:rsidRPr="0024317A" w:rsidRDefault="0024317A" w:rsidP="00EF3971">
      <w:pPr>
        <w:ind w:left="1440" w:hanging="720"/>
        <w:jc w:val="both"/>
        <w:rPr>
          <w:i/>
        </w:rPr>
      </w:pPr>
      <w:r w:rsidRPr="0024317A">
        <w:rPr>
          <w:i/>
        </w:rPr>
        <w:t>5.4</w:t>
      </w:r>
      <w:r w:rsidRPr="0024317A">
        <w:rPr>
          <w:i/>
        </w:rPr>
        <w:tab/>
        <w:t>MOSH Task Force Circulars</w:t>
      </w:r>
    </w:p>
    <w:p w:rsidR="0024317A" w:rsidRDefault="0024317A" w:rsidP="00EF3971">
      <w:pPr>
        <w:ind w:left="1440" w:hanging="720"/>
        <w:jc w:val="both"/>
        <w:rPr>
          <w:b/>
          <w:i/>
        </w:rPr>
      </w:pPr>
    </w:p>
    <w:p w:rsidR="00E006D8" w:rsidRDefault="009024FE" w:rsidP="00E006D8">
      <w:pPr>
        <w:jc w:val="both"/>
        <w:rPr>
          <w:b/>
        </w:rPr>
      </w:pPr>
      <w:r>
        <w:rPr>
          <w:b/>
        </w:rPr>
        <w:t>7</w:t>
      </w:r>
      <w:r w:rsidR="009369B0">
        <w:rPr>
          <w:b/>
        </w:rPr>
        <w:t>.</w:t>
      </w:r>
      <w:r w:rsidR="009369B0">
        <w:rPr>
          <w:b/>
        </w:rPr>
        <w:tab/>
      </w:r>
      <w:r w:rsidR="00D932BC">
        <w:rPr>
          <w:b/>
        </w:rPr>
        <w:t xml:space="preserve">Feedback from </w:t>
      </w:r>
      <w:r w:rsidR="00AF04D3">
        <w:rPr>
          <w:b/>
        </w:rPr>
        <w:t xml:space="preserve">Other </w:t>
      </w:r>
      <w:r w:rsidR="00D932BC">
        <w:rPr>
          <w:b/>
        </w:rPr>
        <w:t>Structures</w:t>
      </w:r>
      <w:r w:rsidR="00AF04D3" w:rsidRPr="006F2D26">
        <w:rPr>
          <w:b/>
        </w:rPr>
        <w:t xml:space="preserve"> </w:t>
      </w:r>
    </w:p>
    <w:p w:rsidR="00AF04D3" w:rsidRPr="009369B0" w:rsidRDefault="00AF04D3" w:rsidP="009369B0">
      <w:pPr>
        <w:autoSpaceDE w:val="0"/>
        <w:autoSpaceDN w:val="0"/>
        <w:adjustRightInd w:val="0"/>
      </w:pPr>
      <w:r w:rsidRPr="009369B0">
        <w:tab/>
      </w:r>
    </w:p>
    <w:p w:rsidR="00D932BC" w:rsidRDefault="00D932BC" w:rsidP="00D932BC">
      <w:pPr>
        <w:jc w:val="both"/>
        <w:rPr>
          <w:b/>
        </w:rPr>
      </w:pPr>
      <w:r>
        <w:rPr>
          <w:b/>
        </w:rPr>
        <w:t>8.</w:t>
      </w:r>
      <w:r>
        <w:rPr>
          <w:b/>
        </w:rPr>
        <w:tab/>
        <w:t>General</w:t>
      </w:r>
    </w:p>
    <w:p w:rsidR="00D932BC" w:rsidRDefault="00D932BC" w:rsidP="00D932BC">
      <w:pPr>
        <w:jc w:val="both"/>
        <w:rPr>
          <w:b/>
        </w:rPr>
      </w:pPr>
    </w:p>
    <w:p w:rsidR="00D932BC" w:rsidRPr="0063754B" w:rsidRDefault="00D932BC" w:rsidP="001E5375">
      <w:pPr>
        <w:jc w:val="both"/>
      </w:pPr>
      <w:r>
        <w:rPr>
          <w:b/>
        </w:rPr>
        <w:t>9.</w:t>
      </w:r>
      <w:r>
        <w:rPr>
          <w:b/>
        </w:rPr>
        <w:tab/>
      </w:r>
      <w:r w:rsidRPr="006F2D26">
        <w:rPr>
          <w:b/>
        </w:rPr>
        <w:t xml:space="preserve"> </w:t>
      </w:r>
      <w:r>
        <w:rPr>
          <w:b/>
        </w:rPr>
        <w:t>Next Meeting Date &amp; Closure</w:t>
      </w:r>
    </w:p>
    <w:sectPr w:rsidR="00D932BC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3A5" w:rsidRDefault="000A73A5">
      <w:r>
        <w:separator/>
      </w:r>
    </w:p>
  </w:endnote>
  <w:endnote w:type="continuationSeparator" w:id="1">
    <w:p w:rsidR="000A73A5" w:rsidRDefault="000A7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A5" w:rsidRDefault="000A73A5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A73A5" w:rsidRDefault="000327D6">
        <w:pPr>
          <w:pStyle w:val="Footer"/>
          <w:jc w:val="right"/>
        </w:pPr>
        <w:fldSimple w:instr=" PAGE   \* MERGEFORMAT ">
          <w:r w:rsidR="0024317A">
            <w:rPr>
              <w:noProof/>
            </w:rPr>
            <w:t>1</w:t>
          </w:r>
        </w:fldSimple>
      </w:p>
    </w:sdtContent>
  </w:sdt>
  <w:p w:rsidR="000A73A5" w:rsidRDefault="000A73A5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3A5" w:rsidRDefault="000A73A5">
      <w:r>
        <w:separator/>
      </w:r>
    </w:p>
  </w:footnote>
  <w:footnote w:type="continuationSeparator" w:id="1">
    <w:p w:rsidR="000A73A5" w:rsidRDefault="000A7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A5" w:rsidRDefault="000A73A5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A5" w:rsidRDefault="000A73A5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327D6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A73A5"/>
    <w:rsid w:val="000B2B54"/>
    <w:rsid w:val="000C605F"/>
    <w:rsid w:val="000D62C3"/>
    <w:rsid w:val="000E57AF"/>
    <w:rsid w:val="000F4877"/>
    <w:rsid w:val="00103F2D"/>
    <w:rsid w:val="001119AE"/>
    <w:rsid w:val="00115515"/>
    <w:rsid w:val="00137D60"/>
    <w:rsid w:val="001439C3"/>
    <w:rsid w:val="001722BE"/>
    <w:rsid w:val="001834B0"/>
    <w:rsid w:val="00191F45"/>
    <w:rsid w:val="001A0B11"/>
    <w:rsid w:val="001C35A7"/>
    <w:rsid w:val="001D6AF5"/>
    <w:rsid w:val="001E5375"/>
    <w:rsid w:val="001F2867"/>
    <w:rsid w:val="00222A5E"/>
    <w:rsid w:val="0024317A"/>
    <w:rsid w:val="00280370"/>
    <w:rsid w:val="00284197"/>
    <w:rsid w:val="00285B8B"/>
    <w:rsid w:val="002C30E3"/>
    <w:rsid w:val="002D1BDF"/>
    <w:rsid w:val="002D1F4F"/>
    <w:rsid w:val="002D3722"/>
    <w:rsid w:val="002F36FA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2A6D"/>
    <w:rsid w:val="0041370D"/>
    <w:rsid w:val="00434CF5"/>
    <w:rsid w:val="00452BB2"/>
    <w:rsid w:val="004534FD"/>
    <w:rsid w:val="00462EB2"/>
    <w:rsid w:val="004832E6"/>
    <w:rsid w:val="00493941"/>
    <w:rsid w:val="00494957"/>
    <w:rsid w:val="004A4D5D"/>
    <w:rsid w:val="004B58AB"/>
    <w:rsid w:val="004C72DA"/>
    <w:rsid w:val="00502D7C"/>
    <w:rsid w:val="005102DF"/>
    <w:rsid w:val="00516FC7"/>
    <w:rsid w:val="0052578C"/>
    <w:rsid w:val="0052605C"/>
    <w:rsid w:val="00540741"/>
    <w:rsid w:val="0054782E"/>
    <w:rsid w:val="005513EF"/>
    <w:rsid w:val="00557106"/>
    <w:rsid w:val="00561771"/>
    <w:rsid w:val="00572BCF"/>
    <w:rsid w:val="00581F0E"/>
    <w:rsid w:val="005832F1"/>
    <w:rsid w:val="00595E2C"/>
    <w:rsid w:val="005A20B9"/>
    <w:rsid w:val="005A3885"/>
    <w:rsid w:val="00606283"/>
    <w:rsid w:val="006100CA"/>
    <w:rsid w:val="00636D6B"/>
    <w:rsid w:val="0063754B"/>
    <w:rsid w:val="00656048"/>
    <w:rsid w:val="00666924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449E8"/>
    <w:rsid w:val="00760AA9"/>
    <w:rsid w:val="00771D5E"/>
    <w:rsid w:val="007741F0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02F9E"/>
    <w:rsid w:val="00830E2D"/>
    <w:rsid w:val="0084348F"/>
    <w:rsid w:val="00843568"/>
    <w:rsid w:val="00846749"/>
    <w:rsid w:val="008607B4"/>
    <w:rsid w:val="00876C89"/>
    <w:rsid w:val="008939B2"/>
    <w:rsid w:val="008971B3"/>
    <w:rsid w:val="008A7EF9"/>
    <w:rsid w:val="008C6B5E"/>
    <w:rsid w:val="008E6434"/>
    <w:rsid w:val="008F3D13"/>
    <w:rsid w:val="008F570F"/>
    <w:rsid w:val="009024FE"/>
    <w:rsid w:val="00935365"/>
    <w:rsid w:val="009369B0"/>
    <w:rsid w:val="0094076A"/>
    <w:rsid w:val="009474DA"/>
    <w:rsid w:val="0095143B"/>
    <w:rsid w:val="0096166C"/>
    <w:rsid w:val="0096566A"/>
    <w:rsid w:val="009801BF"/>
    <w:rsid w:val="00991037"/>
    <w:rsid w:val="00995C7B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2DC5"/>
    <w:rsid w:val="00A53C37"/>
    <w:rsid w:val="00A54F39"/>
    <w:rsid w:val="00A707F6"/>
    <w:rsid w:val="00A70ECC"/>
    <w:rsid w:val="00A711F8"/>
    <w:rsid w:val="00A8027C"/>
    <w:rsid w:val="00AA766B"/>
    <w:rsid w:val="00AC5398"/>
    <w:rsid w:val="00AF04D3"/>
    <w:rsid w:val="00AF475F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675DA"/>
    <w:rsid w:val="00C805B8"/>
    <w:rsid w:val="00C8788B"/>
    <w:rsid w:val="00C90B04"/>
    <w:rsid w:val="00C96E16"/>
    <w:rsid w:val="00CE0157"/>
    <w:rsid w:val="00CE51FA"/>
    <w:rsid w:val="00CF7A3E"/>
    <w:rsid w:val="00D13135"/>
    <w:rsid w:val="00D161E2"/>
    <w:rsid w:val="00D33833"/>
    <w:rsid w:val="00D45CFD"/>
    <w:rsid w:val="00D77844"/>
    <w:rsid w:val="00D932BC"/>
    <w:rsid w:val="00DA0BF4"/>
    <w:rsid w:val="00DC23AD"/>
    <w:rsid w:val="00DD6E4F"/>
    <w:rsid w:val="00E006D8"/>
    <w:rsid w:val="00E06271"/>
    <w:rsid w:val="00E13791"/>
    <w:rsid w:val="00E20EF3"/>
    <w:rsid w:val="00E22189"/>
    <w:rsid w:val="00E267CE"/>
    <w:rsid w:val="00E70C1F"/>
    <w:rsid w:val="00E86323"/>
    <w:rsid w:val="00EB0CA9"/>
    <w:rsid w:val="00EC4DF6"/>
    <w:rsid w:val="00EC5913"/>
    <w:rsid w:val="00EE0B7B"/>
    <w:rsid w:val="00EE3DAE"/>
    <w:rsid w:val="00EF3971"/>
    <w:rsid w:val="00EF4637"/>
    <w:rsid w:val="00F04E46"/>
    <w:rsid w:val="00F12289"/>
    <w:rsid w:val="00F23448"/>
    <w:rsid w:val="00F30940"/>
    <w:rsid w:val="00F41433"/>
    <w:rsid w:val="00F47167"/>
    <w:rsid w:val="00F72186"/>
    <w:rsid w:val="00F86805"/>
    <w:rsid w:val="00F95C94"/>
    <w:rsid w:val="00F9627A"/>
    <w:rsid w:val="00FA4176"/>
    <w:rsid w:val="00FB7A5C"/>
    <w:rsid w:val="00FC52BE"/>
    <w:rsid w:val="00FC6124"/>
    <w:rsid w:val="00FD3B77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AAE73-C6E7-47F7-A99B-A4D1FCD3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38</TotalTime>
  <Pages>1</Pages>
  <Words>257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smalatji</cp:lastModifiedBy>
  <cp:revision>6</cp:revision>
  <cp:lastPrinted>2014-04-08T16:24:00Z</cp:lastPrinted>
  <dcterms:created xsi:type="dcterms:W3CDTF">2014-04-08T13:53:00Z</dcterms:created>
  <dcterms:modified xsi:type="dcterms:W3CDTF">2014-04-08T16:24:00Z</dcterms:modified>
</cp:coreProperties>
</file>