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4142">
        <w:rPr>
          <w:noProof/>
        </w:rPr>
        <w:t xml:space="preserve"> </w:t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1F1C90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 w:rsidRPr="001F1C90">
        <w:rPr>
          <w:noProof/>
          <w:lang w:val="en-ZA" w:eastAsia="en-ZA"/>
        </w:rPr>
        <w:pict>
          <v:rect id="Rectangle 3" o:spid="_x0000_s1027" style="position:absolute;margin-left:52.25pt;margin-top:126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Q9nA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" filled="f" stroked="f" strokeweight="1pt">
            <v:path arrowok="t"/>
            <v:textbox style="mso-next-textbox:#Rectangle 3" inset="0,0,0,0">
              <w:txbxContent>
                <w:p w:rsidR="00EA62D6" w:rsidRPr="00652312" w:rsidRDefault="00EA62D6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5 Hollard Street</w:t>
                  </w:r>
                </w:p>
                <w:p w:rsidR="00EA62D6" w:rsidRPr="00652312" w:rsidRDefault="00EA62D6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Johannesburg 2001</w:t>
                  </w:r>
                </w:p>
                <w:p w:rsidR="00EA62D6" w:rsidRPr="00652312" w:rsidRDefault="00EA62D6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PO Box 61809</w:t>
                  </w:r>
                </w:p>
                <w:p w:rsidR="00EA62D6" w:rsidRPr="00652312" w:rsidRDefault="00EA62D6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  <w:r w:rsidRPr="001F1C90">
        <w:rPr>
          <w:noProof/>
          <w:lang w:val="en-ZA" w:eastAsia="en-ZA"/>
        </w:rPr>
        <w:pict>
          <v:rect id="Rectangle 2" o:spid="_x0000_s1026" style="position:absolute;margin-left:338pt;margin-top:126pt;width:201pt;height:35.25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" filled="f" stroked="f" strokeweight="1pt">
            <v:path arrowok="t"/>
            <v:textbox style="mso-next-textbox:#Rectangle 2" inset="0,0,0,0">
              <w:txbxContent>
                <w:p w:rsidR="00EA62D6" w:rsidRPr="00652312" w:rsidRDefault="00EA62D6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Telephone: (011) 498-7</w:t>
                  </w:r>
                  <w:r>
                    <w:rPr>
                      <w:sz w:val="16"/>
                      <w:szCs w:val="16"/>
                    </w:rPr>
                    <w:t>752</w:t>
                  </w:r>
                </w:p>
                <w:p w:rsidR="00EA62D6" w:rsidRPr="00652312" w:rsidRDefault="00EA62D6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Telefax: (011) 834-1884</w:t>
                  </w:r>
                </w:p>
                <w:p w:rsidR="00EA62D6" w:rsidRPr="00652312" w:rsidRDefault="00EA62D6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Web: </w:t>
                  </w:r>
                  <w:hyperlink r:id="rId9" w:history="1">
                    <w:r w:rsidRPr="00652312">
                      <w:rPr>
                        <w:color w:val="00008B"/>
                        <w:sz w:val="16"/>
                        <w:szCs w:val="16"/>
                        <w:u w:val="single"/>
                      </w:rPr>
                      <w:t>http://www. chamberofmines.org.za</w:t>
                    </w:r>
                  </w:hyperlink>
                </w:p>
                <w:p w:rsidR="00EA62D6" w:rsidRPr="00652312" w:rsidRDefault="00EA62D6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E-mail: </w:t>
                  </w:r>
                  <w:hyperlink r:id="rId10" w:history="1">
                    <w:r w:rsidRPr="006961A6">
                      <w:rPr>
                        <w:rStyle w:val="Hyperlink"/>
                        <w:sz w:val="16"/>
                        <w:szCs w:val="16"/>
                      </w:rPr>
                      <w:t>jdebeer01@xstrata.co.za</w:t>
                    </w:r>
                  </w:hyperlink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2B2F84" w:rsidRDefault="00943CE0" w:rsidP="002B2F84">
      <w:pPr>
        <w:jc w:val="center"/>
        <w:rPr>
          <w:b/>
        </w:rPr>
      </w:pPr>
      <w:r>
        <w:rPr>
          <w:b/>
        </w:rPr>
        <w:t>AGENDA FOR</w:t>
      </w:r>
      <w:r w:rsidR="002B2F84">
        <w:rPr>
          <w:b/>
        </w:rPr>
        <w:t xml:space="preserve"> NOISE ADOPTION TEAM MEETING TO BE HELD ON </w:t>
      </w:r>
      <w:r w:rsidR="00887EC5">
        <w:rPr>
          <w:b/>
        </w:rPr>
        <w:t>TUESDAY</w:t>
      </w:r>
      <w:r w:rsidR="002B2F84">
        <w:rPr>
          <w:b/>
        </w:rPr>
        <w:t xml:space="preserve"> </w:t>
      </w:r>
      <w:r w:rsidR="00887EC5">
        <w:rPr>
          <w:b/>
        </w:rPr>
        <w:t>20</w:t>
      </w:r>
      <w:r w:rsidR="002B2F84" w:rsidRPr="00D259EC">
        <w:rPr>
          <w:b/>
          <w:vertAlign w:val="superscript"/>
        </w:rPr>
        <w:t>th</w:t>
      </w:r>
      <w:r w:rsidR="00EB00F7">
        <w:rPr>
          <w:b/>
        </w:rPr>
        <w:t xml:space="preserve"> </w:t>
      </w:r>
      <w:r w:rsidR="005C0593">
        <w:rPr>
          <w:b/>
        </w:rPr>
        <w:t>NOVEMBER 2012 AT 0</w:t>
      </w:r>
      <w:r w:rsidR="00887EC5">
        <w:rPr>
          <w:b/>
        </w:rPr>
        <w:t>10</w:t>
      </w:r>
      <w:r w:rsidR="002B2F84">
        <w:rPr>
          <w:b/>
        </w:rPr>
        <w:t>:00 IN THE LEARNING HUB BOARDROOM</w:t>
      </w:r>
    </w:p>
    <w:p w:rsidR="002B2F84" w:rsidRDefault="002B2F84" w:rsidP="002B2F84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8"/>
      </w:tblGrid>
      <w:tr w:rsidR="002B2F84" w:rsidTr="00D93330">
        <w:trPr>
          <w:trHeight w:val="2384"/>
        </w:trPr>
        <w:tc>
          <w:tcPr>
            <w:tcW w:w="9828" w:type="dxa"/>
          </w:tcPr>
          <w:p w:rsidR="002B2F84" w:rsidRPr="000B440C" w:rsidRDefault="002B2F84" w:rsidP="00D93330">
            <w:pPr>
              <w:spacing w:before="240" w:line="360" w:lineRule="auto"/>
              <w:jc w:val="both"/>
              <w:rPr>
                <w:u w:val="single"/>
              </w:rPr>
            </w:pPr>
            <w:r w:rsidRPr="000B440C">
              <w:rPr>
                <w:u w:val="single"/>
              </w:rPr>
              <w:t>CHAMBER OF MINES EMERGENCY PROCEDURES – TO NOTE</w:t>
            </w:r>
          </w:p>
          <w:p w:rsidR="002B2F84" w:rsidRPr="006F4142" w:rsidRDefault="002B2F84" w:rsidP="00D93330">
            <w:p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The following shall apply in the event of an emergency situation requiring evacuation of the building:</w:t>
            </w:r>
          </w:p>
          <w:p w:rsidR="002B2F84" w:rsidRPr="006F4142" w:rsidRDefault="002B2F84" w:rsidP="002B2F84">
            <w:pPr>
              <w:pStyle w:val="BodyTextIndent2"/>
              <w:numPr>
                <w:ilvl w:val="0"/>
                <w:numId w:val="28"/>
              </w:numPr>
              <w:tabs>
                <w:tab w:val="clear" w:pos="142"/>
              </w:tabs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An alarm will sound, following which all persons within the Chamber building shall immediately vacate the premises in the event of a fire; in the event of a bomb threat nobody will be allowed to evacuate the building unless instructed by the security or emergency coordinator.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Collect personal belongings and close all doors and windows.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 xml:space="preserve">Switch of electrical apparatus do </w:t>
            </w:r>
            <w:r w:rsidRPr="006F4142">
              <w:rPr>
                <w:b/>
                <w:sz w:val="22"/>
                <w:szCs w:val="22"/>
              </w:rPr>
              <w:t>NOT</w:t>
            </w:r>
            <w:r w:rsidRPr="006F4142">
              <w:rPr>
                <w:sz w:val="22"/>
                <w:szCs w:val="22"/>
              </w:rPr>
              <w:t xml:space="preserve"> run, panic or use the lifts.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Take care of visitors; Follow emergency evacuation signs.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Keep on the left side of passage ways and staircases.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Proceed down the stairs to the ground floor.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Exit the building through the main entrance and turn left into Hollard Street towards Main Street;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Turn right into Main Street and proceed to assembly point at the Standard Bank building on the left;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The assembly point is the open area around the Standard Bank building; where roll call will be taken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  <w:r w:rsidRPr="006F4142">
              <w:rPr>
                <w:sz w:val="22"/>
                <w:szCs w:val="22"/>
              </w:rPr>
              <w:t>Await further instructions from the emergency coordinator before returning to the Chamber building.</w:t>
            </w:r>
          </w:p>
          <w:p w:rsidR="002B2F84" w:rsidRPr="006F4142" w:rsidRDefault="002B2F84" w:rsidP="002B2F84">
            <w:pPr>
              <w:numPr>
                <w:ilvl w:val="0"/>
                <w:numId w:val="28"/>
              </w:numPr>
              <w:jc w:val="both"/>
              <w:rPr>
                <w:sz w:val="18"/>
                <w:szCs w:val="18"/>
              </w:rPr>
            </w:pPr>
            <w:r w:rsidRPr="006F4142">
              <w:rPr>
                <w:sz w:val="22"/>
                <w:szCs w:val="22"/>
              </w:rPr>
              <w:t>Nobody is allowed to make any statements to the press.</w:t>
            </w:r>
          </w:p>
          <w:p w:rsidR="006F4142" w:rsidRPr="00F57526" w:rsidRDefault="006F4142" w:rsidP="006F4142">
            <w:pPr>
              <w:ind w:left="720"/>
              <w:jc w:val="both"/>
              <w:rPr>
                <w:sz w:val="18"/>
                <w:szCs w:val="18"/>
              </w:rPr>
            </w:pPr>
          </w:p>
        </w:tc>
      </w:tr>
    </w:tbl>
    <w:p w:rsidR="002B2F84" w:rsidRDefault="002B2F84" w:rsidP="002B2F84">
      <w:pPr>
        <w:rPr>
          <w:sz w:val="16"/>
          <w:szCs w:val="16"/>
        </w:rPr>
      </w:pPr>
    </w:p>
    <w:p w:rsidR="006F4142" w:rsidRPr="008C1040" w:rsidRDefault="006F4142" w:rsidP="002B2F84">
      <w:pPr>
        <w:rPr>
          <w:sz w:val="16"/>
          <w:szCs w:val="16"/>
        </w:rPr>
      </w:pPr>
    </w:p>
    <w:p w:rsidR="002B2F84" w:rsidRPr="00741DCF" w:rsidRDefault="002B2F84" w:rsidP="002B2F84">
      <w:pPr>
        <w:numPr>
          <w:ilvl w:val="0"/>
          <w:numId w:val="27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 xml:space="preserve">OPENING AND </w:t>
      </w:r>
      <w:r w:rsidRPr="00741DCF">
        <w:rPr>
          <w:b/>
        </w:rPr>
        <w:t>WELCOME</w:t>
      </w:r>
      <w:r>
        <w:rPr>
          <w:b/>
        </w:rPr>
        <w:t xml:space="preserve"> </w:t>
      </w:r>
    </w:p>
    <w:p w:rsidR="002B2F84" w:rsidRPr="008C1040" w:rsidRDefault="002B2F84" w:rsidP="002B2F84">
      <w:pPr>
        <w:rPr>
          <w:b/>
          <w:sz w:val="16"/>
          <w:szCs w:val="16"/>
        </w:rPr>
      </w:pPr>
    </w:p>
    <w:p w:rsidR="002B2F84" w:rsidRPr="002402F0" w:rsidRDefault="002B2F84" w:rsidP="002B2F84">
      <w:pPr>
        <w:numPr>
          <w:ilvl w:val="0"/>
          <w:numId w:val="27"/>
        </w:numPr>
        <w:tabs>
          <w:tab w:val="clear" w:pos="1080"/>
          <w:tab w:val="num" w:pos="-360"/>
        </w:tabs>
        <w:ind w:left="720"/>
        <w:jc w:val="both"/>
      </w:pPr>
      <w:r w:rsidRPr="002402F0">
        <w:rPr>
          <w:b/>
        </w:rPr>
        <w:t>CONFIRMATION OF THE AGENDA</w:t>
      </w:r>
    </w:p>
    <w:p w:rsidR="002B2F84" w:rsidRPr="008C1040" w:rsidRDefault="002B2F84" w:rsidP="002B2F84">
      <w:pPr>
        <w:pStyle w:val="ListParagraph"/>
        <w:ind w:left="360"/>
        <w:rPr>
          <w:b/>
          <w:sz w:val="16"/>
          <w:szCs w:val="16"/>
        </w:rPr>
      </w:pPr>
    </w:p>
    <w:p w:rsidR="002B2F84" w:rsidRPr="00125D56" w:rsidRDefault="002B2F84" w:rsidP="002B2F84">
      <w:pPr>
        <w:numPr>
          <w:ilvl w:val="0"/>
          <w:numId w:val="27"/>
        </w:numPr>
        <w:tabs>
          <w:tab w:val="clear" w:pos="1080"/>
          <w:tab w:val="num" w:pos="-360"/>
        </w:tabs>
        <w:ind w:left="720"/>
      </w:pPr>
      <w:r w:rsidRPr="00125D56">
        <w:rPr>
          <w:b/>
        </w:rPr>
        <w:t xml:space="preserve">MATTERS ARISING </w:t>
      </w:r>
      <w:r w:rsidRPr="00125D56">
        <w:t>(As per previous minutes/meeting)</w:t>
      </w:r>
      <w:r w:rsidRPr="00125D56">
        <w:rPr>
          <w:b/>
        </w:rPr>
        <w:t xml:space="preserve"> </w:t>
      </w:r>
    </w:p>
    <w:p w:rsidR="002B2F84" w:rsidRPr="00125D56" w:rsidRDefault="002B2F84" w:rsidP="002B2F84">
      <w:pPr>
        <w:ind w:left="720"/>
      </w:pPr>
      <w:r w:rsidRPr="00422275">
        <w:t xml:space="preserve">3.1 </w:t>
      </w:r>
      <w:r w:rsidR="00B6143A">
        <w:t>Industry s</w:t>
      </w:r>
      <w:r w:rsidRPr="00422275">
        <w:t xml:space="preserve">ource </w:t>
      </w:r>
      <w:r w:rsidR="008148B7" w:rsidRPr="00422275">
        <w:t xml:space="preserve">elimination </w:t>
      </w:r>
      <w:r w:rsidRPr="00422275">
        <w:t xml:space="preserve">repository </w:t>
      </w:r>
      <w:r w:rsidR="008148B7" w:rsidRPr="00422275">
        <w:t>initiatives</w:t>
      </w:r>
      <w:r w:rsidR="007B435B" w:rsidRPr="007B435B">
        <w:t xml:space="preserve"> </w:t>
      </w:r>
      <w:r w:rsidR="007B435B">
        <w:t>/Industry Feedback</w:t>
      </w:r>
      <w:r w:rsidR="008148B7">
        <w:t xml:space="preserve"> </w:t>
      </w:r>
    </w:p>
    <w:p w:rsidR="00B6143A" w:rsidRDefault="002B2F84" w:rsidP="002B2F84">
      <w:pPr>
        <w:ind w:left="720"/>
      </w:pPr>
      <w:r w:rsidRPr="00125D56">
        <w:t>3.</w:t>
      </w:r>
      <w:r>
        <w:t>2</w:t>
      </w:r>
      <w:r w:rsidRPr="00125D56">
        <w:t xml:space="preserve"> </w:t>
      </w:r>
      <w:r w:rsidR="00B6143A">
        <w:t>Sasol Sponsor meeting</w:t>
      </w:r>
    </w:p>
    <w:p w:rsidR="00B6143A" w:rsidRDefault="00B6143A" w:rsidP="002B2F84">
      <w:pPr>
        <w:ind w:left="720"/>
      </w:pPr>
      <w:r>
        <w:t xml:space="preserve">3.3 </w:t>
      </w:r>
      <w:r w:rsidR="002B2F84" w:rsidRPr="00125D56">
        <w:t xml:space="preserve">Buy Quiet Policy </w:t>
      </w:r>
      <w:r>
        <w:t xml:space="preserve">circulation/ Industry Feedback </w:t>
      </w:r>
    </w:p>
    <w:p w:rsidR="002B2F84" w:rsidRDefault="00B6143A" w:rsidP="002B2F84">
      <w:pPr>
        <w:ind w:left="720"/>
      </w:pPr>
      <w:r>
        <w:t xml:space="preserve">3.4 </w:t>
      </w:r>
      <w:r w:rsidRPr="006710BA">
        <w:t>Annual Plan/scope</w:t>
      </w:r>
      <w:r w:rsidR="00E55B06">
        <w:t xml:space="preserve"> (Tracking)</w:t>
      </w:r>
    </w:p>
    <w:p w:rsidR="00B6143A" w:rsidRDefault="00B6143A" w:rsidP="002B2F84">
      <w:pPr>
        <w:ind w:left="720"/>
      </w:pPr>
      <w:r>
        <w:t xml:space="preserve">3.5 Xstrata Kroondal </w:t>
      </w:r>
      <w:r w:rsidR="007B435B">
        <w:t xml:space="preserve">Noise Adoption Team </w:t>
      </w:r>
      <w:r w:rsidR="00E55B06">
        <w:t>Interactions</w:t>
      </w:r>
    </w:p>
    <w:p w:rsidR="00B6143A" w:rsidRDefault="007169B3" w:rsidP="002B2F84">
      <w:pPr>
        <w:ind w:left="720"/>
      </w:pPr>
      <w:r>
        <w:t>3.</w:t>
      </w:r>
      <w:r w:rsidR="00B6143A">
        <w:t>6</w:t>
      </w:r>
      <w:r>
        <w:t xml:space="preserve"> </w:t>
      </w:r>
      <w:r w:rsidR="00B6143A">
        <w:t>Impala &amp; Noise team Interaction</w:t>
      </w:r>
    </w:p>
    <w:p w:rsidR="00B6143A" w:rsidRDefault="00B6143A" w:rsidP="002B2F84">
      <w:pPr>
        <w:ind w:left="720"/>
      </w:pPr>
      <w:r>
        <w:t xml:space="preserve">3.7 </w:t>
      </w:r>
      <w:r w:rsidRPr="00125D56">
        <w:t xml:space="preserve">University </w:t>
      </w:r>
      <w:r>
        <w:t>of Pretoria</w:t>
      </w:r>
    </w:p>
    <w:p w:rsidR="007169B3" w:rsidRDefault="00B6143A" w:rsidP="002B2F84">
      <w:pPr>
        <w:ind w:left="720"/>
      </w:pPr>
      <w:r>
        <w:t xml:space="preserve">3.8 </w:t>
      </w:r>
      <w:r w:rsidR="007169B3">
        <w:t>Expert Model</w:t>
      </w:r>
      <w:r w:rsidR="007169B3" w:rsidRPr="00F34966">
        <w:t xml:space="preserve"> </w:t>
      </w:r>
      <w:r>
        <w:t xml:space="preserve">circulation/ Industry Feedback </w:t>
      </w:r>
    </w:p>
    <w:p w:rsidR="007169B3" w:rsidRPr="00125D56" w:rsidRDefault="00B6143A" w:rsidP="002B2F84">
      <w:pPr>
        <w:ind w:left="720"/>
      </w:pPr>
      <w:r>
        <w:t>3.9 Cost of Noise circulation/ Industry Feedback</w:t>
      </w:r>
    </w:p>
    <w:p w:rsidR="002B2F84" w:rsidRPr="00125D56" w:rsidRDefault="002B2F84" w:rsidP="002B2F84">
      <w:pPr>
        <w:ind w:firstLine="720"/>
      </w:pPr>
      <w:r>
        <w:t>3.</w:t>
      </w:r>
      <w:r w:rsidR="00EA62D6">
        <w:t>10 HPD_TAS_Tool Interest Group (Tracking Report)</w:t>
      </w:r>
      <w:r w:rsidRPr="00125D56">
        <w:t xml:space="preserve"> </w:t>
      </w:r>
    </w:p>
    <w:p w:rsidR="002B2F84" w:rsidRPr="00125D56" w:rsidRDefault="00EA62D6" w:rsidP="007169B3">
      <w:pPr>
        <w:ind w:left="720"/>
      </w:pPr>
      <w:r>
        <w:t>3.11</w:t>
      </w:r>
      <w:r w:rsidR="003B5E65">
        <w:t>Future noise team meetings (Consultant)</w:t>
      </w:r>
    </w:p>
    <w:p w:rsidR="007169B3" w:rsidRDefault="003B5E65" w:rsidP="007169B3">
      <w:pPr>
        <w:ind w:left="720"/>
      </w:pPr>
      <w:r>
        <w:t>3.12 Industry Visibility (</w:t>
      </w:r>
      <w:r w:rsidR="007169B3">
        <w:t>POV</w:t>
      </w:r>
      <w:r>
        <w:t>)</w:t>
      </w:r>
      <w:r w:rsidR="007169B3" w:rsidRPr="007169B3">
        <w:t xml:space="preserve"> </w:t>
      </w:r>
    </w:p>
    <w:p w:rsidR="003B5E65" w:rsidRDefault="003B5E65" w:rsidP="003B5E65">
      <w:pPr>
        <w:ind w:left="720"/>
      </w:pPr>
      <w:r>
        <w:t>3.13 Hosting and Future forums</w:t>
      </w:r>
    </w:p>
    <w:p w:rsidR="003B5E65" w:rsidRDefault="003B5E65" w:rsidP="003B5E65">
      <w:pPr>
        <w:ind w:left="720"/>
      </w:pPr>
      <w:r>
        <w:t>3.14 Training criteria on LP’s</w:t>
      </w:r>
    </w:p>
    <w:p w:rsidR="003B5E65" w:rsidRDefault="003B5E65" w:rsidP="003B5E65">
      <w:pPr>
        <w:ind w:left="720"/>
      </w:pPr>
      <w:r>
        <w:t>3.15 Industry Team feedback report</w:t>
      </w:r>
    </w:p>
    <w:p w:rsidR="003B5E65" w:rsidRDefault="003B5E65" w:rsidP="003B5E65">
      <w:pPr>
        <w:ind w:left="720"/>
      </w:pPr>
      <w:r>
        <w:t>3.16 Future diary planning</w:t>
      </w:r>
    </w:p>
    <w:p w:rsidR="003B5E65" w:rsidRDefault="003B5E65" w:rsidP="003B5E65">
      <w:pPr>
        <w:ind w:left="720"/>
      </w:pPr>
      <w:r>
        <w:t>3.17 DMR Mpumalanga Tripartite and 2013 meeting</w:t>
      </w:r>
    </w:p>
    <w:p w:rsidR="002B2F84" w:rsidRPr="00125D56" w:rsidRDefault="002B2F84" w:rsidP="002B2F84">
      <w:pPr>
        <w:ind w:left="720"/>
        <w:rPr>
          <w:sz w:val="16"/>
          <w:szCs w:val="16"/>
        </w:rPr>
      </w:pPr>
    </w:p>
    <w:p w:rsidR="002B2F84" w:rsidRPr="006F4142" w:rsidRDefault="006F4142" w:rsidP="00276A87">
      <w:pPr>
        <w:ind w:left="720"/>
        <w:rPr>
          <w:b/>
          <w:u w:val="single"/>
        </w:rPr>
      </w:pPr>
      <w:r w:rsidRPr="006F4142">
        <w:rPr>
          <w:b/>
          <w:u w:val="single"/>
        </w:rPr>
        <w:lastRenderedPageBreak/>
        <w:t xml:space="preserve">4.0 </w:t>
      </w:r>
      <w:r w:rsidR="00276A87" w:rsidRPr="006F4142">
        <w:rPr>
          <w:b/>
          <w:u w:val="single"/>
        </w:rPr>
        <w:t>M</w:t>
      </w:r>
      <w:r w:rsidRPr="006F4142">
        <w:rPr>
          <w:b/>
          <w:u w:val="single"/>
        </w:rPr>
        <w:t>EETING SCHEDULES</w:t>
      </w:r>
    </w:p>
    <w:p w:rsidR="006F4142" w:rsidRPr="00276A87" w:rsidRDefault="006F4142" w:rsidP="00276A87">
      <w:pPr>
        <w:ind w:left="720"/>
      </w:pPr>
      <w:r>
        <w:t>See minutes 4.0 - 4.7</w:t>
      </w:r>
    </w:p>
    <w:p w:rsidR="00B23780" w:rsidRPr="006F4142" w:rsidRDefault="00B23780" w:rsidP="002B2F84">
      <w:pPr>
        <w:ind w:left="720"/>
      </w:pPr>
    </w:p>
    <w:p w:rsidR="002B2F84" w:rsidRPr="006F4142" w:rsidRDefault="006F4142" w:rsidP="006F4142">
      <w:pPr>
        <w:ind w:left="720"/>
        <w:rPr>
          <w:b/>
          <w:u w:val="single"/>
        </w:rPr>
      </w:pPr>
      <w:r w:rsidRPr="006F4142">
        <w:rPr>
          <w:b/>
          <w:u w:val="single"/>
        </w:rPr>
        <w:t xml:space="preserve">5.0 GENERAL </w:t>
      </w:r>
    </w:p>
    <w:p w:rsidR="006F4142" w:rsidRDefault="006F4142" w:rsidP="006F4142">
      <w:pPr>
        <w:ind w:left="720"/>
      </w:pPr>
      <w:r>
        <w:t>5</w:t>
      </w:r>
      <w:r w:rsidRPr="00BA1CC0">
        <w:t>.1</w:t>
      </w:r>
      <w:r>
        <w:t xml:space="preserve"> Industry Meeting feedback and action log (Noise team)</w:t>
      </w:r>
    </w:p>
    <w:p w:rsidR="006F4142" w:rsidRDefault="006F4142" w:rsidP="006F4142">
      <w:pPr>
        <w:ind w:left="720"/>
      </w:pPr>
      <w:r>
        <w:t xml:space="preserve">5.2 </w:t>
      </w:r>
      <w:r w:rsidRPr="007169B3">
        <w:t>Slow Adoption Spreadsheet (Action)</w:t>
      </w:r>
    </w:p>
    <w:p w:rsidR="006F4142" w:rsidRDefault="006F4142" w:rsidP="006F4142">
      <w:pPr>
        <w:ind w:left="720"/>
      </w:pPr>
      <w:r>
        <w:t xml:space="preserve">5.3 </w:t>
      </w:r>
      <w:r w:rsidRPr="007169B3">
        <w:t xml:space="preserve">Xstrata Presentation 21 Nov 2012 (JDB - Senior Design Personnel Confirm time, </w:t>
      </w:r>
      <w:r>
        <w:t>map,       a</w:t>
      </w:r>
      <w:r w:rsidRPr="007169B3">
        <w:t xml:space="preserve">genda and objective </w:t>
      </w:r>
      <w:r>
        <w:t>etc.</w:t>
      </w:r>
    </w:p>
    <w:p w:rsidR="006F4142" w:rsidRDefault="006F4142" w:rsidP="006F4142">
      <w:pPr>
        <w:ind w:left="720"/>
      </w:pPr>
      <w:r>
        <w:t>5.4 Khutala interaction – (Joshua Bekker) Learning Hub Underground visit and PDS discussion 22 Nov 2012</w:t>
      </w:r>
    </w:p>
    <w:p w:rsidR="006F4142" w:rsidRPr="007169B3" w:rsidRDefault="006F4142" w:rsidP="006F4142">
      <w:pPr>
        <w:ind w:left="720"/>
      </w:pPr>
      <w:r>
        <w:t xml:space="preserve">5.5 </w:t>
      </w:r>
      <w:r w:rsidRPr="007169B3">
        <w:t xml:space="preserve">Khutala interaction (Frans Gume) Senior </w:t>
      </w:r>
      <w:r>
        <w:t xml:space="preserve">Mine </w:t>
      </w:r>
      <w:r w:rsidRPr="007169B3">
        <w:t xml:space="preserve">Design Personnel </w:t>
      </w:r>
      <w:r>
        <w:t>meeting</w:t>
      </w:r>
      <w:r w:rsidRPr="007169B3">
        <w:t xml:space="preserve"> 23 Nov 2012 Agenda and objective</w:t>
      </w:r>
    </w:p>
    <w:p w:rsidR="006F4142" w:rsidRPr="007169B3" w:rsidRDefault="006F4142" w:rsidP="006F4142">
      <w:pPr>
        <w:ind w:left="720"/>
      </w:pPr>
      <w:r>
        <w:t xml:space="preserve">5.6 Lettie Masilo – Noise repository - Web public portal access </w:t>
      </w:r>
    </w:p>
    <w:p w:rsidR="006F4142" w:rsidRDefault="006F4142" w:rsidP="006F4142">
      <w:pPr>
        <w:ind w:left="720"/>
      </w:pPr>
      <w:r>
        <w:t>5.7</w:t>
      </w:r>
      <w:r w:rsidRPr="00F34966">
        <w:t xml:space="preserve"> </w:t>
      </w:r>
      <w:r>
        <w:t>Mosh Copa Registration forms</w:t>
      </w:r>
    </w:p>
    <w:p w:rsidR="006F4142" w:rsidRPr="00BA1CC0" w:rsidRDefault="006F4142" w:rsidP="006F4142">
      <w:pPr>
        <w:ind w:left="720"/>
      </w:pPr>
      <w:r>
        <w:t>5.8 Industry membership registration forms</w:t>
      </w:r>
    </w:p>
    <w:p w:rsidR="006F4142" w:rsidRDefault="006F4142" w:rsidP="006F4142">
      <w:pPr>
        <w:ind w:left="720"/>
      </w:pPr>
      <w:r>
        <w:t>5.9 Last Noise team meeting (28 Nov 2012).</w:t>
      </w:r>
      <w:r w:rsidR="00A87E7C">
        <w:t>First</w:t>
      </w:r>
      <w:r>
        <w:t xml:space="preserve"> Noise team meeting (02/09 Jan 2013)</w:t>
      </w:r>
    </w:p>
    <w:p w:rsidR="006F4142" w:rsidRDefault="006F4142" w:rsidP="006F4142">
      <w:pPr>
        <w:ind w:left="720"/>
      </w:pPr>
      <w:r>
        <w:t xml:space="preserve">5.10 Meeting schedules 2013 </w:t>
      </w:r>
    </w:p>
    <w:p w:rsidR="006F4142" w:rsidRDefault="006F4142" w:rsidP="006F4142">
      <w:pPr>
        <w:ind w:left="720"/>
      </w:pPr>
      <w:r>
        <w:t>5.11</w:t>
      </w:r>
      <w:r w:rsidRPr="006F4142">
        <w:t xml:space="preserve"> </w:t>
      </w:r>
      <w:r>
        <w:t>Annual leave</w:t>
      </w:r>
    </w:p>
    <w:p w:rsidR="006F4142" w:rsidRDefault="006F4142" w:rsidP="006F4142">
      <w:pPr>
        <w:ind w:left="720"/>
      </w:pPr>
      <w:r>
        <w:t>5.12</w:t>
      </w:r>
      <w:r w:rsidR="00E21FBD">
        <w:t xml:space="preserve"> Oct 2012 Month Report.</w:t>
      </w:r>
    </w:p>
    <w:p w:rsidR="006F4142" w:rsidRDefault="006F4142" w:rsidP="006F4142">
      <w:pPr>
        <w:ind w:left="720"/>
      </w:pPr>
      <w:r>
        <w:t>5.13</w:t>
      </w:r>
    </w:p>
    <w:p w:rsidR="006F4142" w:rsidRPr="006F4142" w:rsidRDefault="006F4142" w:rsidP="006F4142">
      <w:pPr>
        <w:ind w:left="720"/>
      </w:pPr>
    </w:p>
    <w:p w:rsidR="002B2F84" w:rsidRPr="006F4142" w:rsidRDefault="002B2F84" w:rsidP="00814659">
      <w:pPr>
        <w:ind w:left="720"/>
        <w:rPr>
          <w:b/>
        </w:rPr>
      </w:pPr>
      <w:r w:rsidRPr="006F4142">
        <w:rPr>
          <w:b/>
        </w:rPr>
        <w:t>6. ADJOURNMENT AND NEXT MEETING</w:t>
      </w:r>
    </w:p>
    <w:p w:rsidR="008D6DDC" w:rsidRPr="002B2F84" w:rsidRDefault="008D6DDC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="Times New Roman" w:eastAsia="Times New Roman" w:hAnsi="Times New Roman"/>
          <w:b/>
          <w:color w:val="auto"/>
          <w:szCs w:val="24"/>
        </w:rPr>
      </w:pPr>
    </w:p>
    <w:sectPr w:rsidR="008D6DDC" w:rsidRPr="002B2F84" w:rsidSect="000229DB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2A3" w:rsidRDefault="001A52A3">
      <w:r>
        <w:separator/>
      </w:r>
    </w:p>
  </w:endnote>
  <w:endnote w:type="continuationSeparator" w:id="0">
    <w:p w:rsidR="001A52A3" w:rsidRDefault="001A5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6131"/>
      <w:docPartObj>
        <w:docPartGallery w:val="Page Numbers (Bottom of Page)"/>
        <w:docPartUnique/>
      </w:docPartObj>
    </w:sdtPr>
    <w:sdtContent>
      <w:p w:rsidR="00EA62D6" w:rsidRDefault="001F1C90">
        <w:pPr>
          <w:pStyle w:val="Footer"/>
        </w:pPr>
        <w:fldSimple w:instr=" PAGE   \* MERGEFORMAT ">
          <w:r w:rsidR="00E21FBD">
            <w:rPr>
              <w:noProof/>
            </w:rPr>
            <w:t>2</w:t>
          </w:r>
        </w:fldSimple>
      </w:p>
    </w:sdtContent>
  </w:sdt>
  <w:p w:rsidR="00EA62D6" w:rsidRDefault="00EA62D6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2D6" w:rsidRDefault="00EA62D6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2A3" w:rsidRDefault="001A52A3">
      <w:r>
        <w:separator/>
      </w:r>
    </w:p>
  </w:footnote>
  <w:footnote w:type="continuationSeparator" w:id="0">
    <w:p w:rsidR="001A52A3" w:rsidRDefault="001A52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2D6" w:rsidRDefault="00EA62D6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2D6" w:rsidRDefault="00EA62D6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D0A4F"/>
    <w:multiLevelType w:val="multilevel"/>
    <w:tmpl w:val="2CBEEE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86F4DF5"/>
    <w:multiLevelType w:val="hybridMultilevel"/>
    <w:tmpl w:val="EA1CF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7A1930"/>
    <w:multiLevelType w:val="hybridMultilevel"/>
    <w:tmpl w:val="F7063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0D3E37"/>
    <w:multiLevelType w:val="hybridMultilevel"/>
    <w:tmpl w:val="2514D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3379B2"/>
    <w:multiLevelType w:val="hybridMultilevel"/>
    <w:tmpl w:val="51BA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F04AD"/>
    <w:multiLevelType w:val="hybridMultilevel"/>
    <w:tmpl w:val="2DA0B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9870D5"/>
    <w:multiLevelType w:val="hybridMultilevel"/>
    <w:tmpl w:val="713ED4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B4C92"/>
    <w:multiLevelType w:val="hybridMultilevel"/>
    <w:tmpl w:val="87D432EA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E996DD1"/>
    <w:multiLevelType w:val="hybridMultilevel"/>
    <w:tmpl w:val="8E0AA3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F8010BB"/>
    <w:multiLevelType w:val="hybridMultilevel"/>
    <w:tmpl w:val="1EE0C950"/>
    <w:lvl w:ilvl="0" w:tplc="9D2E8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CA3C63"/>
    <w:multiLevelType w:val="hybridMultilevel"/>
    <w:tmpl w:val="CF98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D71D1"/>
    <w:multiLevelType w:val="hybridMultilevel"/>
    <w:tmpl w:val="E918E9B6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CC0CE4"/>
    <w:multiLevelType w:val="hybridMultilevel"/>
    <w:tmpl w:val="8DAEF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0315132"/>
    <w:multiLevelType w:val="hybridMultilevel"/>
    <w:tmpl w:val="60481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A2E12BE"/>
    <w:multiLevelType w:val="hybridMultilevel"/>
    <w:tmpl w:val="71960CA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E43214F"/>
    <w:multiLevelType w:val="hybridMultilevel"/>
    <w:tmpl w:val="07DA96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C3709A"/>
    <w:multiLevelType w:val="multilevel"/>
    <w:tmpl w:val="3E14157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>
    <w:nsid w:val="556B34F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BF46704"/>
    <w:multiLevelType w:val="hybridMultilevel"/>
    <w:tmpl w:val="C684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64277627"/>
    <w:multiLevelType w:val="hybridMultilevel"/>
    <w:tmpl w:val="EE8CF8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297948"/>
    <w:multiLevelType w:val="hybridMultilevel"/>
    <w:tmpl w:val="29D2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334D2"/>
    <w:multiLevelType w:val="hybridMultilevel"/>
    <w:tmpl w:val="52667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2359C9"/>
    <w:multiLevelType w:val="hybridMultilevel"/>
    <w:tmpl w:val="72FCA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9EE741F"/>
    <w:multiLevelType w:val="hybridMultilevel"/>
    <w:tmpl w:val="3B2464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7D3326"/>
    <w:multiLevelType w:val="hybridMultilevel"/>
    <w:tmpl w:val="F1CEF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35"/>
  </w:num>
  <w:num w:numId="4">
    <w:abstractNumId w:val="24"/>
  </w:num>
  <w:num w:numId="5">
    <w:abstractNumId w:val="36"/>
  </w:num>
  <w:num w:numId="6">
    <w:abstractNumId w:val="15"/>
  </w:num>
  <w:num w:numId="7">
    <w:abstractNumId w:val="13"/>
  </w:num>
  <w:num w:numId="8">
    <w:abstractNumId w:val="21"/>
  </w:num>
  <w:num w:numId="9">
    <w:abstractNumId w:val="11"/>
  </w:num>
  <w:num w:numId="10">
    <w:abstractNumId w:val="0"/>
  </w:num>
  <w:num w:numId="11">
    <w:abstractNumId w:val="2"/>
  </w:num>
  <w:num w:numId="12">
    <w:abstractNumId w:val="31"/>
  </w:num>
  <w:num w:numId="13">
    <w:abstractNumId w:val="26"/>
  </w:num>
  <w:num w:numId="14">
    <w:abstractNumId w:val="18"/>
  </w:num>
  <w:num w:numId="15">
    <w:abstractNumId w:val="4"/>
  </w:num>
  <w:num w:numId="16">
    <w:abstractNumId w:val="20"/>
  </w:num>
  <w:num w:numId="17">
    <w:abstractNumId w:val="33"/>
  </w:num>
  <w:num w:numId="18">
    <w:abstractNumId w:val="10"/>
  </w:num>
  <w:num w:numId="19">
    <w:abstractNumId w:val="29"/>
  </w:num>
  <w:num w:numId="20">
    <w:abstractNumId w:val="22"/>
  </w:num>
  <w:num w:numId="21">
    <w:abstractNumId w:val="6"/>
  </w:num>
  <w:num w:numId="22">
    <w:abstractNumId w:val="27"/>
  </w:num>
  <w:num w:numId="23">
    <w:abstractNumId w:val="37"/>
  </w:num>
  <w:num w:numId="24">
    <w:abstractNumId w:val="8"/>
  </w:num>
  <w:num w:numId="25">
    <w:abstractNumId w:val="3"/>
  </w:num>
  <w:num w:numId="26">
    <w:abstractNumId w:val="16"/>
  </w:num>
  <w:num w:numId="27">
    <w:abstractNumId w:val="14"/>
  </w:num>
  <w:num w:numId="28">
    <w:abstractNumId w:val="9"/>
  </w:num>
  <w:num w:numId="29">
    <w:abstractNumId w:val="1"/>
  </w:num>
  <w:num w:numId="30">
    <w:abstractNumId w:val="30"/>
  </w:num>
  <w:num w:numId="31">
    <w:abstractNumId w:val="7"/>
  </w:num>
  <w:num w:numId="32">
    <w:abstractNumId w:val="25"/>
  </w:num>
  <w:num w:numId="33">
    <w:abstractNumId w:val="32"/>
  </w:num>
  <w:num w:numId="34">
    <w:abstractNumId w:val="34"/>
  </w:num>
  <w:num w:numId="35">
    <w:abstractNumId w:val="23"/>
  </w:num>
  <w:num w:numId="36">
    <w:abstractNumId w:val="19"/>
  </w:num>
  <w:num w:numId="37">
    <w:abstractNumId w:val="12"/>
  </w:num>
  <w:num w:numId="3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574CF"/>
    <w:rsid w:val="000614CA"/>
    <w:rsid w:val="00065E19"/>
    <w:rsid w:val="000C4A7E"/>
    <w:rsid w:val="000C6398"/>
    <w:rsid w:val="000F22E0"/>
    <w:rsid w:val="0010770C"/>
    <w:rsid w:val="00137D91"/>
    <w:rsid w:val="001426B0"/>
    <w:rsid w:val="00153583"/>
    <w:rsid w:val="001651DE"/>
    <w:rsid w:val="001A52A3"/>
    <w:rsid w:val="001C58F1"/>
    <w:rsid w:val="001E1BEE"/>
    <w:rsid w:val="001F1C90"/>
    <w:rsid w:val="001F2867"/>
    <w:rsid w:val="00220C18"/>
    <w:rsid w:val="002269DC"/>
    <w:rsid w:val="00231928"/>
    <w:rsid w:val="00241864"/>
    <w:rsid w:val="00241FB9"/>
    <w:rsid w:val="00261B15"/>
    <w:rsid w:val="00274857"/>
    <w:rsid w:val="00276A87"/>
    <w:rsid w:val="00293E4F"/>
    <w:rsid w:val="00295A50"/>
    <w:rsid w:val="00295B9E"/>
    <w:rsid w:val="002B2F84"/>
    <w:rsid w:val="002C75A9"/>
    <w:rsid w:val="002D1BDF"/>
    <w:rsid w:val="00321C69"/>
    <w:rsid w:val="00330149"/>
    <w:rsid w:val="00352C92"/>
    <w:rsid w:val="00357513"/>
    <w:rsid w:val="00363D1B"/>
    <w:rsid w:val="00386B68"/>
    <w:rsid w:val="003B5E65"/>
    <w:rsid w:val="003C5505"/>
    <w:rsid w:val="003E2DB1"/>
    <w:rsid w:val="003E3A15"/>
    <w:rsid w:val="00422275"/>
    <w:rsid w:val="00424F89"/>
    <w:rsid w:val="00463271"/>
    <w:rsid w:val="00493B94"/>
    <w:rsid w:val="00496E88"/>
    <w:rsid w:val="005102DF"/>
    <w:rsid w:val="005218EB"/>
    <w:rsid w:val="00524524"/>
    <w:rsid w:val="00531044"/>
    <w:rsid w:val="00534C9A"/>
    <w:rsid w:val="00540741"/>
    <w:rsid w:val="005704F4"/>
    <w:rsid w:val="005B1644"/>
    <w:rsid w:val="005C0593"/>
    <w:rsid w:val="005C7C64"/>
    <w:rsid w:val="005D578E"/>
    <w:rsid w:val="005E6431"/>
    <w:rsid w:val="006210BE"/>
    <w:rsid w:val="00652312"/>
    <w:rsid w:val="00670086"/>
    <w:rsid w:val="006929F8"/>
    <w:rsid w:val="006B4626"/>
    <w:rsid w:val="006B6132"/>
    <w:rsid w:val="006D3382"/>
    <w:rsid w:val="006F0444"/>
    <w:rsid w:val="006F4142"/>
    <w:rsid w:val="006F7B9E"/>
    <w:rsid w:val="007169B3"/>
    <w:rsid w:val="0072116F"/>
    <w:rsid w:val="00731695"/>
    <w:rsid w:val="007372DE"/>
    <w:rsid w:val="00741721"/>
    <w:rsid w:val="0074354A"/>
    <w:rsid w:val="007827AA"/>
    <w:rsid w:val="00783608"/>
    <w:rsid w:val="00785EF5"/>
    <w:rsid w:val="007912DE"/>
    <w:rsid w:val="007A790A"/>
    <w:rsid w:val="007B435B"/>
    <w:rsid w:val="007B5F55"/>
    <w:rsid w:val="00814659"/>
    <w:rsid w:val="008148B7"/>
    <w:rsid w:val="00817775"/>
    <w:rsid w:val="008360F5"/>
    <w:rsid w:val="00842716"/>
    <w:rsid w:val="0084597F"/>
    <w:rsid w:val="00857904"/>
    <w:rsid w:val="00887EC5"/>
    <w:rsid w:val="008A385C"/>
    <w:rsid w:val="008D6DDC"/>
    <w:rsid w:val="009318D3"/>
    <w:rsid w:val="00934ECB"/>
    <w:rsid w:val="009355FF"/>
    <w:rsid w:val="00943CE0"/>
    <w:rsid w:val="00992F8A"/>
    <w:rsid w:val="009B1483"/>
    <w:rsid w:val="009C5CE3"/>
    <w:rsid w:val="009C7E1A"/>
    <w:rsid w:val="009D05F8"/>
    <w:rsid w:val="009E0144"/>
    <w:rsid w:val="00A02438"/>
    <w:rsid w:val="00A201CD"/>
    <w:rsid w:val="00A66F5E"/>
    <w:rsid w:val="00A87E7C"/>
    <w:rsid w:val="00A90DD5"/>
    <w:rsid w:val="00A96440"/>
    <w:rsid w:val="00AC23A3"/>
    <w:rsid w:val="00AE09DB"/>
    <w:rsid w:val="00B03642"/>
    <w:rsid w:val="00B15AC5"/>
    <w:rsid w:val="00B23780"/>
    <w:rsid w:val="00B402ED"/>
    <w:rsid w:val="00B415C1"/>
    <w:rsid w:val="00B426BC"/>
    <w:rsid w:val="00B51756"/>
    <w:rsid w:val="00B53714"/>
    <w:rsid w:val="00B6143A"/>
    <w:rsid w:val="00B641B9"/>
    <w:rsid w:val="00B66594"/>
    <w:rsid w:val="00B87FBF"/>
    <w:rsid w:val="00BA5ABD"/>
    <w:rsid w:val="00BD40FE"/>
    <w:rsid w:val="00C00F2B"/>
    <w:rsid w:val="00C05C87"/>
    <w:rsid w:val="00C3451B"/>
    <w:rsid w:val="00C645B0"/>
    <w:rsid w:val="00C717F2"/>
    <w:rsid w:val="00CA61F8"/>
    <w:rsid w:val="00CD4568"/>
    <w:rsid w:val="00CF1659"/>
    <w:rsid w:val="00D1601D"/>
    <w:rsid w:val="00D26C5E"/>
    <w:rsid w:val="00D35400"/>
    <w:rsid w:val="00D35D37"/>
    <w:rsid w:val="00D41AAA"/>
    <w:rsid w:val="00D817D3"/>
    <w:rsid w:val="00D93330"/>
    <w:rsid w:val="00DB0B00"/>
    <w:rsid w:val="00DC4DFF"/>
    <w:rsid w:val="00DD6C5F"/>
    <w:rsid w:val="00E10C22"/>
    <w:rsid w:val="00E21FBD"/>
    <w:rsid w:val="00E33213"/>
    <w:rsid w:val="00E36A1D"/>
    <w:rsid w:val="00E45EDE"/>
    <w:rsid w:val="00E47ED3"/>
    <w:rsid w:val="00E55B06"/>
    <w:rsid w:val="00E632D6"/>
    <w:rsid w:val="00E65B57"/>
    <w:rsid w:val="00E712C6"/>
    <w:rsid w:val="00E7584C"/>
    <w:rsid w:val="00EA62D6"/>
    <w:rsid w:val="00EA7F9E"/>
    <w:rsid w:val="00EB00F7"/>
    <w:rsid w:val="00EE0BE6"/>
    <w:rsid w:val="00EF1F12"/>
    <w:rsid w:val="00EF591C"/>
    <w:rsid w:val="00F24330"/>
    <w:rsid w:val="00F34966"/>
    <w:rsid w:val="00F41433"/>
    <w:rsid w:val="00F71D63"/>
    <w:rsid w:val="00F81E81"/>
    <w:rsid w:val="00F96788"/>
    <w:rsid w:val="00FB6204"/>
    <w:rsid w:val="00FF5B49"/>
    <w:rsid w:val="00F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locked/>
    <w:rsid w:val="00E65B57"/>
    <w:rPr>
      <w:rFonts w:asciiTheme="minorHAnsi" w:eastAsiaTheme="minorHAnsi" w:hAnsiTheme="minorHAnsi" w:cstheme="minorBidi"/>
      <w:sz w:val="22"/>
      <w:szCs w:val="22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locked/>
    <w:rsid w:val="002B2F8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2B2F84"/>
    <w:rPr>
      <w:sz w:val="24"/>
      <w:lang w:val="en-GB"/>
    </w:rPr>
  </w:style>
  <w:style w:type="paragraph" w:styleId="Header">
    <w:name w:val="header"/>
    <w:basedOn w:val="Normal"/>
    <w:link w:val="HeaderChar"/>
    <w:locked/>
    <w:rsid w:val="00330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014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30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1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debeer01@xstrata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B2CF6-266C-4354-8A1F-A9064003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75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2929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JDeBeer01</cp:lastModifiedBy>
  <cp:revision>15</cp:revision>
  <cp:lastPrinted>2012-11-16T09:23:00Z</cp:lastPrinted>
  <dcterms:created xsi:type="dcterms:W3CDTF">2012-11-16T13:34:00Z</dcterms:created>
  <dcterms:modified xsi:type="dcterms:W3CDTF">2012-11-19T12:43:00Z</dcterms:modified>
</cp:coreProperties>
</file>