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FB4BB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 w:rsidRPr="00FB4BB2">
        <w:rPr>
          <w:noProof/>
          <w:lang w:val="en-ZA" w:eastAsia="en-ZA"/>
        </w:rPr>
        <w:pict>
          <v:rect id="Rectangle 3" o:spid="_x0000_s1027" style="position:absolute;margin-left:52.2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style="mso-next-textbox:#Rectangle 3"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5 </w:t>
                  </w:r>
                  <w:proofErr w:type="spellStart"/>
                  <w:r w:rsidRPr="00652312">
                    <w:rPr>
                      <w:sz w:val="16"/>
                      <w:szCs w:val="16"/>
                    </w:rPr>
                    <w:t>Hollard</w:t>
                  </w:r>
                  <w:proofErr w:type="spellEnd"/>
                  <w:r w:rsidRPr="00652312">
                    <w:rPr>
                      <w:sz w:val="16"/>
                      <w:szCs w:val="16"/>
                    </w:rPr>
                    <w:t xml:space="preserve"> Street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  <w:r w:rsidRPr="00FB4BB2">
        <w:rPr>
          <w:noProof/>
          <w:lang w:val="en-ZA" w:eastAsia="en-ZA"/>
        </w:rPr>
        <w:pict>
          <v:rect id="Rectangle 2" o:spid="_x0000_s1026" style="position:absolute;margin-left:338pt;margin-top:126pt;width:201pt;height:35.2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style="mso-next-textbox:#Rectangle 2"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="00E65B57" w:rsidRPr="006961A6">
                      <w:rPr>
                        <w:rStyle w:val="Hyperlink"/>
                        <w:sz w:val="16"/>
                        <w:szCs w:val="16"/>
                      </w:rPr>
                      <w:t>jdebeer01@xstrata.co.za</w:t>
                    </w:r>
                  </w:hyperlink>
                  <w:r w:rsidR="00E65B57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2B2F84" w:rsidRDefault="002B2F84" w:rsidP="002B2F84">
      <w:pPr>
        <w:jc w:val="center"/>
        <w:rPr>
          <w:b/>
        </w:rPr>
      </w:pPr>
      <w:r>
        <w:rPr>
          <w:b/>
        </w:rPr>
        <w:t>AGENDA FOR NOISE ADOPTION TEAM MEETING TO BE HELD ON WEDNESDAY 17</w:t>
      </w:r>
      <w:r w:rsidRPr="00D259EC">
        <w:rPr>
          <w:b/>
          <w:vertAlign w:val="superscript"/>
        </w:rPr>
        <w:t>th</w:t>
      </w:r>
      <w:r>
        <w:rPr>
          <w:b/>
        </w:rPr>
        <w:t xml:space="preserve"> OCTOBER 2012 AT 09:00 IN THE LEARNING HUB BOARDROOM</w:t>
      </w:r>
    </w:p>
    <w:p w:rsidR="002B2F84" w:rsidRDefault="002B2F84" w:rsidP="002B2F84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2B2F84" w:rsidTr="00DF003C">
        <w:trPr>
          <w:trHeight w:val="2384"/>
        </w:trPr>
        <w:tc>
          <w:tcPr>
            <w:tcW w:w="9828" w:type="dxa"/>
          </w:tcPr>
          <w:p w:rsidR="002B2F84" w:rsidRPr="000B440C" w:rsidRDefault="002B2F84" w:rsidP="00DF003C">
            <w:pPr>
              <w:spacing w:before="240" w:line="360" w:lineRule="auto"/>
              <w:jc w:val="both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2B2F84" w:rsidRPr="00AC3723" w:rsidRDefault="002B2F84" w:rsidP="00DF003C">
            <w:pPr>
              <w:jc w:val="both"/>
              <w:rPr>
                <w:sz w:val="20"/>
              </w:rPr>
            </w:pPr>
            <w:r w:rsidRPr="00AC3723">
              <w:rPr>
                <w:sz w:val="20"/>
              </w:rPr>
              <w:t>The following shall apply in the event of an emergency situation requiring evacuation of the building:</w:t>
            </w:r>
          </w:p>
          <w:p w:rsidR="002B2F84" w:rsidRPr="00AC3723" w:rsidRDefault="002B2F84" w:rsidP="002B2F84">
            <w:pPr>
              <w:pStyle w:val="BodyTextIndent2"/>
              <w:numPr>
                <w:ilvl w:val="0"/>
                <w:numId w:val="28"/>
              </w:numPr>
              <w:tabs>
                <w:tab w:val="clear" w:pos="142"/>
              </w:tabs>
              <w:jc w:val="both"/>
              <w:rPr>
                <w:sz w:val="20"/>
              </w:rPr>
            </w:pPr>
            <w:r w:rsidRPr="00AC3723">
              <w:rPr>
                <w:sz w:val="20"/>
              </w:rPr>
              <w:t>An alarm will sound, following which all persons within the Chamber building shall immediately vacate the premises in the event of a fire; in the event of a bomb threat nobody will be allowed to evacuate the building unless instructed by the security or emergency coordinator.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Collect personal belongings and close all doors and windows.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Switch of electrical apparatus do </w:t>
            </w:r>
            <w:r w:rsidRPr="00AC3723">
              <w:rPr>
                <w:b/>
                <w:sz w:val="20"/>
              </w:rPr>
              <w:t>NOT</w:t>
            </w:r>
            <w:r w:rsidRPr="00AC3723">
              <w:rPr>
                <w:sz w:val="20"/>
              </w:rPr>
              <w:t xml:space="preserve"> run, panic or use the lifts.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Take care of visitors; Follow emergency evacuation signs.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Keep on the left side of passage ways and staircases.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Proceed down the stairs to the ground floor.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Exit the building through the main entrance and turn left into </w:t>
            </w:r>
            <w:proofErr w:type="spellStart"/>
            <w:r w:rsidRPr="00AC3723">
              <w:rPr>
                <w:sz w:val="20"/>
              </w:rPr>
              <w:t>Hollard</w:t>
            </w:r>
            <w:proofErr w:type="spellEnd"/>
            <w:r w:rsidRPr="00AC3723">
              <w:rPr>
                <w:sz w:val="20"/>
              </w:rPr>
              <w:t xml:space="preserve"> Street towards Main Street;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Turn right into Main Street and proceed to assembly point at the Standard Bank building on the left;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The assembly point is the open area around the Standard Bank building; where roll call will be taken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Await further instructions from the emergency coordinator before returning to the Chamber building.</w:t>
            </w:r>
          </w:p>
          <w:p w:rsidR="002B2F84" w:rsidRPr="00F57526" w:rsidRDefault="002B2F84" w:rsidP="002B2F84">
            <w:pPr>
              <w:numPr>
                <w:ilvl w:val="0"/>
                <w:numId w:val="28"/>
              </w:numPr>
              <w:jc w:val="both"/>
              <w:rPr>
                <w:sz w:val="18"/>
                <w:szCs w:val="18"/>
              </w:rPr>
            </w:pPr>
            <w:r w:rsidRPr="00AC3723">
              <w:rPr>
                <w:sz w:val="20"/>
              </w:rPr>
              <w:t>Nobody is allowed to make any statements to the press.</w:t>
            </w:r>
          </w:p>
        </w:tc>
      </w:tr>
    </w:tbl>
    <w:p w:rsidR="002B2F84" w:rsidRPr="008C1040" w:rsidRDefault="002B2F84" w:rsidP="002B2F84">
      <w:pPr>
        <w:rPr>
          <w:sz w:val="16"/>
          <w:szCs w:val="16"/>
        </w:rPr>
      </w:pPr>
    </w:p>
    <w:p w:rsidR="002B2F84" w:rsidRPr="00741DCF" w:rsidRDefault="002B2F84" w:rsidP="002B2F84">
      <w:pPr>
        <w:numPr>
          <w:ilvl w:val="0"/>
          <w:numId w:val="2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 xml:space="preserve">OPENING AND </w:t>
      </w:r>
      <w:r w:rsidRPr="00741DCF">
        <w:rPr>
          <w:b/>
        </w:rPr>
        <w:t>WELCOME</w:t>
      </w:r>
      <w:r>
        <w:rPr>
          <w:b/>
        </w:rPr>
        <w:t xml:space="preserve"> </w:t>
      </w:r>
    </w:p>
    <w:p w:rsidR="002B2F84" w:rsidRPr="008C1040" w:rsidRDefault="002B2F84" w:rsidP="002B2F84">
      <w:pPr>
        <w:rPr>
          <w:b/>
          <w:sz w:val="16"/>
          <w:szCs w:val="16"/>
        </w:rPr>
      </w:pPr>
    </w:p>
    <w:p w:rsidR="002B2F84" w:rsidRPr="002402F0" w:rsidRDefault="002B2F84" w:rsidP="002B2F84">
      <w:pPr>
        <w:numPr>
          <w:ilvl w:val="0"/>
          <w:numId w:val="27"/>
        </w:numPr>
        <w:tabs>
          <w:tab w:val="clear" w:pos="1080"/>
          <w:tab w:val="num" w:pos="-360"/>
        </w:tabs>
        <w:ind w:left="720"/>
        <w:jc w:val="both"/>
      </w:pPr>
      <w:r w:rsidRPr="002402F0">
        <w:rPr>
          <w:b/>
        </w:rPr>
        <w:t>CONFIRMATION OF THE AGENDA</w:t>
      </w:r>
    </w:p>
    <w:p w:rsidR="002B2F84" w:rsidRPr="008C1040" w:rsidRDefault="002B2F84" w:rsidP="002B2F84">
      <w:pPr>
        <w:pStyle w:val="ListParagraph"/>
        <w:ind w:left="360"/>
        <w:rPr>
          <w:b/>
          <w:sz w:val="16"/>
          <w:szCs w:val="16"/>
        </w:rPr>
      </w:pPr>
    </w:p>
    <w:p w:rsidR="002B2F84" w:rsidRPr="00125D56" w:rsidRDefault="002B2F84" w:rsidP="002B2F84">
      <w:pPr>
        <w:numPr>
          <w:ilvl w:val="0"/>
          <w:numId w:val="27"/>
        </w:numPr>
        <w:tabs>
          <w:tab w:val="clear" w:pos="1080"/>
          <w:tab w:val="num" w:pos="-360"/>
        </w:tabs>
        <w:ind w:left="720"/>
      </w:pPr>
      <w:r w:rsidRPr="00125D56">
        <w:rPr>
          <w:b/>
        </w:rPr>
        <w:t xml:space="preserve">MATTERS ARISING </w:t>
      </w:r>
      <w:r w:rsidRPr="00125D56">
        <w:t>(As per previous minutes/meeting)</w:t>
      </w:r>
      <w:r w:rsidRPr="00125D56">
        <w:rPr>
          <w:b/>
        </w:rPr>
        <w:t xml:space="preserve"> </w:t>
      </w:r>
    </w:p>
    <w:p w:rsidR="002B2F84" w:rsidRPr="00125D56" w:rsidRDefault="002B2F84" w:rsidP="002B2F84">
      <w:pPr>
        <w:ind w:left="720"/>
      </w:pPr>
      <w:r w:rsidRPr="00125D56">
        <w:t xml:space="preserve">3.1 </w:t>
      </w:r>
      <w:r>
        <w:t>Source repository</w:t>
      </w:r>
      <w:r w:rsidRPr="00125D56">
        <w:t xml:space="preserve"> booklet</w:t>
      </w:r>
      <w:r>
        <w:t xml:space="preserve"> </w:t>
      </w:r>
    </w:p>
    <w:p w:rsidR="002B2F84" w:rsidRPr="00125D56" w:rsidRDefault="002B2F84" w:rsidP="002B2F84">
      <w:pPr>
        <w:ind w:left="720"/>
      </w:pPr>
      <w:r w:rsidRPr="00125D56">
        <w:t>3.</w:t>
      </w:r>
      <w:r>
        <w:t>2</w:t>
      </w:r>
      <w:r w:rsidRPr="00125D56">
        <w:t xml:space="preserve"> </w:t>
      </w:r>
      <w:r w:rsidRPr="006710BA">
        <w:t xml:space="preserve">Sponsor telecon update </w:t>
      </w:r>
    </w:p>
    <w:p w:rsidR="002B2F84" w:rsidRPr="00125D56" w:rsidRDefault="002B2F84" w:rsidP="002B2F84">
      <w:pPr>
        <w:ind w:left="720"/>
      </w:pPr>
      <w:r w:rsidRPr="00125D56">
        <w:t>3.</w:t>
      </w:r>
      <w:r>
        <w:t>3</w:t>
      </w:r>
      <w:r w:rsidRPr="00125D56">
        <w:t xml:space="preserve"> Buy Quiet Policy </w:t>
      </w:r>
    </w:p>
    <w:p w:rsidR="002B2F84" w:rsidRPr="00125D56" w:rsidRDefault="002B2F84" w:rsidP="002B2F84">
      <w:pPr>
        <w:ind w:firstLine="720"/>
      </w:pPr>
      <w:r>
        <w:t>3.4</w:t>
      </w:r>
      <w:r w:rsidRPr="00125D56">
        <w:t xml:space="preserve"> </w:t>
      </w:r>
      <w:r w:rsidRPr="006710BA">
        <w:t>Annual Plan/scope</w:t>
      </w:r>
    </w:p>
    <w:p w:rsidR="002B2F84" w:rsidRDefault="002B2F84" w:rsidP="002B2F84">
      <w:pPr>
        <w:ind w:left="720"/>
      </w:pPr>
      <w:r>
        <w:t xml:space="preserve">3.5 </w:t>
      </w:r>
      <w:r w:rsidRPr="00125D56">
        <w:t>Xstrata Interaction</w:t>
      </w:r>
    </w:p>
    <w:p w:rsidR="002B2F84" w:rsidRPr="00125D56" w:rsidRDefault="002B2F84" w:rsidP="002B2F84">
      <w:pPr>
        <w:ind w:left="720"/>
      </w:pPr>
      <w:r>
        <w:t>3.6 Impala and Noise team i</w:t>
      </w:r>
      <w:r w:rsidRPr="00BA1CC0">
        <w:t>nteraction</w:t>
      </w:r>
    </w:p>
    <w:p w:rsidR="002B2F84" w:rsidRPr="00125D56" w:rsidRDefault="002B2F84" w:rsidP="002B2F84">
      <w:pPr>
        <w:ind w:firstLine="720"/>
      </w:pPr>
      <w:r>
        <w:t>3.7</w:t>
      </w:r>
      <w:r w:rsidRPr="00125D56">
        <w:t xml:space="preserve"> University </w:t>
      </w:r>
      <w:r>
        <w:t>of Pretoria</w:t>
      </w:r>
    </w:p>
    <w:p w:rsidR="002B2F84" w:rsidRPr="00125D56" w:rsidRDefault="002B2F84" w:rsidP="002B2F84">
      <w:pPr>
        <w:ind w:firstLine="720"/>
      </w:pPr>
      <w:r>
        <w:t>3.8</w:t>
      </w:r>
      <w:r w:rsidRPr="00125D56">
        <w:t xml:space="preserve"> </w:t>
      </w:r>
      <w:r>
        <w:t>Xstrata &amp; Impala visit</w:t>
      </w:r>
    </w:p>
    <w:p w:rsidR="002B2F84" w:rsidRPr="00125D56" w:rsidRDefault="002B2F84" w:rsidP="002B2F84">
      <w:pPr>
        <w:ind w:firstLine="720"/>
      </w:pPr>
      <w:r>
        <w:t xml:space="preserve">3.9 Slow Adoption </w:t>
      </w:r>
      <w:r w:rsidRPr="00BA1CC0">
        <w:t>Spreadsheet</w:t>
      </w:r>
      <w:r w:rsidRPr="00125D56">
        <w:t xml:space="preserve"> </w:t>
      </w:r>
    </w:p>
    <w:p w:rsidR="002B2F84" w:rsidRPr="00125D56" w:rsidRDefault="002B2F84" w:rsidP="002B2F84">
      <w:pPr>
        <w:ind w:left="720"/>
      </w:pPr>
      <w:r w:rsidRPr="00125D56">
        <w:t>3.1</w:t>
      </w:r>
      <w:r>
        <w:t>0</w:t>
      </w:r>
      <w:r w:rsidRPr="00125D56">
        <w:t xml:space="preserve"> Imp</w:t>
      </w:r>
      <w:r>
        <w:t>ala Platinum</w:t>
      </w:r>
      <w:r w:rsidRPr="00125D56">
        <w:t xml:space="preserve"> Adoption issue</w:t>
      </w:r>
    </w:p>
    <w:p w:rsidR="002B2F84" w:rsidRPr="00125D56" w:rsidRDefault="002B2F84" w:rsidP="002B2F84">
      <w:pPr>
        <w:ind w:left="720"/>
        <w:rPr>
          <w:b/>
        </w:rPr>
      </w:pPr>
      <w:r w:rsidRPr="00125D56">
        <w:t>3.1</w:t>
      </w:r>
      <w:r>
        <w:t>1Expert Model</w:t>
      </w:r>
    </w:p>
    <w:p w:rsidR="002B2F84" w:rsidRPr="00125D56" w:rsidRDefault="002B2F84" w:rsidP="002B2F84">
      <w:pPr>
        <w:ind w:left="720"/>
        <w:rPr>
          <w:sz w:val="16"/>
          <w:szCs w:val="16"/>
        </w:rPr>
      </w:pPr>
    </w:p>
    <w:p w:rsidR="002B2F84" w:rsidRPr="00125D56" w:rsidRDefault="002B2F84" w:rsidP="002B2F84">
      <w:pPr>
        <w:rPr>
          <w:b/>
        </w:rPr>
      </w:pPr>
      <w:r w:rsidRPr="00125D56">
        <w:rPr>
          <w:b/>
        </w:rPr>
        <w:t xml:space="preserve">4. </w:t>
      </w:r>
      <w:r w:rsidRPr="00125D56">
        <w:rPr>
          <w:b/>
        </w:rPr>
        <w:tab/>
        <w:t>GENERAL</w:t>
      </w:r>
    </w:p>
    <w:p w:rsidR="002B2F84" w:rsidRPr="00BA1CC0" w:rsidRDefault="002B2F84" w:rsidP="002B2F84">
      <w:pPr>
        <w:ind w:left="720"/>
      </w:pPr>
      <w:r w:rsidRPr="00BA1CC0">
        <w:t xml:space="preserve">4.1 Paint on ventilation fan </w:t>
      </w:r>
    </w:p>
    <w:p w:rsidR="002B2F84" w:rsidRPr="00BA1CC0" w:rsidRDefault="002B2F84" w:rsidP="002B2F84">
      <w:pPr>
        <w:ind w:left="720"/>
      </w:pPr>
      <w:r w:rsidRPr="00BA1CC0">
        <w:t>4.2 Cost of noise</w:t>
      </w:r>
    </w:p>
    <w:p w:rsidR="002B2F84" w:rsidRPr="00BA1CC0" w:rsidRDefault="002B2F84" w:rsidP="002B2F84">
      <w:pPr>
        <w:ind w:left="720"/>
      </w:pPr>
      <w:r w:rsidRPr="00BA1CC0">
        <w:t xml:space="preserve">4.3 Hydropower/Compressed air. </w:t>
      </w:r>
    </w:p>
    <w:p w:rsidR="002B2F84" w:rsidRPr="00BA1CC0" w:rsidRDefault="002B2F84" w:rsidP="002B2F84">
      <w:pPr>
        <w:ind w:left="720"/>
      </w:pPr>
      <w:r w:rsidRPr="00BA1CC0">
        <w:t xml:space="preserve">4.4 HPD_TAS_Tool </w:t>
      </w:r>
      <w:r>
        <w:t>(</w:t>
      </w:r>
      <w:r w:rsidRPr="00BA1CC0">
        <w:t>Interest Groups</w:t>
      </w:r>
      <w:r>
        <w:t>)</w:t>
      </w:r>
    </w:p>
    <w:p w:rsidR="002B2F84" w:rsidRPr="00BA1CC0" w:rsidRDefault="002B2F84" w:rsidP="002B2F84">
      <w:pPr>
        <w:ind w:left="720"/>
      </w:pPr>
      <w:r w:rsidRPr="00BA1CC0">
        <w:t xml:space="preserve">4.5 </w:t>
      </w:r>
      <w:r>
        <w:t>Future Noise team Meetings</w:t>
      </w:r>
      <w:r w:rsidRPr="00BA1CC0">
        <w:t xml:space="preserve"> </w:t>
      </w:r>
    </w:p>
    <w:p w:rsidR="002B2F84" w:rsidRPr="00BA1CC0" w:rsidRDefault="002B2F84" w:rsidP="002B2F84">
      <w:pPr>
        <w:ind w:left="720"/>
      </w:pPr>
      <w:r>
        <w:t>4.6 Activity register</w:t>
      </w:r>
    </w:p>
    <w:p w:rsidR="002B2F84" w:rsidRPr="00BA1CC0" w:rsidRDefault="002B2F84" w:rsidP="002B2F84">
      <w:pPr>
        <w:ind w:left="720"/>
      </w:pPr>
      <w:r>
        <w:t>4.7 Industry visibility</w:t>
      </w:r>
      <w:r w:rsidRPr="00BA1CC0">
        <w:t xml:space="preserve"> </w:t>
      </w:r>
    </w:p>
    <w:p w:rsidR="002B2F84" w:rsidRDefault="002B2F84" w:rsidP="002B2F84">
      <w:pPr>
        <w:ind w:left="720"/>
      </w:pPr>
      <w:r w:rsidRPr="00BA1CC0">
        <w:t xml:space="preserve">4.8 </w:t>
      </w:r>
      <w:r>
        <w:t>Hosting and future forums</w:t>
      </w:r>
    </w:p>
    <w:p w:rsidR="002B2F84" w:rsidRPr="002B2F84" w:rsidRDefault="002B2F84" w:rsidP="002B2F84">
      <w:pPr>
        <w:ind w:left="720"/>
      </w:pPr>
      <w:r w:rsidRPr="002B2F84">
        <w:t>4.9 Training on LP’s</w:t>
      </w:r>
    </w:p>
    <w:p w:rsidR="002B2F84" w:rsidRPr="002B2F84" w:rsidRDefault="002B2F84" w:rsidP="002B2F84">
      <w:pPr>
        <w:ind w:left="720"/>
      </w:pPr>
      <w:r>
        <w:rPr>
          <w:color w:val="000000" w:themeColor="text1"/>
        </w:rPr>
        <w:lastRenderedPageBreak/>
        <w:t>4</w:t>
      </w:r>
      <w:r w:rsidRPr="002B2F84">
        <w:rPr>
          <w:b/>
        </w:rPr>
        <w:t>.</w:t>
      </w:r>
      <w:r w:rsidRPr="002B2F84">
        <w:t>10 Tripartite meetings</w:t>
      </w:r>
    </w:p>
    <w:p w:rsidR="002B2F84" w:rsidRPr="002B2F84" w:rsidRDefault="002B2F84" w:rsidP="002B2F84">
      <w:pPr>
        <w:ind w:left="720"/>
      </w:pPr>
      <w:r w:rsidRPr="002B2F84">
        <w:t>4.11 Industry feedback report</w:t>
      </w:r>
    </w:p>
    <w:p w:rsidR="002B2F84" w:rsidRPr="002B2F84" w:rsidRDefault="002B2F84" w:rsidP="002B2F84">
      <w:pPr>
        <w:ind w:left="720"/>
      </w:pPr>
      <w:r w:rsidRPr="002B2F84">
        <w:t xml:space="preserve">4.12 Xstrata Presentation </w:t>
      </w:r>
    </w:p>
    <w:p w:rsidR="002B2F84" w:rsidRPr="002B2F84" w:rsidRDefault="002B2F84" w:rsidP="002B2F84">
      <w:pPr>
        <w:ind w:left="720"/>
      </w:pPr>
      <w:r w:rsidRPr="002B2F84">
        <w:t>4.13 OEM- Winder control</w:t>
      </w:r>
    </w:p>
    <w:p w:rsidR="002B2F84" w:rsidRPr="002B2F84" w:rsidRDefault="002B2F84" w:rsidP="002B2F84">
      <w:pPr>
        <w:ind w:left="720"/>
      </w:pPr>
      <w:r w:rsidRPr="002B2F84">
        <w:t>4.14 Future diary Planning</w:t>
      </w:r>
    </w:p>
    <w:p w:rsidR="002B2F84" w:rsidRPr="002B2F84" w:rsidRDefault="002B2F84" w:rsidP="002B2F84">
      <w:pPr>
        <w:ind w:left="720"/>
      </w:pPr>
      <w:r w:rsidRPr="002B2F84">
        <w:t>4.15 New Matters</w:t>
      </w:r>
    </w:p>
    <w:p w:rsidR="002B2F84" w:rsidRPr="002B2F84" w:rsidRDefault="002B2F84" w:rsidP="002B2F8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B2F84" w:rsidRPr="002B2F84" w:rsidRDefault="002B2F84" w:rsidP="00AE7CCF">
      <w:pPr>
        <w:ind w:left="720"/>
        <w:jc w:val="both"/>
        <w:rPr>
          <w:b/>
        </w:rPr>
      </w:pPr>
      <w:r w:rsidRPr="002B2F84">
        <w:rPr>
          <w:b/>
        </w:rPr>
        <w:t>5. M</w:t>
      </w:r>
      <w:r>
        <w:rPr>
          <w:b/>
        </w:rPr>
        <w:t xml:space="preserve">EETING SCHEDULES </w:t>
      </w:r>
      <w:r w:rsidRPr="002B2F84">
        <w:rPr>
          <w:b/>
        </w:rPr>
        <w:t>(5.1-5.8)</w:t>
      </w:r>
    </w:p>
    <w:p w:rsidR="002B2F84" w:rsidRPr="002B2F84" w:rsidRDefault="002B2F84" w:rsidP="002B2F84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84" w:rsidRPr="002B2F84" w:rsidRDefault="002B2F84" w:rsidP="002B2F84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F84">
        <w:rPr>
          <w:rFonts w:ascii="Times New Roman" w:eastAsia="Times New Roman" w:hAnsi="Times New Roman" w:cs="Times New Roman"/>
          <w:b/>
          <w:sz w:val="24"/>
          <w:szCs w:val="24"/>
        </w:rPr>
        <w:t>6. 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DJOURNMENT AND NEXT MEETING</w:t>
      </w:r>
    </w:p>
    <w:p w:rsidR="008D6DDC" w:rsidRPr="002B2F84" w:rsidRDefault="008D6DDC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Times New Roman" w:eastAsia="Times New Roman" w:hAnsi="Times New Roman"/>
          <w:b/>
          <w:color w:val="auto"/>
          <w:szCs w:val="24"/>
        </w:rPr>
      </w:pPr>
    </w:p>
    <w:sectPr w:rsidR="008D6DDC" w:rsidRPr="002B2F84" w:rsidSect="000229DB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6AC" w:rsidRDefault="00CB56AC">
      <w:r>
        <w:separator/>
      </w:r>
    </w:p>
  </w:endnote>
  <w:endnote w:type="continuationSeparator" w:id="0">
    <w:p w:rsidR="00CB56AC" w:rsidRDefault="00CB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6131"/>
      <w:docPartObj>
        <w:docPartGallery w:val="Page Numbers (Bottom of Page)"/>
        <w:docPartUnique/>
      </w:docPartObj>
    </w:sdtPr>
    <w:sdtContent>
      <w:p w:rsidR="00330149" w:rsidRDefault="00FB4BB2">
        <w:pPr>
          <w:pStyle w:val="Footer"/>
        </w:pPr>
        <w:fldSimple w:instr=" PAGE   \* MERGEFORMAT ">
          <w:r w:rsidR="00AE7CCF">
            <w:rPr>
              <w:noProof/>
            </w:rPr>
            <w:t>2</w:t>
          </w:r>
        </w:fldSimple>
      </w:p>
    </w:sdtContent>
  </w:sdt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6AC" w:rsidRDefault="00CB56AC">
      <w:r>
        <w:separator/>
      </w:r>
    </w:p>
  </w:footnote>
  <w:footnote w:type="continuationSeparator" w:id="0">
    <w:p w:rsidR="00CB56AC" w:rsidRDefault="00CB56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D0A4F"/>
    <w:multiLevelType w:val="multilevel"/>
    <w:tmpl w:val="2CBEEE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86F4DF5"/>
    <w:multiLevelType w:val="hybridMultilevel"/>
    <w:tmpl w:val="EA1C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7A1930"/>
    <w:multiLevelType w:val="hybridMultilevel"/>
    <w:tmpl w:val="F7063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870D5"/>
    <w:multiLevelType w:val="hybridMultilevel"/>
    <w:tmpl w:val="713ED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B4C92"/>
    <w:multiLevelType w:val="hybridMultilevel"/>
    <w:tmpl w:val="87D432E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1CA3C63"/>
    <w:multiLevelType w:val="hybridMultilevel"/>
    <w:tmpl w:val="CF9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315132"/>
    <w:multiLevelType w:val="hybridMultilevel"/>
    <w:tmpl w:val="60481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2E12BE"/>
    <w:multiLevelType w:val="hybridMultilevel"/>
    <w:tmpl w:val="71960CA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64277627"/>
    <w:multiLevelType w:val="hybridMultilevel"/>
    <w:tmpl w:val="EE8CF8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2359C9"/>
    <w:multiLevelType w:val="hybridMultilevel"/>
    <w:tmpl w:val="72FC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F7D3326"/>
    <w:multiLevelType w:val="hybridMultilevel"/>
    <w:tmpl w:val="F1CE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6"/>
  </w:num>
  <w:num w:numId="4">
    <w:abstractNumId w:val="19"/>
  </w:num>
  <w:num w:numId="5">
    <w:abstractNumId w:val="27"/>
  </w:num>
  <w:num w:numId="6">
    <w:abstractNumId w:val="12"/>
  </w:num>
  <w:num w:numId="7">
    <w:abstractNumId w:val="10"/>
  </w:num>
  <w:num w:numId="8">
    <w:abstractNumId w:val="17"/>
  </w:num>
  <w:num w:numId="9">
    <w:abstractNumId w:val="9"/>
  </w:num>
  <w:num w:numId="10">
    <w:abstractNumId w:val="0"/>
  </w:num>
  <w:num w:numId="11">
    <w:abstractNumId w:val="2"/>
  </w:num>
  <w:num w:numId="12">
    <w:abstractNumId w:val="24"/>
  </w:num>
  <w:num w:numId="13">
    <w:abstractNumId w:val="20"/>
  </w:num>
  <w:num w:numId="14">
    <w:abstractNumId w:val="15"/>
  </w:num>
  <w:num w:numId="15">
    <w:abstractNumId w:val="4"/>
  </w:num>
  <w:num w:numId="16">
    <w:abstractNumId w:val="16"/>
  </w:num>
  <w:num w:numId="17">
    <w:abstractNumId w:val="25"/>
  </w:num>
  <w:num w:numId="18">
    <w:abstractNumId w:val="8"/>
  </w:num>
  <w:num w:numId="19">
    <w:abstractNumId w:val="23"/>
  </w:num>
  <w:num w:numId="20">
    <w:abstractNumId w:val="18"/>
  </w:num>
  <w:num w:numId="21">
    <w:abstractNumId w:val="5"/>
  </w:num>
  <w:num w:numId="22">
    <w:abstractNumId w:val="21"/>
  </w:num>
  <w:num w:numId="23">
    <w:abstractNumId w:val="28"/>
  </w:num>
  <w:num w:numId="24">
    <w:abstractNumId w:val="6"/>
  </w:num>
  <w:num w:numId="25">
    <w:abstractNumId w:val="3"/>
  </w:num>
  <w:num w:numId="26">
    <w:abstractNumId w:val="13"/>
  </w:num>
  <w:num w:numId="27">
    <w:abstractNumId w:val="11"/>
  </w:num>
  <w:num w:numId="28">
    <w:abstractNumId w:val="7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574CF"/>
    <w:rsid w:val="000614CA"/>
    <w:rsid w:val="000C6398"/>
    <w:rsid w:val="0010770C"/>
    <w:rsid w:val="00137D91"/>
    <w:rsid w:val="001426B0"/>
    <w:rsid w:val="001E1BEE"/>
    <w:rsid w:val="001F2867"/>
    <w:rsid w:val="00241864"/>
    <w:rsid w:val="00241FB9"/>
    <w:rsid w:val="00261B15"/>
    <w:rsid w:val="00274857"/>
    <w:rsid w:val="002B2F84"/>
    <w:rsid w:val="002C75A9"/>
    <w:rsid w:val="002D1BDF"/>
    <w:rsid w:val="00321C69"/>
    <w:rsid w:val="00330149"/>
    <w:rsid w:val="00352C92"/>
    <w:rsid w:val="00357513"/>
    <w:rsid w:val="00386B68"/>
    <w:rsid w:val="003E2DB1"/>
    <w:rsid w:val="003E3A15"/>
    <w:rsid w:val="004627B4"/>
    <w:rsid w:val="00496E88"/>
    <w:rsid w:val="005102DF"/>
    <w:rsid w:val="00524524"/>
    <w:rsid w:val="00540741"/>
    <w:rsid w:val="005B1644"/>
    <w:rsid w:val="005C7C64"/>
    <w:rsid w:val="005E6431"/>
    <w:rsid w:val="00652312"/>
    <w:rsid w:val="00670086"/>
    <w:rsid w:val="006929F8"/>
    <w:rsid w:val="006D3382"/>
    <w:rsid w:val="006F0444"/>
    <w:rsid w:val="006F7B9E"/>
    <w:rsid w:val="00731695"/>
    <w:rsid w:val="007372DE"/>
    <w:rsid w:val="00741721"/>
    <w:rsid w:val="0074354A"/>
    <w:rsid w:val="007827AA"/>
    <w:rsid w:val="00783608"/>
    <w:rsid w:val="007912DE"/>
    <w:rsid w:val="007A790A"/>
    <w:rsid w:val="007B5F55"/>
    <w:rsid w:val="00817775"/>
    <w:rsid w:val="008360F5"/>
    <w:rsid w:val="0084597F"/>
    <w:rsid w:val="008A385C"/>
    <w:rsid w:val="008D6DDC"/>
    <w:rsid w:val="009355FF"/>
    <w:rsid w:val="00992F8A"/>
    <w:rsid w:val="009D05F8"/>
    <w:rsid w:val="00A02438"/>
    <w:rsid w:val="00A201CD"/>
    <w:rsid w:val="00A66F5E"/>
    <w:rsid w:val="00A96440"/>
    <w:rsid w:val="00AE09DB"/>
    <w:rsid w:val="00AE7CCF"/>
    <w:rsid w:val="00B03642"/>
    <w:rsid w:val="00B15AC5"/>
    <w:rsid w:val="00B402ED"/>
    <w:rsid w:val="00B426BC"/>
    <w:rsid w:val="00B66594"/>
    <w:rsid w:val="00BD40FE"/>
    <w:rsid w:val="00C00F2B"/>
    <w:rsid w:val="00CA61F8"/>
    <w:rsid w:val="00CB56AC"/>
    <w:rsid w:val="00CF1659"/>
    <w:rsid w:val="00D35D37"/>
    <w:rsid w:val="00D41AAA"/>
    <w:rsid w:val="00D817D3"/>
    <w:rsid w:val="00DB0B00"/>
    <w:rsid w:val="00DC4DFF"/>
    <w:rsid w:val="00DD6C5F"/>
    <w:rsid w:val="00E10C22"/>
    <w:rsid w:val="00E33213"/>
    <w:rsid w:val="00E36A1D"/>
    <w:rsid w:val="00E47ED3"/>
    <w:rsid w:val="00E65B57"/>
    <w:rsid w:val="00E712C6"/>
    <w:rsid w:val="00EE0BE6"/>
    <w:rsid w:val="00EF1F12"/>
    <w:rsid w:val="00EF591C"/>
    <w:rsid w:val="00F24330"/>
    <w:rsid w:val="00F41433"/>
    <w:rsid w:val="00F71D63"/>
    <w:rsid w:val="00F96788"/>
    <w:rsid w:val="00FB4BB2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debeer01@xstrata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7E87-BC3F-41FE-8A92-4936DEDB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JDeBeer01</cp:lastModifiedBy>
  <cp:revision>6</cp:revision>
  <cp:lastPrinted>2012-04-16T13:05:00Z</cp:lastPrinted>
  <dcterms:created xsi:type="dcterms:W3CDTF">2012-10-12T09:41:00Z</dcterms:created>
  <dcterms:modified xsi:type="dcterms:W3CDTF">2012-10-12T09:43:00Z</dcterms:modified>
</cp:coreProperties>
</file>