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382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-415290</wp:posOffset>
            </wp:positionV>
            <wp:extent cx="6134100" cy="952500"/>
            <wp:effectExtent l="1905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382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</w:rPr>
      </w:pPr>
    </w:p>
    <w:p w:rsidR="000229DB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52312" w:rsidRDefault="0065231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6F0444" w:rsidRDefault="00E632D6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  <w:r w:rsidRPr="00E632D6">
        <w:rPr>
          <w:noProof/>
          <w:lang w:val="en-ZA" w:eastAsia="en-ZA"/>
        </w:rPr>
        <w:pict>
          <v:rect id="Rectangle 3" o:spid="_x0000_s1027" style="position:absolute;margin-left:52.25pt;margin-top:126pt;width:201pt;height:4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" filled="f" stroked="f" strokeweight="1pt">
            <v:path arrowok="t"/>
            <v:textbox style="mso-next-textbox:#Rectangle 3" inset="0,0,0,0">
              <w:txbxContent>
                <w:p w:rsidR="00463271" w:rsidRPr="00652312" w:rsidRDefault="0046327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5 </w:t>
                  </w:r>
                  <w:proofErr w:type="spellStart"/>
                  <w:r w:rsidRPr="00652312">
                    <w:rPr>
                      <w:sz w:val="16"/>
                      <w:szCs w:val="16"/>
                    </w:rPr>
                    <w:t>Hollard</w:t>
                  </w:r>
                  <w:proofErr w:type="spellEnd"/>
                  <w:r w:rsidRPr="00652312">
                    <w:rPr>
                      <w:sz w:val="16"/>
                      <w:szCs w:val="16"/>
                    </w:rPr>
                    <w:t xml:space="preserve"> Street</w:t>
                  </w:r>
                </w:p>
                <w:p w:rsidR="00463271" w:rsidRPr="00652312" w:rsidRDefault="0046327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Johannesburg 2001</w:t>
                  </w:r>
                </w:p>
                <w:p w:rsidR="00463271" w:rsidRPr="00652312" w:rsidRDefault="00463271">
                  <w:pPr>
                    <w:pStyle w:val="FreeFormA"/>
                    <w:spacing w:line="192" w:lineRule="auto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PO Box 61809</w:t>
                  </w:r>
                </w:p>
                <w:p w:rsidR="00463271" w:rsidRPr="00652312" w:rsidRDefault="00463271">
                  <w:pPr>
                    <w:pStyle w:val="FreeFormA"/>
                    <w:spacing w:line="192" w:lineRule="auto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Marshalltown 2107</w:t>
                  </w:r>
                </w:p>
              </w:txbxContent>
            </v:textbox>
            <w10:wrap anchorx="page" anchory="page"/>
          </v:rect>
        </w:pict>
      </w:r>
      <w:r w:rsidRPr="00E632D6">
        <w:rPr>
          <w:noProof/>
          <w:lang w:val="en-ZA" w:eastAsia="en-ZA"/>
        </w:rPr>
        <w:pict>
          <v:rect id="Rectangle 2" o:spid="_x0000_s1026" style="position:absolute;margin-left:338pt;margin-top:126pt;width:201pt;height:35.25pt;z-index:-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" filled="f" stroked="f" strokeweight="1pt">
            <v:path arrowok="t"/>
            <v:textbox style="mso-next-textbox:#Rectangle 2" inset="0,0,0,0">
              <w:txbxContent>
                <w:p w:rsidR="00463271" w:rsidRPr="00652312" w:rsidRDefault="0046327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Telephone: (011) 498-7</w:t>
                  </w:r>
                  <w:r>
                    <w:rPr>
                      <w:sz w:val="16"/>
                      <w:szCs w:val="16"/>
                    </w:rPr>
                    <w:t>752</w:t>
                  </w:r>
                </w:p>
                <w:p w:rsidR="00463271" w:rsidRPr="00652312" w:rsidRDefault="0046327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>Telefax: (011) 834-1884</w:t>
                  </w:r>
                </w:p>
                <w:p w:rsidR="00463271" w:rsidRPr="00652312" w:rsidRDefault="00463271">
                  <w:pPr>
                    <w:pStyle w:val="FreeFormA"/>
                    <w:spacing w:line="192" w:lineRule="auto"/>
                    <w:jc w:val="right"/>
                    <w:rPr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Web: </w:t>
                  </w:r>
                  <w:hyperlink r:id="rId9" w:history="1">
                    <w:r w:rsidRPr="00652312">
                      <w:rPr>
                        <w:color w:val="00008B"/>
                        <w:sz w:val="16"/>
                        <w:szCs w:val="16"/>
                        <w:u w:val="single"/>
                      </w:rPr>
                      <w:t>http://www. chamberofmines.org.za</w:t>
                    </w:r>
                  </w:hyperlink>
                </w:p>
                <w:p w:rsidR="00463271" w:rsidRPr="00652312" w:rsidRDefault="00463271">
                  <w:pPr>
                    <w:pStyle w:val="FreeFormA"/>
                    <w:spacing w:line="192" w:lineRule="auto"/>
                    <w:jc w:val="right"/>
                    <w:rPr>
                      <w:rFonts w:eastAsia="Times New Roman"/>
                      <w:color w:val="auto"/>
                      <w:sz w:val="16"/>
                      <w:szCs w:val="16"/>
                    </w:rPr>
                  </w:pPr>
                  <w:r w:rsidRPr="00652312">
                    <w:rPr>
                      <w:sz w:val="16"/>
                      <w:szCs w:val="16"/>
                    </w:rPr>
                    <w:t xml:space="preserve">E-mail: </w:t>
                  </w:r>
                  <w:hyperlink r:id="rId10" w:history="1">
                    <w:r w:rsidRPr="006961A6">
                      <w:rPr>
                        <w:rStyle w:val="Hyperlink"/>
                        <w:sz w:val="16"/>
                        <w:szCs w:val="16"/>
                      </w:rPr>
                      <w:t>jdebeer01@xstrata.co.za</w:t>
                    </w:r>
                  </w:hyperlink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xbxContent>
            </v:textbox>
            <w10:wrap anchorx="page" anchory="page"/>
          </v:rect>
        </w:pict>
      </w:r>
    </w:p>
    <w:p w:rsidR="006F0444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FF5C05" w:rsidRDefault="00FF5C05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</w:pPr>
    </w:p>
    <w:p w:rsidR="002B2F84" w:rsidRDefault="00943CE0" w:rsidP="002B2F84">
      <w:pPr>
        <w:jc w:val="center"/>
        <w:rPr>
          <w:b/>
        </w:rPr>
      </w:pPr>
      <w:r>
        <w:rPr>
          <w:b/>
        </w:rPr>
        <w:t>AGENDA FOR</w:t>
      </w:r>
      <w:r w:rsidR="002B2F84">
        <w:rPr>
          <w:b/>
        </w:rPr>
        <w:t xml:space="preserve"> NOISE ADOPTION TEAM MEETING TO BE HELD ON </w:t>
      </w:r>
      <w:r w:rsidR="005C0593">
        <w:rPr>
          <w:b/>
        </w:rPr>
        <w:t xml:space="preserve">WEDNESDAY </w:t>
      </w:r>
      <w:r w:rsidR="00463271">
        <w:rPr>
          <w:b/>
        </w:rPr>
        <w:t>THURSDAY</w:t>
      </w:r>
      <w:r w:rsidR="002B2F84">
        <w:rPr>
          <w:b/>
        </w:rPr>
        <w:t xml:space="preserve"> </w:t>
      </w:r>
      <w:r w:rsidR="005C0593">
        <w:rPr>
          <w:b/>
        </w:rPr>
        <w:t>07</w:t>
      </w:r>
      <w:r w:rsidR="002B2F84" w:rsidRPr="00D259EC">
        <w:rPr>
          <w:b/>
          <w:vertAlign w:val="superscript"/>
        </w:rPr>
        <w:t>th</w:t>
      </w:r>
      <w:r w:rsidR="00EB00F7">
        <w:rPr>
          <w:b/>
        </w:rPr>
        <w:t xml:space="preserve"> </w:t>
      </w:r>
      <w:r w:rsidR="005C0593">
        <w:rPr>
          <w:b/>
        </w:rPr>
        <w:t>NOVEMBER 2012 AT 09</w:t>
      </w:r>
      <w:r w:rsidR="002B2F84">
        <w:rPr>
          <w:b/>
        </w:rPr>
        <w:t>:00 IN THE LEARNING HUB BOARDROOM</w:t>
      </w:r>
    </w:p>
    <w:p w:rsidR="002B2F84" w:rsidRDefault="002B2F84" w:rsidP="002B2F84">
      <w:pPr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28"/>
      </w:tblGrid>
      <w:tr w:rsidR="002B2F84" w:rsidTr="00D93330">
        <w:trPr>
          <w:trHeight w:val="2384"/>
        </w:trPr>
        <w:tc>
          <w:tcPr>
            <w:tcW w:w="9828" w:type="dxa"/>
          </w:tcPr>
          <w:p w:rsidR="002B2F84" w:rsidRPr="000B440C" w:rsidRDefault="002B2F84" w:rsidP="00D93330">
            <w:pPr>
              <w:spacing w:before="240" w:line="360" w:lineRule="auto"/>
              <w:jc w:val="both"/>
              <w:rPr>
                <w:u w:val="single"/>
              </w:rPr>
            </w:pPr>
            <w:r w:rsidRPr="000B440C">
              <w:rPr>
                <w:u w:val="single"/>
              </w:rPr>
              <w:t>CHAMBER OF MINES EMERGENCY PROCEDURES – TO NOTE</w:t>
            </w:r>
          </w:p>
          <w:p w:rsidR="002B2F84" w:rsidRPr="00AC3723" w:rsidRDefault="002B2F84" w:rsidP="00D93330">
            <w:p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following shall apply in the event of an emergency situation requiring evacuation of the building:</w:t>
            </w:r>
          </w:p>
          <w:p w:rsidR="002B2F84" w:rsidRPr="00AC3723" w:rsidRDefault="002B2F84" w:rsidP="002B2F84">
            <w:pPr>
              <w:pStyle w:val="BodyTextIndent2"/>
              <w:numPr>
                <w:ilvl w:val="0"/>
                <w:numId w:val="28"/>
              </w:numPr>
              <w:tabs>
                <w:tab w:val="clear" w:pos="142"/>
              </w:tabs>
              <w:jc w:val="both"/>
              <w:rPr>
                <w:sz w:val="20"/>
              </w:rPr>
            </w:pPr>
            <w:r w:rsidRPr="00AC3723">
              <w:rPr>
                <w:sz w:val="20"/>
              </w:rPr>
              <w:t>An alarm will sound, following which all persons within the Chamber building shall immediately vacate the premises in the event of a fire; in the event of a bomb threat nobody will be allowed to evacuate the building unless instructed by the security or emergency coordinator.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Collect personal belongings and close all doors and windows.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Switch of electrical apparatus do </w:t>
            </w:r>
            <w:r w:rsidRPr="00AC3723">
              <w:rPr>
                <w:b/>
                <w:sz w:val="20"/>
              </w:rPr>
              <w:t>NOT</w:t>
            </w:r>
            <w:r w:rsidRPr="00AC3723">
              <w:rPr>
                <w:sz w:val="20"/>
              </w:rPr>
              <w:t xml:space="preserve"> run, panic or use the lifts.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Take care of visitors; Follow emergency evacuation signs.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Keep on the left side of passage ways and staircases.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Proceed down the stairs to the ground floor.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 xml:space="preserve">Exit the building through the main entrance and turn left into </w:t>
            </w:r>
            <w:proofErr w:type="spellStart"/>
            <w:r w:rsidRPr="00AC3723">
              <w:rPr>
                <w:sz w:val="20"/>
              </w:rPr>
              <w:t>Hollard</w:t>
            </w:r>
            <w:proofErr w:type="spellEnd"/>
            <w:r w:rsidRPr="00AC3723">
              <w:rPr>
                <w:sz w:val="20"/>
              </w:rPr>
              <w:t xml:space="preserve"> Street towards Main Street;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Turn right into Main Street and proceed to assembly point at the Standard Bank building on the left;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The assembly point is the open area around the Standard Bank building; where roll call will be taken</w:t>
            </w:r>
          </w:p>
          <w:p w:rsidR="002B2F84" w:rsidRPr="00AC3723" w:rsidRDefault="002B2F84" w:rsidP="002B2F84">
            <w:pPr>
              <w:numPr>
                <w:ilvl w:val="0"/>
                <w:numId w:val="28"/>
              </w:numPr>
              <w:jc w:val="both"/>
              <w:rPr>
                <w:sz w:val="20"/>
              </w:rPr>
            </w:pPr>
            <w:r w:rsidRPr="00AC3723">
              <w:rPr>
                <w:sz w:val="20"/>
              </w:rPr>
              <w:t>Await further instructions from the emergency coordinator before returning to the Chamber building.</w:t>
            </w:r>
          </w:p>
          <w:p w:rsidR="002B2F84" w:rsidRPr="00F57526" w:rsidRDefault="002B2F84" w:rsidP="002B2F84">
            <w:pPr>
              <w:numPr>
                <w:ilvl w:val="0"/>
                <w:numId w:val="28"/>
              </w:numPr>
              <w:jc w:val="both"/>
              <w:rPr>
                <w:sz w:val="18"/>
                <w:szCs w:val="18"/>
              </w:rPr>
            </w:pPr>
            <w:r w:rsidRPr="00AC3723">
              <w:rPr>
                <w:sz w:val="20"/>
              </w:rPr>
              <w:t>Nobody is allowed to make any statements to the press.</w:t>
            </w:r>
          </w:p>
        </w:tc>
      </w:tr>
    </w:tbl>
    <w:p w:rsidR="002B2F84" w:rsidRPr="008C1040" w:rsidRDefault="002B2F84" w:rsidP="002B2F84">
      <w:pPr>
        <w:rPr>
          <w:sz w:val="16"/>
          <w:szCs w:val="16"/>
        </w:rPr>
      </w:pPr>
    </w:p>
    <w:p w:rsidR="002B2F84" w:rsidRPr="00741DCF" w:rsidRDefault="002B2F84" w:rsidP="002B2F84">
      <w:pPr>
        <w:numPr>
          <w:ilvl w:val="0"/>
          <w:numId w:val="27"/>
        </w:numPr>
        <w:tabs>
          <w:tab w:val="clear" w:pos="1080"/>
          <w:tab w:val="num" w:pos="0"/>
        </w:tabs>
        <w:ind w:left="720"/>
        <w:rPr>
          <w:b/>
        </w:rPr>
      </w:pPr>
      <w:r>
        <w:rPr>
          <w:b/>
        </w:rPr>
        <w:t xml:space="preserve">OPENING AND </w:t>
      </w:r>
      <w:r w:rsidRPr="00741DCF">
        <w:rPr>
          <w:b/>
        </w:rPr>
        <w:t>WELCOME</w:t>
      </w:r>
      <w:r>
        <w:rPr>
          <w:b/>
        </w:rPr>
        <w:t xml:space="preserve"> </w:t>
      </w:r>
    </w:p>
    <w:p w:rsidR="002B2F84" w:rsidRPr="008C1040" w:rsidRDefault="002B2F84" w:rsidP="002B2F84">
      <w:pPr>
        <w:rPr>
          <w:b/>
          <w:sz w:val="16"/>
          <w:szCs w:val="16"/>
        </w:rPr>
      </w:pPr>
    </w:p>
    <w:p w:rsidR="002B2F84" w:rsidRPr="002402F0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  <w:jc w:val="both"/>
      </w:pPr>
      <w:r w:rsidRPr="002402F0">
        <w:rPr>
          <w:b/>
        </w:rPr>
        <w:t>CONFIRMATION OF THE AGENDA</w:t>
      </w:r>
    </w:p>
    <w:p w:rsidR="002B2F84" w:rsidRPr="008C1040" w:rsidRDefault="002B2F84" w:rsidP="002B2F84">
      <w:pPr>
        <w:pStyle w:val="ListParagraph"/>
        <w:ind w:left="360"/>
        <w:rPr>
          <w:b/>
          <w:sz w:val="16"/>
          <w:szCs w:val="16"/>
        </w:rPr>
      </w:pPr>
    </w:p>
    <w:p w:rsidR="002B2F84" w:rsidRPr="00125D56" w:rsidRDefault="002B2F84" w:rsidP="002B2F84">
      <w:pPr>
        <w:numPr>
          <w:ilvl w:val="0"/>
          <w:numId w:val="27"/>
        </w:numPr>
        <w:tabs>
          <w:tab w:val="clear" w:pos="1080"/>
          <w:tab w:val="num" w:pos="-360"/>
        </w:tabs>
        <w:ind w:left="720"/>
      </w:pPr>
      <w:r w:rsidRPr="00125D56">
        <w:rPr>
          <w:b/>
        </w:rPr>
        <w:t xml:space="preserve">MATTERS ARISING </w:t>
      </w:r>
      <w:r w:rsidRPr="00125D56">
        <w:t>(As per previous minutes/meeting)</w:t>
      </w:r>
      <w:r w:rsidRPr="00125D56">
        <w:rPr>
          <w:b/>
        </w:rPr>
        <w:t xml:space="preserve"> </w:t>
      </w:r>
    </w:p>
    <w:p w:rsidR="002B2F84" w:rsidRPr="00125D56" w:rsidRDefault="002B2F84" w:rsidP="002B2F84">
      <w:pPr>
        <w:ind w:left="720"/>
      </w:pPr>
      <w:r w:rsidRPr="00422275">
        <w:t xml:space="preserve">3.1 Source </w:t>
      </w:r>
      <w:r w:rsidR="008148B7" w:rsidRPr="00422275">
        <w:t xml:space="preserve">elimination </w:t>
      </w:r>
      <w:r w:rsidRPr="00422275">
        <w:t xml:space="preserve">repository </w:t>
      </w:r>
      <w:r w:rsidR="008148B7" w:rsidRPr="00422275">
        <w:t>initiatives</w:t>
      </w:r>
      <w:r w:rsidR="008148B7">
        <w:t xml:space="preserve"> </w:t>
      </w:r>
      <w:r w:rsidR="00AC23A3">
        <w:t>Feedback</w:t>
      </w:r>
    </w:p>
    <w:p w:rsidR="002B2F84" w:rsidRPr="00125D56" w:rsidRDefault="002B2F84" w:rsidP="002B2F84">
      <w:pPr>
        <w:ind w:left="720"/>
      </w:pPr>
      <w:r w:rsidRPr="00125D56">
        <w:t>3.</w:t>
      </w:r>
      <w:r>
        <w:t>2</w:t>
      </w:r>
      <w:r w:rsidRPr="00125D56">
        <w:t xml:space="preserve"> </w:t>
      </w:r>
      <w:r w:rsidR="00B87FBF">
        <w:t>Sponsor meeting and presentation</w:t>
      </w:r>
      <w:r w:rsidRPr="006710BA">
        <w:t xml:space="preserve"> update </w:t>
      </w:r>
      <w:r w:rsidR="00AC23A3">
        <w:t>Feedback</w:t>
      </w:r>
    </w:p>
    <w:p w:rsidR="002B2F84" w:rsidRPr="00125D56" w:rsidRDefault="002B2F84" w:rsidP="002B2F84">
      <w:pPr>
        <w:ind w:left="720"/>
      </w:pPr>
      <w:r w:rsidRPr="00125D56">
        <w:t>3.</w:t>
      </w:r>
      <w:r>
        <w:t>3</w:t>
      </w:r>
      <w:r w:rsidRPr="00125D56">
        <w:t xml:space="preserve"> Buy Quiet Policy </w:t>
      </w:r>
      <w:r w:rsidR="00AC23A3">
        <w:t>Feedback</w:t>
      </w:r>
    </w:p>
    <w:p w:rsidR="002B2F84" w:rsidRPr="00125D56" w:rsidRDefault="002B2F84" w:rsidP="002B2F84">
      <w:pPr>
        <w:ind w:firstLine="720"/>
      </w:pPr>
      <w:r>
        <w:t>3.4</w:t>
      </w:r>
      <w:r w:rsidRPr="00125D56">
        <w:t xml:space="preserve"> </w:t>
      </w:r>
      <w:r w:rsidRPr="006710BA">
        <w:t>Annual Plan/scope</w:t>
      </w:r>
    </w:p>
    <w:p w:rsidR="002B2F84" w:rsidRDefault="002B2F84" w:rsidP="002B2F84">
      <w:pPr>
        <w:ind w:left="720"/>
      </w:pPr>
      <w:r>
        <w:t xml:space="preserve">3.5 </w:t>
      </w:r>
      <w:r w:rsidRPr="00125D56">
        <w:t xml:space="preserve">Xstrata </w:t>
      </w:r>
      <w:r w:rsidR="00463271">
        <w:t xml:space="preserve">Kroondal </w:t>
      </w:r>
      <w:r w:rsidR="00463271" w:rsidRPr="00125D56">
        <w:t>Interactions</w:t>
      </w:r>
    </w:p>
    <w:p w:rsidR="002B2F84" w:rsidRPr="00125D56" w:rsidRDefault="002B2F84" w:rsidP="002B2F84">
      <w:pPr>
        <w:ind w:left="720"/>
      </w:pPr>
      <w:r>
        <w:t>3.6 Impala and Noise team i</w:t>
      </w:r>
      <w:r w:rsidRPr="00BA1CC0">
        <w:t>nteraction</w:t>
      </w:r>
    </w:p>
    <w:p w:rsidR="002B2F84" w:rsidRPr="00125D56" w:rsidRDefault="002B2F84" w:rsidP="002B2F84">
      <w:pPr>
        <w:ind w:firstLine="720"/>
      </w:pPr>
      <w:r>
        <w:t>3.7</w:t>
      </w:r>
      <w:r w:rsidRPr="00125D56">
        <w:t xml:space="preserve"> University </w:t>
      </w:r>
      <w:r>
        <w:t>of Pretoria</w:t>
      </w:r>
    </w:p>
    <w:p w:rsidR="002B2F84" w:rsidRPr="00125D56" w:rsidRDefault="002B2F84" w:rsidP="002B2F84">
      <w:pPr>
        <w:ind w:firstLine="720"/>
      </w:pPr>
      <w:r>
        <w:t>3.8</w:t>
      </w:r>
      <w:r w:rsidRPr="00125D56">
        <w:t xml:space="preserve"> </w:t>
      </w:r>
      <w:r>
        <w:t>Xstrata &amp; Impala visit</w:t>
      </w:r>
    </w:p>
    <w:p w:rsidR="002B2F84" w:rsidRPr="00125D56" w:rsidRDefault="002B2F84" w:rsidP="002B2F84">
      <w:pPr>
        <w:ind w:firstLine="720"/>
      </w:pPr>
      <w:r>
        <w:t xml:space="preserve">3.9 Slow Adoption </w:t>
      </w:r>
      <w:r w:rsidRPr="00BA1CC0">
        <w:t>Spreadsheet</w:t>
      </w:r>
      <w:r w:rsidR="00463271">
        <w:t xml:space="preserve"> (Action)</w:t>
      </w:r>
      <w:r w:rsidRPr="00125D56">
        <w:t xml:space="preserve"> </w:t>
      </w:r>
    </w:p>
    <w:p w:rsidR="002B2F84" w:rsidRPr="00125D56" w:rsidRDefault="002B2F84" w:rsidP="002B2F84">
      <w:pPr>
        <w:ind w:left="720"/>
      </w:pPr>
      <w:r w:rsidRPr="00125D56">
        <w:t>3.1</w:t>
      </w:r>
      <w:r>
        <w:t>0</w:t>
      </w:r>
      <w:r w:rsidRPr="00125D56">
        <w:t xml:space="preserve"> </w:t>
      </w:r>
      <w:r w:rsidRPr="00814659">
        <w:t>Impala Platinum Adoption issue</w:t>
      </w:r>
      <w:r w:rsidR="00463271" w:rsidRPr="00814659">
        <w:t xml:space="preserve"> (Meeting)</w:t>
      </w:r>
      <w:r w:rsidR="00814659">
        <w:t xml:space="preserve"> (See tracking report)</w:t>
      </w:r>
    </w:p>
    <w:p w:rsidR="00F34966" w:rsidRDefault="002B2F84" w:rsidP="002B2F84">
      <w:pPr>
        <w:ind w:left="720"/>
      </w:pPr>
      <w:r w:rsidRPr="00125D56">
        <w:t>3.1</w:t>
      </w:r>
      <w:r>
        <w:t>1Expert Model</w:t>
      </w:r>
      <w:r w:rsidR="00F34966" w:rsidRPr="00F34966">
        <w:t xml:space="preserve"> </w:t>
      </w:r>
      <w:r w:rsidR="00463271">
        <w:t>(Action)</w:t>
      </w:r>
      <w:r w:rsidR="00AC23A3" w:rsidRPr="00AC23A3">
        <w:t xml:space="preserve"> </w:t>
      </w:r>
      <w:r w:rsidR="00AC23A3">
        <w:t>Feedback</w:t>
      </w:r>
    </w:p>
    <w:p w:rsidR="002B2F84" w:rsidRPr="00125D56" w:rsidRDefault="002B2F84" w:rsidP="002B2F84">
      <w:pPr>
        <w:ind w:left="720"/>
        <w:rPr>
          <w:sz w:val="16"/>
          <w:szCs w:val="16"/>
        </w:rPr>
      </w:pPr>
    </w:p>
    <w:p w:rsidR="002B2F84" w:rsidRPr="00125D56" w:rsidRDefault="002B2F84" w:rsidP="002B2F84">
      <w:pPr>
        <w:rPr>
          <w:b/>
        </w:rPr>
      </w:pPr>
      <w:r w:rsidRPr="00125D56">
        <w:rPr>
          <w:b/>
        </w:rPr>
        <w:t xml:space="preserve">4. </w:t>
      </w:r>
      <w:r w:rsidRPr="00125D56">
        <w:rPr>
          <w:b/>
        </w:rPr>
        <w:tab/>
        <w:t>GENERAL</w:t>
      </w:r>
    </w:p>
    <w:p w:rsidR="00B23780" w:rsidRDefault="002B2F84" w:rsidP="00463271">
      <w:pPr>
        <w:ind w:left="720"/>
      </w:pPr>
      <w:r w:rsidRPr="00BA1CC0">
        <w:t>4.1</w:t>
      </w:r>
      <w:r w:rsidR="00B23780">
        <w:t xml:space="preserve"> 14 November 2012 Industry meeting Draft Presentation, Program, Invites etc</w:t>
      </w:r>
      <w:r w:rsidR="00AC23A3">
        <w:t xml:space="preserve"> </w:t>
      </w:r>
      <w:r w:rsidR="00814659">
        <w:t>07 Nov 2012</w:t>
      </w:r>
      <w:r w:rsidR="00AC23A3">
        <w:t xml:space="preserve"> dry run</w:t>
      </w:r>
    </w:p>
    <w:p w:rsidR="0072116F" w:rsidRDefault="00B23780" w:rsidP="00463271">
      <w:pPr>
        <w:ind w:left="720"/>
      </w:pPr>
      <w:r>
        <w:t xml:space="preserve">4.2 </w:t>
      </w:r>
      <w:r w:rsidR="0072116F">
        <w:t>Confirmation of attendees 14 Nov 2012</w:t>
      </w:r>
    </w:p>
    <w:p w:rsidR="00463271" w:rsidRDefault="00B23780" w:rsidP="00463271">
      <w:pPr>
        <w:ind w:left="720"/>
      </w:pPr>
      <w:r>
        <w:t>4.3</w:t>
      </w:r>
      <w:r w:rsidR="00463271" w:rsidRPr="00F34966">
        <w:t xml:space="preserve"> </w:t>
      </w:r>
      <w:r w:rsidR="00463271">
        <w:t>Xstrata Presentation 21 Nov 2012</w:t>
      </w:r>
      <w:r w:rsidR="00AC23A3">
        <w:t xml:space="preserve"> </w:t>
      </w:r>
      <w:r w:rsidR="0072116F">
        <w:t>(JDB -</w:t>
      </w:r>
      <w:r w:rsidR="00814659" w:rsidRPr="00814659">
        <w:t xml:space="preserve"> </w:t>
      </w:r>
      <w:r w:rsidR="00814659">
        <w:t>Senior Design Personnel</w:t>
      </w:r>
      <w:r w:rsidR="00814659" w:rsidRPr="0072116F">
        <w:t xml:space="preserve"> </w:t>
      </w:r>
      <w:r w:rsidR="00AC23A3" w:rsidRPr="0072116F">
        <w:t>Confirm time</w:t>
      </w:r>
      <w:r w:rsidR="00814659">
        <w:t>,</w:t>
      </w:r>
      <w:r w:rsidR="00814659" w:rsidRPr="00814659">
        <w:t xml:space="preserve"> </w:t>
      </w:r>
      <w:r w:rsidR="00814659">
        <w:t>Agenda and objective</w:t>
      </w:r>
      <w:r w:rsidR="0072116F">
        <w:t>)</w:t>
      </w:r>
    </w:p>
    <w:p w:rsidR="00463271" w:rsidRDefault="00B23780" w:rsidP="00463271">
      <w:pPr>
        <w:ind w:left="720"/>
      </w:pPr>
      <w:r>
        <w:t>4.4</w:t>
      </w:r>
      <w:r w:rsidR="00463271">
        <w:t xml:space="preserve"> Khutala interaction (Frans Gume)</w:t>
      </w:r>
      <w:r w:rsidR="00AC23A3">
        <w:t xml:space="preserve"> Mine design</w:t>
      </w:r>
      <w:r w:rsidR="00814659">
        <w:t xml:space="preserve"> 23 Nov 2012</w:t>
      </w:r>
      <w:r w:rsidR="00AC23A3">
        <w:t>t</w:t>
      </w:r>
      <w:r w:rsidR="00F81E81">
        <w:t xml:space="preserve"> Agenda and objective</w:t>
      </w:r>
    </w:p>
    <w:p w:rsidR="002B2F84" w:rsidRPr="00BA1CC0" w:rsidRDefault="00B23780" w:rsidP="002B2F84">
      <w:pPr>
        <w:ind w:left="720"/>
      </w:pPr>
      <w:r>
        <w:t>4.5</w:t>
      </w:r>
      <w:r w:rsidR="00463271">
        <w:t xml:space="preserve"> Feedback on Industry Initiatives</w:t>
      </w:r>
      <w:r w:rsidR="00814659">
        <w:t>/repositories</w:t>
      </w:r>
    </w:p>
    <w:p w:rsidR="00857904" w:rsidRDefault="00B23780" w:rsidP="002B2F84">
      <w:pPr>
        <w:ind w:left="720"/>
      </w:pPr>
      <w:r>
        <w:t>4.</w:t>
      </w:r>
      <w:r w:rsidR="00814659">
        <w:t>6</w:t>
      </w:r>
    </w:p>
    <w:p w:rsidR="00814659" w:rsidRDefault="00814659" w:rsidP="002B2F84">
      <w:pPr>
        <w:ind w:left="720"/>
      </w:pPr>
      <w:r>
        <w:t>4.7</w:t>
      </w:r>
    </w:p>
    <w:p w:rsidR="00C3451B" w:rsidRDefault="00C3451B" w:rsidP="002B2F84">
      <w:pPr>
        <w:ind w:left="720"/>
      </w:pPr>
    </w:p>
    <w:p w:rsidR="002B2F84" w:rsidRDefault="00814659" w:rsidP="00814659">
      <w:pPr>
        <w:rPr>
          <w:b/>
        </w:rPr>
      </w:pPr>
      <w:r>
        <w:rPr>
          <w:b/>
        </w:rPr>
        <w:tab/>
      </w:r>
      <w:r w:rsidR="00B23780" w:rsidRPr="00B23780">
        <w:rPr>
          <w:b/>
        </w:rPr>
        <w:t>Other</w:t>
      </w:r>
      <w:r w:rsidR="00B23780">
        <w:rPr>
          <w:b/>
        </w:rPr>
        <w:t xml:space="preserve"> Matters</w:t>
      </w:r>
      <w:r w:rsidR="00B23780" w:rsidRPr="00B23780">
        <w:rPr>
          <w:b/>
        </w:rPr>
        <w:t>:</w:t>
      </w:r>
      <w:r w:rsidR="002B2F84" w:rsidRPr="00B23780">
        <w:rPr>
          <w:b/>
        </w:rPr>
        <w:t xml:space="preserve"> </w:t>
      </w:r>
    </w:p>
    <w:p w:rsidR="00B23780" w:rsidRPr="00814659" w:rsidRDefault="00814659" w:rsidP="00814659">
      <w:r>
        <w:tab/>
      </w:r>
      <w:r w:rsidRPr="00814659">
        <w:t>Le</w:t>
      </w:r>
      <w:r w:rsidR="00B51756" w:rsidRPr="00814659">
        <w:t>ave Dec 2012</w:t>
      </w:r>
    </w:p>
    <w:p w:rsidR="00B23780" w:rsidRPr="00B23780" w:rsidRDefault="00B23780" w:rsidP="002B2F84">
      <w:pPr>
        <w:ind w:left="720"/>
        <w:rPr>
          <w:b/>
        </w:rPr>
      </w:pPr>
    </w:p>
    <w:p w:rsidR="002B2F84" w:rsidRPr="002B2F84" w:rsidRDefault="002B2F84" w:rsidP="00814659">
      <w:pPr>
        <w:ind w:left="720"/>
        <w:rPr>
          <w:b/>
        </w:rPr>
      </w:pPr>
      <w:r w:rsidRPr="002B2F84">
        <w:rPr>
          <w:b/>
        </w:rPr>
        <w:t xml:space="preserve">5. </w:t>
      </w:r>
      <w:r w:rsidR="00B23780">
        <w:rPr>
          <w:b/>
        </w:rPr>
        <w:tab/>
      </w:r>
      <w:r w:rsidRPr="002B2F84">
        <w:rPr>
          <w:b/>
        </w:rPr>
        <w:t>M</w:t>
      </w:r>
      <w:r>
        <w:rPr>
          <w:b/>
        </w:rPr>
        <w:t xml:space="preserve">EETING SCHEDULES </w:t>
      </w:r>
      <w:r w:rsidRPr="002B2F84">
        <w:rPr>
          <w:b/>
        </w:rPr>
        <w:t>(5.1-5.8)</w:t>
      </w:r>
    </w:p>
    <w:p w:rsidR="002B2F84" w:rsidRPr="002B2F84" w:rsidRDefault="002B2F84" w:rsidP="00814659">
      <w:pPr>
        <w:ind w:left="720"/>
        <w:rPr>
          <w:b/>
        </w:rPr>
      </w:pPr>
    </w:p>
    <w:p w:rsidR="002B2F84" w:rsidRPr="002B2F84" w:rsidRDefault="002B2F84" w:rsidP="00814659">
      <w:pPr>
        <w:ind w:left="720"/>
        <w:rPr>
          <w:b/>
        </w:rPr>
      </w:pPr>
      <w:r w:rsidRPr="002B2F84">
        <w:rPr>
          <w:b/>
        </w:rPr>
        <w:t>6. A</w:t>
      </w:r>
      <w:r>
        <w:rPr>
          <w:b/>
        </w:rPr>
        <w:t>DJOURNMENT AND NEXT MEETING</w:t>
      </w:r>
    </w:p>
    <w:p w:rsidR="008D6DDC" w:rsidRPr="002B2F84" w:rsidRDefault="008D6DDC" w:rsidP="005C7C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both"/>
        <w:rPr>
          <w:rFonts w:ascii="Times New Roman" w:eastAsia="Times New Roman" w:hAnsi="Times New Roman"/>
          <w:b/>
          <w:color w:val="auto"/>
          <w:szCs w:val="24"/>
        </w:rPr>
      </w:pPr>
    </w:p>
    <w:sectPr w:rsidR="008D6DDC" w:rsidRPr="002B2F84" w:rsidSect="000229DB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271" w:rsidRDefault="00463271">
      <w:r>
        <w:separator/>
      </w:r>
    </w:p>
  </w:endnote>
  <w:endnote w:type="continuationSeparator" w:id="0">
    <w:p w:rsidR="00463271" w:rsidRDefault="00463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56131"/>
      <w:docPartObj>
        <w:docPartGallery w:val="Page Numbers (Bottom of Page)"/>
        <w:docPartUnique/>
      </w:docPartObj>
    </w:sdtPr>
    <w:sdtContent>
      <w:p w:rsidR="00463271" w:rsidRDefault="00E632D6">
        <w:pPr>
          <w:pStyle w:val="Footer"/>
        </w:pPr>
        <w:fldSimple w:instr=" PAGE   \* MERGEFORMAT ">
          <w:r w:rsidR="00814659">
            <w:rPr>
              <w:noProof/>
            </w:rPr>
            <w:t>2</w:t>
          </w:r>
        </w:fldSimple>
      </w:p>
    </w:sdtContent>
  </w:sdt>
  <w:p w:rsidR="00463271" w:rsidRDefault="0046327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71" w:rsidRDefault="0046327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271" w:rsidRDefault="00463271">
      <w:r>
        <w:separator/>
      </w:r>
    </w:p>
  </w:footnote>
  <w:footnote w:type="continuationSeparator" w:id="0">
    <w:p w:rsidR="00463271" w:rsidRDefault="00463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71" w:rsidRDefault="0046327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271" w:rsidRDefault="00463271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526A2"/>
    <w:multiLevelType w:val="hybridMultilevel"/>
    <w:tmpl w:val="26EC929C"/>
    <w:lvl w:ilvl="0" w:tplc="BB7884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0D0A4F"/>
    <w:multiLevelType w:val="multilevel"/>
    <w:tmpl w:val="2CBEEE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5EE20C6"/>
    <w:multiLevelType w:val="hybridMultilevel"/>
    <w:tmpl w:val="FA1CC4B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86F4DF5"/>
    <w:multiLevelType w:val="hybridMultilevel"/>
    <w:tmpl w:val="EA1CF4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7A1930"/>
    <w:multiLevelType w:val="hybridMultilevel"/>
    <w:tmpl w:val="F7063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3379B2"/>
    <w:multiLevelType w:val="hybridMultilevel"/>
    <w:tmpl w:val="51BAB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F04AD"/>
    <w:multiLevelType w:val="hybridMultilevel"/>
    <w:tmpl w:val="2DA0B4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99870D5"/>
    <w:multiLevelType w:val="hybridMultilevel"/>
    <w:tmpl w:val="713ED4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B4C92"/>
    <w:multiLevelType w:val="hybridMultilevel"/>
    <w:tmpl w:val="87D432EA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8852A9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F17454E"/>
    <w:multiLevelType w:val="hybridMultilevel"/>
    <w:tmpl w:val="5C2C976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F8010BB"/>
    <w:multiLevelType w:val="hybridMultilevel"/>
    <w:tmpl w:val="1EE0C950"/>
    <w:lvl w:ilvl="0" w:tplc="9D2E834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0086FDF"/>
    <w:multiLevelType w:val="hybridMultilevel"/>
    <w:tmpl w:val="3A4A7496"/>
    <w:lvl w:ilvl="0" w:tplc="F4E831CE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CA3C63"/>
    <w:multiLevelType w:val="hybridMultilevel"/>
    <w:tmpl w:val="CF98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A6164"/>
    <w:multiLevelType w:val="hybridMultilevel"/>
    <w:tmpl w:val="01821E8A"/>
    <w:lvl w:ilvl="0" w:tplc="9E5E26B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9D71D1"/>
    <w:multiLevelType w:val="hybridMultilevel"/>
    <w:tmpl w:val="E918E9B6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315132"/>
    <w:multiLevelType w:val="hybridMultilevel"/>
    <w:tmpl w:val="60481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342956"/>
    <w:multiLevelType w:val="hybridMultilevel"/>
    <w:tmpl w:val="F9EC90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2E12BE"/>
    <w:multiLevelType w:val="hybridMultilevel"/>
    <w:tmpl w:val="71960CA4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E43214F"/>
    <w:multiLevelType w:val="hybridMultilevel"/>
    <w:tmpl w:val="07DA966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4B030F"/>
    <w:multiLevelType w:val="hybridMultilevel"/>
    <w:tmpl w:val="46F69F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3709A"/>
    <w:multiLevelType w:val="multilevel"/>
    <w:tmpl w:val="3E14157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>
    <w:nsid w:val="556B34F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BF46704"/>
    <w:multiLevelType w:val="hybridMultilevel"/>
    <w:tmpl w:val="C6844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B9683A"/>
    <w:multiLevelType w:val="multilevel"/>
    <w:tmpl w:val="7B8AFC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64277627"/>
    <w:multiLevelType w:val="hybridMultilevel"/>
    <w:tmpl w:val="EE8CF8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6297948"/>
    <w:multiLevelType w:val="hybridMultilevel"/>
    <w:tmpl w:val="29D2E2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95161D"/>
    <w:multiLevelType w:val="hybridMultilevel"/>
    <w:tmpl w:val="31AA9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334D2"/>
    <w:multiLevelType w:val="hybridMultilevel"/>
    <w:tmpl w:val="52667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32359C9"/>
    <w:multiLevelType w:val="hybridMultilevel"/>
    <w:tmpl w:val="72FCA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9EE741F"/>
    <w:multiLevelType w:val="hybridMultilevel"/>
    <w:tmpl w:val="3B2464F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D306FF7"/>
    <w:multiLevelType w:val="hybridMultilevel"/>
    <w:tmpl w:val="1696EB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F1008"/>
    <w:multiLevelType w:val="hybridMultilevel"/>
    <w:tmpl w:val="7A347A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F7D3326"/>
    <w:multiLevelType w:val="hybridMultilevel"/>
    <w:tmpl w:val="F1CEF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5"/>
  </w:num>
  <w:num w:numId="3">
    <w:abstractNumId w:val="32"/>
  </w:num>
  <w:num w:numId="4">
    <w:abstractNumId w:val="21"/>
  </w:num>
  <w:num w:numId="5">
    <w:abstractNumId w:val="33"/>
  </w:num>
  <w:num w:numId="6">
    <w:abstractNumId w:val="13"/>
  </w:num>
  <w:num w:numId="7">
    <w:abstractNumId w:val="11"/>
  </w:num>
  <w:num w:numId="8">
    <w:abstractNumId w:val="18"/>
  </w:num>
  <w:num w:numId="9">
    <w:abstractNumId w:val="10"/>
  </w:num>
  <w:num w:numId="10">
    <w:abstractNumId w:val="0"/>
  </w:num>
  <w:num w:numId="11">
    <w:abstractNumId w:val="2"/>
  </w:num>
  <w:num w:numId="12">
    <w:abstractNumId w:val="28"/>
  </w:num>
  <w:num w:numId="13">
    <w:abstractNumId w:val="23"/>
  </w:num>
  <w:num w:numId="14">
    <w:abstractNumId w:val="16"/>
  </w:num>
  <w:num w:numId="15">
    <w:abstractNumId w:val="4"/>
  </w:num>
  <w:num w:numId="16">
    <w:abstractNumId w:val="17"/>
  </w:num>
  <w:num w:numId="17">
    <w:abstractNumId w:val="30"/>
  </w:num>
  <w:num w:numId="18">
    <w:abstractNumId w:val="9"/>
  </w:num>
  <w:num w:numId="19">
    <w:abstractNumId w:val="26"/>
  </w:num>
  <w:num w:numId="20">
    <w:abstractNumId w:val="19"/>
  </w:num>
  <w:num w:numId="21">
    <w:abstractNumId w:val="5"/>
  </w:num>
  <w:num w:numId="22">
    <w:abstractNumId w:val="24"/>
  </w:num>
  <w:num w:numId="23">
    <w:abstractNumId w:val="34"/>
  </w:num>
  <w:num w:numId="24">
    <w:abstractNumId w:val="7"/>
  </w:num>
  <w:num w:numId="25">
    <w:abstractNumId w:val="3"/>
  </w:num>
  <w:num w:numId="26">
    <w:abstractNumId w:val="14"/>
  </w:num>
  <w:num w:numId="27">
    <w:abstractNumId w:val="12"/>
  </w:num>
  <w:num w:numId="28">
    <w:abstractNumId w:val="8"/>
  </w:num>
  <w:num w:numId="29">
    <w:abstractNumId w:val="1"/>
  </w:num>
  <w:num w:numId="30">
    <w:abstractNumId w:val="27"/>
  </w:num>
  <w:num w:numId="31">
    <w:abstractNumId w:val="6"/>
  </w:num>
  <w:num w:numId="32">
    <w:abstractNumId w:val="22"/>
  </w:num>
  <w:num w:numId="33">
    <w:abstractNumId w:val="29"/>
  </w:num>
  <w:num w:numId="34">
    <w:abstractNumId w:val="31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attachedTemplate r:id="rId1"/>
  <w:stylePaneFormatFilter w:val="2801"/>
  <w:defaultTabStop w:val="72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F2867"/>
    <w:rsid w:val="000229DB"/>
    <w:rsid w:val="000574CF"/>
    <w:rsid w:val="000614CA"/>
    <w:rsid w:val="000C4A7E"/>
    <w:rsid w:val="000C6398"/>
    <w:rsid w:val="0010770C"/>
    <w:rsid w:val="00137D91"/>
    <w:rsid w:val="001426B0"/>
    <w:rsid w:val="00153583"/>
    <w:rsid w:val="001C58F1"/>
    <w:rsid w:val="001E1BEE"/>
    <w:rsid w:val="001F2867"/>
    <w:rsid w:val="00220C18"/>
    <w:rsid w:val="002269DC"/>
    <w:rsid w:val="00231928"/>
    <w:rsid w:val="00241864"/>
    <w:rsid w:val="00241FB9"/>
    <w:rsid w:val="00261B15"/>
    <w:rsid w:val="00274857"/>
    <w:rsid w:val="00293E4F"/>
    <w:rsid w:val="00295A50"/>
    <w:rsid w:val="00295B9E"/>
    <w:rsid w:val="002B2F84"/>
    <w:rsid w:val="002C75A9"/>
    <w:rsid w:val="002D1BDF"/>
    <w:rsid w:val="00321C69"/>
    <w:rsid w:val="00330149"/>
    <w:rsid w:val="00352C92"/>
    <w:rsid w:val="00357513"/>
    <w:rsid w:val="00363D1B"/>
    <w:rsid w:val="00386B68"/>
    <w:rsid w:val="003E2DB1"/>
    <w:rsid w:val="003E3A15"/>
    <w:rsid w:val="00422275"/>
    <w:rsid w:val="00424F89"/>
    <w:rsid w:val="00463271"/>
    <w:rsid w:val="00493B94"/>
    <w:rsid w:val="00496E88"/>
    <w:rsid w:val="005102DF"/>
    <w:rsid w:val="005218EB"/>
    <w:rsid w:val="00524524"/>
    <w:rsid w:val="00531044"/>
    <w:rsid w:val="00534C9A"/>
    <w:rsid w:val="00540741"/>
    <w:rsid w:val="005704F4"/>
    <w:rsid w:val="005B1644"/>
    <w:rsid w:val="005C0593"/>
    <w:rsid w:val="005C7C64"/>
    <w:rsid w:val="005D578E"/>
    <w:rsid w:val="005E6431"/>
    <w:rsid w:val="00652312"/>
    <w:rsid w:val="00670086"/>
    <w:rsid w:val="006929F8"/>
    <w:rsid w:val="006D3382"/>
    <w:rsid w:val="006F0444"/>
    <w:rsid w:val="006F7B9E"/>
    <w:rsid w:val="0072116F"/>
    <w:rsid w:val="00731695"/>
    <w:rsid w:val="007372DE"/>
    <w:rsid w:val="00741721"/>
    <w:rsid w:val="0074354A"/>
    <w:rsid w:val="007827AA"/>
    <w:rsid w:val="00783608"/>
    <w:rsid w:val="007912DE"/>
    <w:rsid w:val="007A790A"/>
    <w:rsid w:val="007B5F55"/>
    <w:rsid w:val="00814659"/>
    <w:rsid w:val="008148B7"/>
    <w:rsid w:val="00817775"/>
    <w:rsid w:val="008360F5"/>
    <w:rsid w:val="00842716"/>
    <w:rsid w:val="0084597F"/>
    <w:rsid w:val="00857904"/>
    <w:rsid w:val="008A385C"/>
    <w:rsid w:val="008D6DDC"/>
    <w:rsid w:val="009318D3"/>
    <w:rsid w:val="009355FF"/>
    <w:rsid w:val="00943CE0"/>
    <w:rsid w:val="00992F8A"/>
    <w:rsid w:val="009B1483"/>
    <w:rsid w:val="009C5CE3"/>
    <w:rsid w:val="009D05F8"/>
    <w:rsid w:val="00A02438"/>
    <w:rsid w:val="00A201CD"/>
    <w:rsid w:val="00A66F5E"/>
    <w:rsid w:val="00A90DD5"/>
    <w:rsid w:val="00A96440"/>
    <w:rsid w:val="00AC23A3"/>
    <w:rsid w:val="00AE09DB"/>
    <w:rsid w:val="00B03642"/>
    <w:rsid w:val="00B15AC5"/>
    <w:rsid w:val="00B23780"/>
    <w:rsid w:val="00B402ED"/>
    <w:rsid w:val="00B415C1"/>
    <w:rsid w:val="00B426BC"/>
    <w:rsid w:val="00B51756"/>
    <w:rsid w:val="00B53714"/>
    <w:rsid w:val="00B641B9"/>
    <w:rsid w:val="00B66594"/>
    <w:rsid w:val="00B87FBF"/>
    <w:rsid w:val="00BD40FE"/>
    <w:rsid w:val="00C00F2B"/>
    <w:rsid w:val="00C3451B"/>
    <w:rsid w:val="00CA61F8"/>
    <w:rsid w:val="00CD4568"/>
    <w:rsid w:val="00CF1659"/>
    <w:rsid w:val="00D26C5E"/>
    <w:rsid w:val="00D35400"/>
    <w:rsid w:val="00D35D37"/>
    <w:rsid w:val="00D41AAA"/>
    <w:rsid w:val="00D817D3"/>
    <w:rsid w:val="00D93330"/>
    <w:rsid w:val="00DB0B00"/>
    <w:rsid w:val="00DC4DFF"/>
    <w:rsid w:val="00DD6C5F"/>
    <w:rsid w:val="00E10C22"/>
    <w:rsid w:val="00E33213"/>
    <w:rsid w:val="00E36A1D"/>
    <w:rsid w:val="00E47ED3"/>
    <w:rsid w:val="00E632D6"/>
    <w:rsid w:val="00E65B57"/>
    <w:rsid w:val="00E712C6"/>
    <w:rsid w:val="00E7584C"/>
    <w:rsid w:val="00EA7F9E"/>
    <w:rsid w:val="00EB00F7"/>
    <w:rsid w:val="00EE0BE6"/>
    <w:rsid w:val="00EF1F12"/>
    <w:rsid w:val="00EF591C"/>
    <w:rsid w:val="00F24330"/>
    <w:rsid w:val="00F34966"/>
    <w:rsid w:val="00F41433"/>
    <w:rsid w:val="00F71D63"/>
    <w:rsid w:val="00F81E81"/>
    <w:rsid w:val="00F96788"/>
    <w:rsid w:val="00FB6204"/>
    <w:rsid w:val="00FF5B49"/>
    <w:rsid w:val="00FF5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locked/>
    <w:rsid w:val="00E65B57"/>
    <w:rPr>
      <w:rFonts w:asciiTheme="minorHAnsi" w:eastAsiaTheme="minorHAnsi" w:hAnsiTheme="minorHAnsi" w:cstheme="minorBidi"/>
      <w:sz w:val="22"/>
      <w:szCs w:val="22"/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locked/>
    <w:rsid w:val="002B2F8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2B2F84"/>
    <w:rPr>
      <w:sz w:val="24"/>
      <w:lang w:val="en-GB"/>
    </w:rPr>
  </w:style>
  <w:style w:type="paragraph" w:styleId="Header">
    <w:name w:val="header"/>
    <w:basedOn w:val="Normal"/>
    <w:link w:val="HeaderChar"/>
    <w:locked/>
    <w:rsid w:val="003301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30149"/>
    <w:rPr>
      <w:sz w:val="24"/>
      <w:szCs w:val="24"/>
    </w:rPr>
  </w:style>
  <w:style w:type="paragraph" w:styleId="Footer">
    <w:name w:val="footer"/>
    <w:basedOn w:val="Normal"/>
    <w:link w:val="FooterChar"/>
    <w:uiPriority w:val="99"/>
    <w:locked/>
    <w:rsid w:val="003301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1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character" w:styleId="Hyperlink">
    <w:name w:val="Hyperlink"/>
    <w:basedOn w:val="DefaultParagraphFont"/>
    <w:uiPriority w:val="99"/>
    <w:locked/>
    <w:rsid w:val="0065231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523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jdebeer01@xstrata.co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FC1EE-11D0-440E-9B31-280DFD6BC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10</TotalTime>
  <Pages>2</Pages>
  <Words>373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2339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JDeBeer01</cp:lastModifiedBy>
  <cp:revision>5</cp:revision>
  <cp:lastPrinted>2012-04-16T13:05:00Z</cp:lastPrinted>
  <dcterms:created xsi:type="dcterms:W3CDTF">2012-11-07T06:17:00Z</dcterms:created>
  <dcterms:modified xsi:type="dcterms:W3CDTF">2012-11-07T06:26:00Z</dcterms:modified>
</cp:coreProperties>
</file>