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4142">
        <w:rPr>
          <w:noProof/>
        </w:rPr>
        <w:t xml:space="preserve"> </w:t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FE488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663575</wp:posOffset>
                </wp:positionH>
                <wp:positionV relativeFrom="page">
                  <wp:posOffset>1600200</wp:posOffset>
                </wp:positionV>
                <wp:extent cx="2552700" cy="558800"/>
                <wp:effectExtent l="0" t="0" r="0" b="127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5 Hollard Street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Johannesburg 2001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PO Box 61809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Marshalltown 2107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2.25pt;margin-top:126pt;width:201pt;height:4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evmgIAAIo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" filled="f" stroked="f" strokeweight="1pt">
                <v:path arrowok="t"/>
                <v:textbox inset="0,0,0,0">
                  <w:txbxContent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5 Hollard Street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Johannesburg 2001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PO Box 61809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rFonts w:eastAsia="Times New Roman"/>
                          <w:color w:val="auto"/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Marshalltown 2107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4292600</wp:posOffset>
                </wp:positionH>
                <wp:positionV relativeFrom="page">
                  <wp:posOffset>1600200</wp:posOffset>
                </wp:positionV>
                <wp:extent cx="2552700" cy="4476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Telephone: (011) 498-7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752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Telefax: (011) 834-1884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 xml:space="preserve">Web: </w:t>
                            </w:r>
                            <w:hyperlink r:id="rId10" w:history="1">
                              <w:r w:rsidRPr="00652312">
                                <w:rPr>
                                  <w:color w:val="00008B"/>
                                  <w:sz w:val="16"/>
                                  <w:szCs w:val="16"/>
                                  <w:u w:val="single"/>
                                </w:rPr>
                                <w:t>http://www. chamberofmines.org.za</w:t>
                              </w:r>
                            </w:hyperlink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1" w:history="1">
                              <w:r w:rsidRPr="006961A6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jdebeer01@xstrata.co.za</w:t>
                              </w:r>
                            </w:hyperlink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338pt;margin-top:126pt;width:201pt;height:35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" filled="f" stroked="f" strokeweight="1pt">
                <v:path arrowok="t"/>
                <v:textbox inset="0,0,0,0">
                  <w:txbxContent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Telephone: (011) 498-7</w:t>
                      </w:r>
                      <w:r>
                        <w:rPr>
                          <w:sz w:val="16"/>
                          <w:szCs w:val="16"/>
                        </w:rPr>
                        <w:t>752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Telefax: (011) 834-1884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 xml:space="preserve">Web: </w:t>
                      </w:r>
                      <w:hyperlink r:id="rId12" w:history="1">
                        <w:r w:rsidRPr="00652312">
                          <w:rPr>
                            <w:color w:val="00008B"/>
                            <w:sz w:val="16"/>
                            <w:szCs w:val="16"/>
                            <w:u w:val="single"/>
                          </w:rPr>
                          <w:t>http://www. chamberofmines.org.za</w:t>
                        </w:r>
                      </w:hyperlink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rFonts w:eastAsia="Times New Roman"/>
                          <w:color w:val="auto"/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 xml:space="preserve">E-mail: </w:t>
                      </w:r>
                      <w:hyperlink r:id="rId13" w:history="1">
                        <w:r w:rsidRPr="006961A6">
                          <w:rPr>
                            <w:rStyle w:val="Hyperlink"/>
                            <w:sz w:val="16"/>
                            <w:szCs w:val="16"/>
                          </w:rPr>
                          <w:t>jdebeer01@xstrata.co.za</w:t>
                        </w:r>
                      </w:hyperlink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2B2F84" w:rsidRDefault="00943CE0" w:rsidP="002B2F84">
      <w:pPr>
        <w:jc w:val="center"/>
        <w:rPr>
          <w:b/>
        </w:rPr>
      </w:pPr>
      <w:r>
        <w:rPr>
          <w:b/>
        </w:rPr>
        <w:t>AGENDA FOR</w:t>
      </w:r>
      <w:r w:rsidR="002B2F84">
        <w:rPr>
          <w:b/>
        </w:rPr>
        <w:t xml:space="preserve"> NOISE ADOPTION TEAM MEETING TO BE HELD ON </w:t>
      </w:r>
      <w:r w:rsidR="00457346">
        <w:rPr>
          <w:b/>
        </w:rPr>
        <w:t>WEDNESDAY</w:t>
      </w:r>
      <w:r w:rsidR="002B2F84">
        <w:rPr>
          <w:b/>
        </w:rPr>
        <w:t xml:space="preserve"> </w:t>
      </w:r>
      <w:r w:rsidR="0024504F">
        <w:rPr>
          <w:b/>
        </w:rPr>
        <w:t>10 APRIL</w:t>
      </w:r>
      <w:r w:rsidR="008D0804">
        <w:rPr>
          <w:b/>
        </w:rPr>
        <w:t xml:space="preserve"> 2013</w:t>
      </w:r>
      <w:r w:rsidR="005C0593">
        <w:rPr>
          <w:b/>
        </w:rPr>
        <w:t xml:space="preserve"> AT </w:t>
      </w:r>
      <w:r w:rsidR="0024504F">
        <w:rPr>
          <w:b/>
        </w:rPr>
        <w:t>07</w:t>
      </w:r>
      <w:r w:rsidR="00CD1458">
        <w:rPr>
          <w:b/>
        </w:rPr>
        <w:t>H</w:t>
      </w:r>
      <w:r w:rsidR="0024504F">
        <w:rPr>
          <w:b/>
        </w:rPr>
        <w:t>3</w:t>
      </w:r>
      <w:r w:rsidR="002B2F84">
        <w:rPr>
          <w:b/>
        </w:rPr>
        <w:t>0 IN THE LEARNING HUB BOARDROOM</w:t>
      </w:r>
    </w:p>
    <w:p w:rsidR="002B2F84" w:rsidRDefault="002B2F84" w:rsidP="002B2F84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2B2F84" w:rsidTr="00D93330">
        <w:trPr>
          <w:trHeight w:val="2384"/>
        </w:trPr>
        <w:tc>
          <w:tcPr>
            <w:tcW w:w="9828" w:type="dxa"/>
          </w:tcPr>
          <w:p w:rsidR="002B2F84" w:rsidRPr="000B440C" w:rsidRDefault="002B2F84" w:rsidP="00D93330">
            <w:pPr>
              <w:spacing w:before="240" w:line="360" w:lineRule="auto"/>
              <w:jc w:val="both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2B2F84" w:rsidRPr="006F4142" w:rsidRDefault="002B2F84" w:rsidP="00D93330">
            <w:p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The following shall apply in the event of an emergency situation requiring evacuation of the building:</w:t>
            </w:r>
          </w:p>
          <w:p w:rsidR="002B2F84" w:rsidRPr="006F4142" w:rsidRDefault="002B2F84" w:rsidP="002B2F84">
            <w:pPr>
              <w:pStyle w:val="BodyTextIndent2"/>
              <w:numPr>
                <w:ilvl w:val="0"/>
                <w:numId w:val="28"/>
              </w:numPr>
              <w:tabs>
                <w:tab w:val="clear" w:pos="142"/>
              </w:tabs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An alarm will sound, following which all persons within the Chamber building shall immediately vacate the premises in the event of a fire; in the event of a bomb threat nobody will be allowed to evacuate the building unless instructed by the security or emergency coordinator.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Collect personal belongings and close all doors and windows.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 xml:space="preserve">Switch of electrical apparatus do </w:t>
            </w:r>
            <w:r w:rsidRPr="006F4142">
              <w:rPr>
                <w:b/>
                <w:sz w:val="22"/>
                <w:szCs w:val="22"/>
              </w:rPr>
              <w:t>NOT</w:t>
            </w:r>
            <w:r w:rsidRPr="006F4142">
              <w:rPr>
                <w:sz w:val="22"/>
                <w:szCs w:val="22"/>
              </w:rPr>
              <w:t xml:space="preserve"> run, panic or use the lifts.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Take care of visitors; Follow emergency evacuation signs.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Keep on the left side of passage ways and staircases.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Proceed down the stairs to the ground floor.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Exit the building through the main entrance and turn left into Hollard Street towards Main Street;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Turn right into Main Street and proceed to assembly point at the Standard Bank building on the left;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The assembly point is the open area around the Standard Bank building; where roll call will be taken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Await further instructions from the emergency coordinator before returning to the Chamber building.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18"/>
                <w:szCs w:val="18"/>
              </w:rPr>
            </w:pPr>
            <w:r w:rsidRPr="006F4142">
              <w:rPr>
                <w:sz w:val="22"/>
                <w:szCs w:val="22"/>
              </w:rPr>
              <w:t>Nobody is allowed to make any statements to the press.</w:t>
            </w:r>
          </w:p>
          <w:p w:rsidR="006F4142" w:rsidRPr="00F57526" w:rsidRDefault="006F4142" w:rsidP="006F4142">
            <w:pPr>
              <w:ind w:left="720"/>
              <w:jc w:val="both"/>
              <w:rPr>
                <w:sz w:val="18"/>
                <w:szCs w:val="18"/>
              </w:rPr>
            </w:pPr>
          </w:p>
        </w:tc>
      </w:tr>
    </w:tbl>
    <w:p w:rsidR="002B2F84" w:rsidRDefault="002B2F84" w:rsidP="002B2F84">
      <w:pPr>
        <w:rPr>
          <w:sz w:val="16"/>
          <w:szCs w:val="16"/>
        </w:rPr>
      </w:pPr>
    </w:p>
    <w:p w:rsidR="002B2F84" w:rsidRPr="00741DCF" w:rsidRDefault="002B2F84" w:rsidP="000C15E6">
      <w:pPr>
        <w:numPr>
          <w:ilvl w:val="0"/>
          <w:numId w:val="2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 xml:space="preserve">OPENING AND </w:t>
      </w:r>
      <w:r w:rsidRPr="00741DCF">
        <w:rPr>
          <w:b/>
        </w:rPr>
        <w:t>WELCOME</w:t>
      </w:r>
      <w:r>
        <w:rPr>
          <w:b/>
        </w:rPr>
        <w:t xml:space="preserve"> </w:t>
      </w:r>
    </w:p>
    <w:p w:rsidR="002B2F84" w:rsidRPr="008C1040" w:rsidRDefault="002B2F84" w:rsidP="000C15E6">
      <w:pPr>
        <w:rPr>
          <w:b/>
          <w:sz w:val="16"/>
          <w:szCs w:val="16"/>
        </w:rPr>
      </w:pPr>
    </w:p>
    <w:p w:rsidR="002B2F84" w:rsidRPr="000C15E6" w:rsidRDefault="002B2F84" w:rsidP="000C15E6">
      <w:pPr>
        <w:numPr>
          <w:ilvl w:val="0"/>
          <w:numId w:val="27"/>
        </w:numPr>
        <w:tabs>
          <w:tab w:val="clear" w:pos="1080"/>
          <w:tab w:val="num" w:pos="-360"/>
        </w:tabs>
        <w:ind w:left="0" w:firstLine="0"/>
        <w:jc w:val="both"/>
      </w:pPr>
      <w:r w:rsidRPr="002402F0">
        <w:rPr>
          <w:b/>
        </w:rPr>
        <w:t>CONFIRMATION OF THE AGENDA</w:t>
      </w:r>
    </w:p>
    <w:p w:rsidR="000C15E6" w:rsidRPr="002402F0" w:rsidRDefault="000C15E6" w:rsidP="000C15E6">
      <w:pPr>
        <w:jc w:val="both"/>
      </w:pPr>
    </w:p>
    <w:p w:rsidR="00D53778" w:rsidRPr="00D53778" w:rsidRDefault="002B2F84" w:rsidP="000C15E6">
      <w:pPr>
        <w:numPr>
          <w:ilvl w:val="0"/>
          <w:numId w:val="27"/>
        </w:numPr>
        <w:tabs>
          <w:tab w:val="clear" w:pos="1080"/>
          <w:tab w:val="num" w:pos="-360"/>
        </w:tabs>
        <w:ind w:left="0" w:firstLine="0"/>
      </w:pPr>
      <w:r w:rsidRPr="00125D56">
        <w:rPr>
          <w:b/>
        </w:rPr>
        <w:t xml:space="preserve">MATTERS ARISING </w:t>
      </w:r>
      <w:r w:rsidRPr="00125D56">
        <w:t>(As per previous minutes/meeting)</w:t>
      </w:r>
      <w:r w:rsidRPr="00125D56">
        <w:rPr>
          <w:b/>
        </w:rPr>
        <w:t xml:space="preserve"> </w:t>
      </w:r>
    </w:p>
    <w:p w:rsidR="00785A96" w:rsidRDefault="00785A96" w:rsidP="00785A96"/>
    <w:p w:rsidR="002B2F84" w:rsidRPr="007735A3" w:rsidRDefault="00D53778" w:rsidP="00785A96">
      <w:pPr>
        <w:rPr>
          <w:b/>
        </w:rPr>
      </w:pPr>
      <w:r w:rsidRPr="007735A3">
        <w:rPr>
          <w:b/>
        </w:rPr>
        <w:t>3.1HPD TAS Adoption</w:t>
      </w:r>
    </w:p>
    <w:p w:rsidR="00D53778" w:rsidRDefault="00D53778" w:rsidP="00D53778">
      <w:pPr>
        <w:ind w:left="720"/>
      </w:pPr>
      <w:r>
        <w:t xml:space="preserve">3.1.1 Xstrata Alloys Kroondal </w:t>
      </w:r>
      <w:r w:rsidR="007078BA">
        <w:t xml:space="preserve">- </w:t>
      </w:r>
      <w:r w:rsidR="00903E82" w:rsidRPr="007078BA">
        <w:t>Interview status due dates</w:t>
      </w:r>
    </w:p>
    <w:p w:rsidR="00D53778" w:rsidRDefault="00D53778" w:rsidP="00D53778">
      <w:pPr>
        <w:ind w:left="720"/>
      </w:pPr>
      <w:r>
        <w:t xml:space="preserve">3.1.2 Impala </w:t>
      </w:r>
      <w:r w:rsidR="0055525C">
        <w:t>–</w:t>
      </w:r>
      <w:r w:rsidR="007078BA">
        <w:t xml:space="preserve"> Engagement</w:t>
      </w:r>
    </w:p>
    <w:p w:rsidR="00D53778" w:rsidRDefault="00D53778" w:rsidP="00D53778">
      <w:pPr>
        <w:ind w:firstLine="720"/>
      </w:pPr>
      <w:r>
        <w:t xml:space="preserve"> 3.1.3 Northam </w:t>
      </w:r>
      <w:r w:rsidR="007078BA">
        <w:t xml:space="preserve">- </w:t>
      </w:r>
      <w:r w:rsidR="005E7350" w:rsidRPr="007078BA">
        <w:t>Project plan</w:t>
      </w:r>
      <w:r w:rsidR="007078BA">
        <w:t xml:space="preserve"> status</w:t>
      </w:r>
      <w:r w:rsidR="0024504F">
        <w:t>.</w:t>
      </w:r>
    </w:p>
    <w:p w:rsidR="00D53778" w:rsidRDefault="00D53778" w:rsidP="00D53778">
      <w:pPr>
        <w:ind w:left="720"/>
      </w:pPr>
      <w:r>
        <w:t>3.1.4 ARM</w:t>
      </w:r>
      <w:r w:rsidR="00903E82" w:rsidRPr="00903E82">
        <w:t xml:space="preserve"> </w:t>
      </w:r>
      <w:r w:rsidR="007078BA">
        <w:t xml:space="preserve">- </w:t>
      </w:r>
      <w:r w:rsidR="00903E82" w:rsidRPr="007078BA">
        <w:t>Interview status due dates</w:t>
      </w:r>
      <w:r w:rsidR="0055525C">
        <w:t xml:space="preserve"> Follow up</w:t>
      </w:r>
    </w:p>
    <w:p w:rsidR="00D53778" w:rsidRDefault="00D53778" w:rsidP="00D53778">
      <w:pPr>
        <w:ind w:left="720"/>
      </w:pPr>
      <w:r>
        <w:t xml:space="preserve">3.1.5 Harmony </w:t>
      </w:r>
      <w:r w:rsidR="00CF2BA8">
        <w:t>– Status and progress</w:t>
      </w:r>
    </w:p>
    <w:p w:rsidR="00BC6033" w:rsidRDefault="00D53778" w:rsidP="00BC6033">
      <w:pPr>
        <w:ind w:left="720"/>
      </w:pPr>
      <w:r>
        <w:t xml:space="preserve">3.1.6 </w:t>
      </w:r>
      <w:proofErr w:type="spellStart"/>
      <w:r>
        <w:t>Exxarro</w:t>
      </w:r>
      <w:proofErr w:type="spellEnd"/>
      <w:r>
        <w:t xml:space="preserve"> </w:t>
      </w:r>
      <w:r w:rsidR="00CF2BA8">
        <w:t xml:space="preserve">- </w:t>
      </w:r>
      <w:r w:rsidR="00CF2BA8">
        <w:t>Status and progress</w:t>
      </w:r>
    </w:p>
    <w:p w:rsidR="00BC6033" w:rsidRDefault="00BC6033" w:rsidP="00BC6033">
      <w:pPr>
        <w:ind w:left="720"/>
      </w:pPr>
      <w:r>
        <w:t xml:space="preserve">3.1.7 Foskor </w:t>
      </w:r>
      <w:r w:rsidR="00CF2BA8">
        <w:t xml:space="preserve">- </w:t>
      </w:r>
      <w:r w:rsidR="00CF2BA8">
        <w:t>Status and progress</w:t>
      </w:r>
    </w:p>
    <w:p w:rsidR="00BC6033" w:rsidRPr="00464E6F" w:rsidRDefault="00BC6033" w:rsidP="00BC6033">
      <w:pPr>
        <w:ind w:left="720"/>
      </w:pPr>
      <w:r>
        <w:t xml:space="preserve">3.1.8 </w:t>
      </w:r>
      <w:r w:rsidR="00FC259D" w:rsidRPr="00464E6F">
        <w:t>Optimum Coal</w:t>
      </w:r>
      <w:r w:rsidR="00903E82" w:rsidRPr="00464E6F">
        <w:t xml:space="preserve"> Collieries?</w:t>
      </w:r>
      <w:r w:rsidR="0055525C">
        <w:t xml:space="preserve"> Await feedback</w:t>
      </w:r>
    </w:p>
    <w:p w:rsidR="00BC6033" w:rsidRPr="00464E6F" w:rsidRDefault="00BC6033" w:rsidP="00464E6F">
      <w:pPr>
        <w:ind w:left="1440"/>
      </w:pPr>
      <w:r w:rsidRPr="00464E6F">
        <w:t>3.1.9</w:t>
      </w:r>
      <w:r w:rsidR="00A01028" w:rsidRPr="00464E6F">
        <w:t xml:space="preserve"> </w:t>
      </w:r>
      <w:r w:rsidR="00FC259D" w:rsidRPr="00464E6F">
        <w:t xml:space="preserve">Total Coal </w:t>
      </w:r>
    </w:p>
    <w:p w:rsidR="00FC259D" w:rsidRDefault="00FC259D" w:rsidP="00BC6033">
      <w:pPr>
        <w:ind w:left="720"/>
      </w:pPr>
      <w:r w:rsidRPr="00464E6F">
        <w:t>3.1.10 Sasol</w:t>
      </w:r>
      <w:r w:rsidR="00464E6F" w:rsidRPr="00464E6F">
        <w:t>-Mosh training</w:t>
      </w:r>
      <w:r w:rsidR="00CF2BA8">
        <w:t xml:space="preserve"> - </w:t>
      </w:r>
      <w:r w:rsidR="00CF2BA8">
        <w:t>Status and progress</w:t>
      </w:r>
    </w:p>
    <w:p w:rsidR="00D53778" w:rsidRDefault="00D53778" w:rsidP="00D53778">
      <w:pPr>
        <w:ind w:left="720"/>
      </w:pPr>
      <w:r>
        <w:t>3.1.</w:t>
      </w:r>
      <w:r w:rsidR="00A01028">
        <w:t>11</w:t>
      </w:r>
      <w:r>
        <w:t xml:space="preserve"> HPD_TAS_Tool Adopters tracking report 2013</w:t>
      </w:r>
      <w:r w:rsidR="00CF2BA8">
        <w:t xml:space="preserve"> -</w:t>
      </w:r>
      <w:r w:rsidR="00CF2BA8" w:rsidRPr="00CF2BA8">
        <w:t xml:space="preserve"> </w:t>
      </w:r>
      <w:r w:rsidR="00CF2BA8">
        <w:t>Status and progress</w:t>
      </w:r>
    </w:p>
    <w:p w:rsidR="00BC6033" w:rsidRDefault="00BC6033" w:rsidP="00D53778">
      <w:pPr>
        <w:ind w:left="720"/>
      </w:pPr>
      <w:r>
        <w:t>3.1.</w:t>
      </w:r>
      <w:r w:rsidR="00A01028">
        <w:t>12</w:t>
      </w:r>
      <w:r w:rsidR="007735A3">
        <w:t xml:space="preserve"> </w:t>
      </w:r>
      <w:r>
        <w:t>Copa’s</w:t>
      </w:r>
    </w:p>
    <w:p w:rsidR="00D53778" w:rsidRDefault="00D53778" w:rsidP="00D53778">
      <w:pPr>
        <w:ind w:left="720"/>
      </w:pPr>
    </w:p>
    <w:p w:rsidR="00D53778" w:rsidRPr="007735A3" w:rsidRDefault="00D53778" w:rsidP="00D53778">
      <w:pPr>
        <w:rPr>
          <w:b/>
        </w:rPr>
      </w:pPr>
      <w:r w:rsidRPr="007735A3">
        <w:rPr>
          <w:b/>
        </w:rPr>
        <w:t>3.2 Source Elimination Repository</w:t>
      </w:r>
    </w:p>
    <w:p w:rsidR="002B2F84" w:rsidRPr="00125D56" w:rsidRDefault="00D53778" w:rsidP="00D53778">
      <w:pPr>
        <w:ind w:left="720"/>
      </w:pPr>
      <w:r>
        <w:t xml:space="preserve">3.2.1 </w:t>
      </w:r>
      <w:r w:rsidR="00F37A4A">
        <w:t>Impala</w:t>
      </w:r>
      <w:r w:rsidR="002B2F84" w:rsidRPr="00422275">
        <w:t xml:space="preserve"> </w:t>
      </w:r>
      <w:r w:rsidR="00F37A4A">
        <w:t>– (Industry I</w:t>
      </w:r>
      <w:r w:rsidR="00E83E4C">
        <w:t>nitiatives</w:t>
      </w:r>
      <w:r w:rsidR="00F37A4A">
        <w:t>)</w:t>
      </w:r>
      <w:r w:rsidR="005E7350">
        <w:t xml:space="preserve"> </w:t>
      </w:r>
      <w:r w:rsidR="00912B9F">
        <w:t xml:space="preserve">- </w:t>
      </w:r>
      <w:r w:rsidR="00CF2BA8">
        <w:t>Verifi</w:t>
      </w:r>
      <w:r w:rsidR="005E7350" w:rsidRPr="00912B9F">
        <w:t>cation</w:t>
      </w:r>
      <w:r w:rsidR="00912B9F" w:rsidRPr="00912B9F">
        <w:t xml:space="preserve"> </w:t>
      </w:r>
      <w:r w:rsidR="00CF2BA8">
        <w:t>Status and progress</w:t>
      </w:r>
      <w:r w:rsidR="00CF2BA8" w:rsidRPr="00912B9F">
        <w:t xml:space="preserve"> </w:t>
      </w:r>
    </w:p>
    <w:p w:rsidR="00B6143A" w:rsidRDefault="002B2F84" w:rsidP="002B2F84">
      <w:pPr>
        <w:ind w:left="720"/>
      </w:pPr>
      <w:r w:rsidRPr="00125D56">
        <w:t>3.</w:t>
      </w:r>
      <w:r>
        <w:t>2</w:t>
      </w:r>
      <w:r w:rsidR="00D53778">
        <w:t>.2</w:t>
      </w:r>
      <w:r w:rsidRPr="00125D56">
        <w:t xml:space="preserve"> </w:t>
      </w:r>
      <w:r w:rsidR="00F37A4A">
        <w:t xml:space="preserve">Xstrata Western Mines - (Drilling Noise reduction </w:t>
      </w:r>
      <w:r w:rsidR="0029437C">
        <w:t>Initiative</w:t>
      </w:r>
      <w:r w:rsidR="00F37A4A">
        <w:t>)</w:t>
      </w:r>
      <w:r w:rsidR="00057C35">
        <w:t xml:space="preserve"> </w:t>
      </w:r>
      <w:r w:rsidR="00CF2BA8">
        <w:t>– Placed on hold</w:t>
      </w:r>
    </w:p>
    <w:p w:rsidR="00D53778" w:rsidRDefault="00912B9F" w:rsidP="002B2F84">
      <w:pPr>
        <w:ind w:left="720"/>
      </w:pPr>
      <w:r>
        <w:t>3.2.3</w:t>
      </w:r>
      <w:r w:rsidR="00D53778">
        <w:t xml:space="preserve"> </w:t>
      </w:r>
      <w:r w:rsidR="00BC6033">
        <w:t xml:space="preserve">Xstrata Platinum Eastern Mines </w:t>
      </w:r>
      <w:r>
        <w:t xml:space="preserve">– </w:t>
      </w:r>
      <w:r w:rsidRPr="00912B9F">
        <w:t xml:space="preserve">HG </w:t>
      </w:r>
      <w:r w:rsidR="00CF2BA8">
        <w:t>Status and progress</w:t>
      </w:r>
      <w:r w:rsidR="00CF2BA8" w:rsidRPr="00912B9F">
        <w:t xml:space="preserve"> </w:t>
      </w:r>
    </w:p>
    <w:p w:rsidR="00BC6033" w:rsidRDefault="00912B9F" w:rsidP="002B2F84">
      <w:pPr>
        <w:ind w:left="720"/>
      </w:pPr>
      <w:r>
        <w:lastRenderedPageBreak/>
        <w:t>3.2.5</w:t>
      </w:r>
      <w:r w:rsidR="00BC6033">
        <w:t xml:space="preserve"> Xstrata Alloys Eastern Mines </w:t>
      </w:r>
      <w:r>
        <w:t xml:space="preserve">- </w:t>
      </w:r>
      <w:r w:rsidR="00CF2BA8" w:rsidRPr="00912B9F">
        <w:t xml:space="preserve">HG </w:t>
      </w:r>
      <w:r w:rsidR="00CF2BA8">
        <w:t>Status and progress</w:t>
      </w:r>
      <w:r w:rsidR="00CF2BA8" w:rsidRPr="00912B9F">
        <w:t xml:space="preserve"> </w:t>
      </w:r>
    </w:p>
    <w:p w:rsidR="00BC6033" w:rsidRDefault="00BC6033" w:rsidP="002B2F84">
      <w:pPr>
        <w:ind w:left="720"/>
      </w:pPr>
    </w:p>
    <w:p w:rsidR="00BC6033" w:rsidRPr="007735A3" w:rsidRDefault="00BC6033" w:rsidP="00BC6033">
      <w:pPr>
        <w:rPr>
          <w:b/>
        </w:rPr>
      </w:pPr>
      <w:r w:rsidRPr="007735A3">
        <w:rPr>
          <w:b/>
        </w:rPr>
        <w:t>3.3 New Leading practice</w:t>
      </w:r>
    </w:p>
    <w:p w:rsidR="00785A96" w:rsidRDefault="00785A96" w:rsidP="00785A96">
      <w:pPr>
        <w:ind w:left="720"/>
      </w:pPr>
      <w:r>
        <w:t>3.3.1</w:t>
      </w:r>
      <w:r w:rsidR="00193573">
        <w:t>Hearing Coa</w:t>
      </w:r>
      <w:r>
        <w:t>ch</w:t>
      </w:r>
      <w:r w:rsidR="0091327A">
        <w:t xml:space="preserve"> </w:t>
      </w:r>
      <w:r w:rsidR="006A3E18">
        <w:t xml:space="preserve">– </w:t>
      </w:r>
      <w:r w:rsidR="004B1438">
        <w:t>Criteria for assessment</w:t>
      </w:r>
      <w:r w:rsidR="00CF2BA8">
        <w:t xml:space="preserve">, </w:t>
      </w:r>
      <w:r w:rsidR="00912B9F" w:rsidRPr="00912B9F">
        <w:t>v</w:t>
      </w:r>
      <w:r w:rsidR="004B1438" w:rsidRPr="00912B9F">
        <w:t>erification</w:t>
      </w:r>
      <w:r w:rsidR="00912B9F" w:rsidRPr="00912B9F">
        <w:t xml:space="preserve"> </w:t>
      </w:r>
      <w:r w:rsidR="00CF2BA8">
        <w:t>- T</w:t>
      </w:r>
      <w:r w:rsidR="00CF2BA8" w:rsidRPr="00CF2BA8">
        <w:t>eam feedback</w:t>
      </w:r>
    </w:p>
    <w:p w:rsidR="00BC6033" w:rsidRDefault="00BC6033" w:rsidP="00BC6033"/>
    <w:p w:rsidR="002B2F84" w:rsidRPr="007735A3" w:rsidRDefault="00F37A4A" w:rsidP="00BC6033">
      <w:pPr>
        <w:rPr>
          <w:b/>
        </w:rPr>
      </w:pPr>
      <w:r w:rsidRPr="007735A3">
        <w:rPr>
          <w:b/>
        </w:rPr>
        <w:t xml:space="preserve">3.4 </w:t>
      </w:r>
      <w:r w:rsidR="00E83E4C" w:rsidRPr="007735A3">
        <w:rPr>
          <w:b/>
        </w:rPr>
        <w:t xml:space="preserve">Annual </w:t>
      </w:r>
      <w:r w:rsidR="0029437C" w:rsidRPr="007735A3">
        <w:rPr>
          <w:b/>
        </w:rPr>
        <w:t xml:space="preserve">Strategic </w:t>
      </w:r>
      <w:r w:rsidR="00E83E4C" w:rsidRPr="007735A3">
        <w:rPr>
          <w:b/>
        </w:rPr>
        <w:t>Plan</w:t>
      </w:r>
    </w:p>
    <w:p w:rsidR="00CD1458" w:rsidRDefault="00BC6033" w:rsidP="002B2F84">
      <w:pPr>
        <w:ind w:firstLine="720"/>
      </w:pPr>
      <w:r>
        <w:t xml:space="preserve">3.4.1 Presentation to </w:t>
      </w:r>
      <w:r w:rsidR="008235D7">
        <w:t xml:space="preserve">task force </w:t>
      </w:r>
      <w:r w:rsidR="00CF2BA8">
        <w:t>on 19 April 2013- HG</w:t>
      </w:r>
    </w:p>
    <w:p w:rsidR="00BC6033" w:rsidRDefault="00BC6033" w:rsidP="002B2F84">
      <w:pPr>
        <w:ind w:firstLine="720"/>
      </w:pPr>
    </w:p>
    <w:p w:rsidR="00BC6033" w:rsidRPr="007735A3" w:rsidRDefault="00BC6033" w:rsidP="00BC6033">
      <w:pPr>
        <w:rPr>
          <w:b/>
        </w:rPr>
      </w:pPr>
      <w:r w:rsidRPr="007735A3">
        <w:rPr>
          <w:b/>
        </w:rPr>
        <w:t>3.5 Stakeholder buy-in</w:t>
      </w:r>
    </w:p>
    <w:p w:rsidR="00BC6033" w:rsidRDefault="00BC6033" w:rsidP="00BC6033">
      <w:pPr>
        <w:ind w:left="720"/>
      </w:pPr>
      <w:r>
        <w:t>3.5.1</w:t>
      </w:r>
      <w:r w:rsidR="00B230B8">
        <w:t xml:space="preserve"> </w:t>
      </w:r>
      <w:r w:rsidR="004B1438">
        <w:t>Agreements and challenges</w:t>
      </w:r>
      <w:r w:rsidR="00CF2BA8">
        <w:t xml:space="preserve">- </w:t>
      </w:r>
      <w:proofErr w:type="spellStart"/>
      <w:r w:rsidR="00CF2BA8">
        <w:t>exxarro</w:t>
      </w:r>
      <w:proofErr w:type="spellEnd"/>
      <w:r w:rsidR="00CF2BA8">
        <w:t xml:space="preserve">, Xstrata, Impala, Sasol, ARM, </w:t>
      </w:r>
      <w:proofErr w:type="spellStart"/>
      <w:r w:rsidR="00CF2BA8">
        <w:t>Modikwa</w:t>
      </w:r>
      <w:proofErr w:type="spellEnd"/>
      <w:r w:rsidR="00CF2BA8">
        <w:t>, Northam, Collieries,</w:t>
      </w:r>
      <w:r w:rsidR="00A2629F">
        <w:t xml:space="preserve"> </w:t>
      </w:r>
      <w:proofErr w:type="spellStart"/>
      <w:r w:rsidR="00A2629F">
        <w:t>Becsa</w:t>
      </w:r>
      <w:proofErr w:type="spellEnd"/>
      <w:r w:rsidR="00A2629F">
        <w:t xml:space="preserve">, Marula and </w:t>
      </w:r>
      <w:proofErr w:type="spellStart"/>
      <w:r w:rsidR="00A2629F">
        <w:t>Samancor</w:t>
      </w:r>
      <w:proofErr w:type="spellEnd"/>
      <w:r w:rsidR="00A2629F">
        <w:t xml:space="preserve"> etc.</w:t>
      </w:r>
    </w:p>
    <w:p w:rsidR="00BC6033" w:rsidRDefault="00BC6033" w:rsidP="002B2F84">
      <w:pPr>
        <w:ind w:firstLine="720"/>
      </w:pPr>
    </w:p>
    <w:p w:rsidR="002B2F84" w:rsidRPr="000C15E6" w:rsidRDefault="0062490E" w:rsidP="000C15E6">
      <w:pPr>
        <w:rPr>
          <w:b/>
        </w:rPr>
      </w:pPr>
      <w:r w:rsidRPr="000C15E6">
        <w:rPr>
          <w:b/>
        </w:rPr>
        <w:t>4</w:t>
      </w:r>
      <w:r w:rsidR="006F4142" w:rsidRPr="000C15E6">
        <w:rPr>
          <w:b/>
        </w:rPr>
        <w:t xml:space="preserve">.0 </w:t>
      </w:r>
      <w:r w:rsidR="000C15E6" w:rsidRPr="000C15E6">
        <w:rPr>
          <w:b/>
        </w:rPr>
        <w:tab/>
      </w:r>
      <w:r w:rsidR="006F4142" w:rsidRPr="000C15E6">
        <w:rPr>
          <w:b/>
        </w:rPr>
        <w:t xml:space="preserve">GENERAL </w:t>
      </w:r>
    </w:p>
    <w:p w:rsidR="0062490E" w:rsidRDefault="0062490E" w:rsidP="006F4142">
      <w:pPr>
        <w:ind w:left="720"/>
      </w:pPr>
      <w:r>
        <w:t>4</w:t>
      </w:r>
      <w:r w:rsidR="006F4142" w:rsidRPr="00BA1CC0">
        <w:t>.1</w:t>
      </w:r>
      <w:r w:rsidR="006F4142">
        <w:t xml:space="preserve"> </w:t>
      </w:r>
      <w:r w:rsidR="006A3E18" w:rsidRPr="006A3E18">
        <w:t>Noise team Month end report finalization</w:t>
      </w:r>
      <w:r w:rsidR="006A3E18">
        <w:t xml:space="preserve">  </w:t>
      </w:r>
    </w:p>
    <w:p w:rsidR="00CD3E14" w:rsidRDefault="0062490E" w:rsidP="00CF2BA8">
      <w:pPr>
        <w:ind w:left="720"/>
      </w:pPr>
      <w:r>
        <w:t>4</w:t>
      </w:r>
      <w:r w:rsidR="00034928">
        <w:t>.</w:t>
      </w:r>
      <w:r>
        <w:t>2</w:t>
      </w:r>
      <w:r w:rsidR="00034928">
        <w:t xml:space="preserve"> </w:t>
      </w:r>
      <w:r w:rsidR="00CD3E14">
        <w:t>CEO roundtable questions</w:t>
      </w:r>
      <w:r w:rsidR="008235D7">
        <w:t>.</w:t>
      </w:r>
    </w:p>
    <w:p w:rsidR="00055CA1" w:rsidRDefault="00CF2BA8" w:rsidP="006A3E18">
      <w:pPr>
        <w:ind w:firstLine="720"/>
      </w:pPr>
      <w:r>
        <w:t>4.3</w:t>
      </w:r>
      <w:r w:rsidR="00055CA1">
        <w:t xml:space="preserve"> </w:t>
      </w:r>
      <w:r>
        <w:t>Collier</w:t>
      </w:r>
      <w:r w:rsidR="00055CA1">
        <w:t>y</w:t>
      </w:r>
      <w:r w:rsidR="008235D7">
        <w:t xml:space="preserve"> </w:t>
      </w:r>
      <w:r>
        <w:t xml:space="preserve">– Status and </w:t>
      </w:r>
      <w:r w:rsidR="008235D7" w:rsidRPr="00CF2BA8">
        <w:t>Copa regional</w:t>
      </w:r>
    </w:p>
    <w:p w:rsidR="00055CA1" w:rsidRDefault="00CF2BA8" w:rsidP="006A3E18">
      <w:pPr>
        <w:ind w:firstLine="720"/>
      </w:pPr>
      <w:r>
        <w:t>4.4</w:t>
      </w:r>
      <w:r w:rsidR="00055CA1">
        <w:t xml:space="preserve"> Interview</w:t>
      </w:r>
      <w:r>
        <w:t>er</w:t>
      </w:r>
      <w:r w:rsidR="00055CA1">
        <w:t xml:space="preserve"> training</w:t>
      </w:r>
      <w:r w:rsidR="008235D7">
        <w:t xml:space="preserve"> </w:t>
      </w:r>
      <w:r w:rsidR="008235D7" w:rsidRPr="00CF2BA8">
        <w:t>Spreadsheet</w:t>
      </w:r>
      <w:r>
        <w:t xml:space="preserve"> </w:t>
      </w:r>
    </w:p>
    <w:p w:rsidR="00055CA1" w:rsidRDefault="00055CA1" w:rsidP="006A3E18">
      <w:pPr>
        <w:ind w:firstLine="720"/>
      </w:pPr>
      <w:r>
        <w:t>4.</w:t>
      </w:r>
      <w:r w:rsidR="00CF2BA8">
        <w:t>5 Industry meeting – Agenda, objectives,</w:t>
      </w:r>
      <w:r>
        <w:t xml:space="preserve"> </w:t>
      </w:r>
      <w:r w:rsidR="00CF2BA8">
        <w:t>activity register etc</w:t>
      </w:r>
      <w:r w:rsidR="00A2629F">
        <w:t>.</w:t>
      </w:r>
    </w:p>
    <w:p w:rsidR="00A2629F" w:rsidRDefault="00A2629F" w:rsidP="006A3E18">
      <w:pPr>
        <w:ind w:firstLine="720"/>
      </w:pPr>
      <w:r>
        <w:t>4.6 Coal safe 2013</w:t>
      </w:r>
    </w:p>
    <w:p w:rsidR="00A2629F" w:rsidRDefault="00A2629F" w:rsidP="006A3E18">
      <w:pPr>
        <w:ind w:firstLine="720"/>
      </w:pPr>
      <w:r>
        <w:t>4.7</w:t>
      </w:r>
    </w:p>
    <w:p w:rsidR="00A2629F" w:rsidRDefault="00A2629F" w:rsidP="006A3E18">
      <w:pPr>
        <w:ind w:firstLine="720"/>
      </w:pPr>
      <w:r>
        <w:t>4.8</w:t>
      </w:r>
    </w:p>
    <w:p w:rsidR="00A2629F" w:rsidRDefault="00A2629F" w:rsidP="006A3E18">
      <w:pPr>
        <w:ind w:firstLine="720"/>
      </w:pPr>
      <w:r>
        <w:t>4.9</w:t>
      </w:r>
    </w:p>
    <w:p w:rsidR="00A2629F" w:rsidRDefault="00A2629F" w:rsidP="006A3E18">
      <w:pPr>
        <w:ind w:firstLine="720"/>
      </w:pPr>
      <w:r>
        <w:t>4.10</w:t>
      </w:r>
      <w:bookmarkStart w:id="0" w:name="_GoBack"/>
      <w:bookmarkEnd w:id="0"/>
    </w:p>
    <w:p w:rsidR="007A6869" w:rsidRDefault="007A6869" w:rsidP="007A6869">
      <w:pPr>
        <w:ind w:left="1440"/>
        <w:rPr>
          <w:highlight w:val="yellow"/>
        </w:rPr>
      </w:pPr>
    </w:p>
    <w:p w:rsidR="0062490E" w:rsidRPr="006772E9" w:rsidRDefault="0062490E" w:rsidP="000C15E6">
      <w:pPr>
        <w:rPr>
          <w:b/>
        </w:rPr>
      </w:pPr>
      <w:r w:rsidRPr="006772E9">
        <w:rPr>
          <w:b/>
        </w:rPr>
        <w:t xml:space="preserve">5.0 </w:t>
      </w:r>
      <w:r w:rsidR="000C15E6" w:rsidRPr="006772E9">
        <w:rPr>
          <w:b/>
        </w:rPr>
        <w:tab/>
      </w:r>
      <w:r w:rsidRPr="006772E9">
        <w:rPr>
          <w:b/>
        </w:rPr>
        <w:t>MEETING SCHEDULES</w:t>
      </w:r>
    </w:p>
    <w:p w:rsidR="0062490E" w:rsidRDefault="0062490E" w:rsidP="0062490E">
      <w:pPr>
        <w:ind w:left="720"/>
      </w:pPr>
      <w:r>
        <w:t>See minutes 5.</w:t>
      </w:r>
      <w:r w:rsidR="000C15E6">
        <w:t>1</w:t>
      </w:r>
      <w:r>
        <w:t xml:space="preserve"> - 5.1</w:t>
      </w:r>
      <w:r w:rsidR="007848CD">
        <w:t>3</w:t>
      </w:r>
      <w:r w:rsidR="0079391E">
        <w:t xml:space="preserve"> </w:t>
      </w:r>
      <w:r w:rsidR="00CD1458">
        <w:t xml:space="preserve">(Some still </w:t>
      </w:r>
      <w:r w:rsidR="007848CD" w:rsidRPr="007848CD">
        <w:t>to</w:t>
      </w:r>
      <w:r w:rsidR="0079391E" w:rsidRPr="007848CD">
        <w:t xml:space="preserve"> be updated</w:t>
      </w:r>
      <w:r w:rsidR="007848CD">
        <w:t xml:space="preserve"> </w:t>
      </w:r>
      <w:r w:rsidR="00CD1458">
        <w:t xml:space="preserve">for </w:t>
      </w:r>
      <w:r w:rsidR="007848CD">
        <w:t>2013</w:t>
      </w:r>
      <w:r w:rsidR="00CD1458">
        <w:t>)</w:t>
      </w:r>
      <w:r w:rsidR="0079391E" w:rsidRPr="007848CD">
        <w:t>.</w:t>
      </w:r>
    </w:p>
    <w:p w:rsidR="0062490E" w:rsidRDefault="0062490E" w:rsidP="0062490E">
      <w:pPr>
        <w:ind w:left="720"/>
      </w:pPr>
    </w:p>
    <w:p w:rsidR="007848CD" w:rsidRDefault="0062490E" w:rsidP="000C15E6">
      <w:pPr>
        <w:rPr>
          <w:b/>
        </w:rPr>
      </w:pPr>
      <w:r w:rsidRPr="006F4142">
        <w:rPr>
          <w:b/>
        </w:rPr>
        <w:t xml:space="preserve">6. </w:t>
      </w:r>
      <w:r w:rsidR="000C15E6">
        <w:rPr>
          <w:b/>
        </w:rPr>
        <w:tab/>
      </w:r>
      <w:r w:rsidRPr="006F4142">
        <w:rPr>
          <w:b/>
        </w:rPr>
        <w:t xml:space="preserve">ADJOURNMENT </w:t>
      </w:r>
      <w:r w:rsidR="002B2F84" w:rsidRPr="006F4142">
        <w:rPr>
          <w:b/>
        </w:rPr>
        <w:t>AND NEXT MEETING</w:t>
      </w:r>
      <w:r w:rsidR="0079391E">
        <w:rPr>
          <w:b/>
        </w:rPr>
        <w:t xml:space="preserve"> </w:t>
      </w:r>
    </w:p>
    <w:p w:rsidR="008D6DDC" w:rsidRPr="007848CD" w:rsidRDefault="007848CD" w:rsidP="000C15E6">
      <w:r w:rsidRPr="00584E9E">
        <w:t xml:space="preserve">The next meeting will take place on </w:t>
      </w:r>
      <w:r w:rsidR="00A2629F">
        <w:t>10</w:t>
      </w:r>
      <w:r w:rsidR="00A2629F" w:rsidRPr="00A2629F">
        <w:rPr>
          <w:vertAlign w:val="superscript"/>
        </w:rPr>
        <w:t>th</w:t>
      </w:r>
      <w:r w:rsidR="00A2629F">
        <w:t xml:space="preserve"> April</w:t>
      </w:r>
      <w:r w:rsidR="0079391E" w:rsidRPr="00584E9E">
        <w:t xml:space="preserve"> 2013</w:t>
      </w:r>
      <w:r w:rsidRPr="00584E9E">
        <w:t xml:space="preserve"> </w:t>
      </w:r>
      <w:r w:rsidR="00584E9E" w:rsidRPr="00584E9E">
        <w:t>at 07</w:t>
      </w:r>
      <w:r w:rsidR="00D66EA9" w:rsidRPr="00584E9E">
        <w:t>H</w:t>
      </w:r>
      <w:r w:rsidR="00584E9E" w:rsidRPr="00584E9E">
        <w:t>3</w:t>
      </w:r>
      <w:r w:rsidR="00D66EA9" w:rsidRPr="00584E9E">
        <w:t>0 in the Learning Hub Boardroom</w:t>
      </w:r>
    </w:p>
    <w:sectPr w:rsidR="008D6DDC" w:rsidRPr="007848CD" w:rsidSect="000229DB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B0" w:rsidRDefault="00C232B0">
      <w:r>
        <w:separator/>
      </w:r>
    </w:p>
  </w:endnote>
  <w:endnote w:type="continuationSeparator" w:id="0">
    <w:p w:rsidR="00C232B0" w:rsidRDefault="00C2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1070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1028" w:rsidRDefault="00A010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2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B0" w:rsidRDefault="00C232B0">
      <w:r>
        <w:separator/>
      </w:r>
    </w:p>
  </w:footnote>
  <w:footnote w:type="continuationSeparator" w:id="0">
    <w:p w:rsidR="00C232B0" w:rsidRDefault="00C23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D0A4F"/>
    <w:multiLevelType w:val="multilevel"/>
    <w:tmpl w:val="2CBEEE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86F4DF5"/>
    <w:multiLevelType w:val="hybridMultilevel"/>
    <w:tmpl w:val="EA1CF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7A1930"/>
    <w:multiLevelType w:val="hybridMultilevel"/>
    <w:tmpl w:val="F7063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0D3E37"/>
    <w:multiLevelType w:val="hybridMultilevel"/>
    <w:tmpl w:val="2514D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3379B2"/>
    <w:multiLevelType w:val="hybridMultilevel"/>
    <w:tmpl w:val="51BA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F04AD"/>
    <w:multiLevelType w:val="hybridMultilevel"/>
    <w:tmpl w:val="2DA0B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9870D5"/>
    <w:multiLevelType w:val="hybridMultilevel"/>
    <w:tmpl w:val="713ED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B4C92"/>
    <w:multiLevelType w:val="hybridMultilevel"/>
    <w:tmpl w:val="87D432E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996DD1"/>
    <w:multiLevelType w:val="hybridMultilevel"/>
    <w:tmpl w:val="8E0AA3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CA3C63"/>
    <w:multiLevelType w:val="hybridMultilevel"/>
    <w:tmpl w:val="CF9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D71D1"/>
    <w:multiLevelType w:val="hybridMultilevel"/>
    <w:tmpl w:val="E918E9B6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CC0CE4"/>
    <w:multiLevelType w:val="hybridMultilevel"/>
    <w:tmpl w:val="8DAEF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0315132"/>
    <w:multiLevelType w:val="hybridMultilevel"/>
    <w:tmpl w:val="60481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A2E12BE"/>
    <w:multiLevelType w:val="hybridMultilevel"/>
    <w:tmpl w:val="71960CA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D85441"/>
    <w:multiLevelType w:val="hybridMultilevel"/>
    <w:tmpl w:val="207E02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E43214F"/>
    <w:multiLevelType w:val="hybridMultilevel"/>
    <w:tmpl w:val="07DA96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C3709A"/>
    <w:multiLevelType w:val="multilevel"/>
    <w:tmpl w:val="3E14157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56B34F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BF46704"/>
    <w:multiLevelType w:val="hybridMultilevel"/>
    <w:tmpl w:val="C684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4277627"/>
    <w:multiLevelType w:val="hybridMultilevel"/>
    <w:tmpl w:val="EE8CF8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334D2"/>
    <w:multiLevelType w:val="hybridMultilevel"/>
    <w:tmpl w:val="52667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32359C9"/>
    <w:multiLevelType w:val="hybridMultilevel"/>
    <w:tmpl w:val="72FC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3866F7"/>
    <w:multiLevelType w:val="hybridMultilevel"/>
    <w:tmpl w:val="9F3072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9EE741F"/>
    <w:multiLevelType w:val="hybridMultilevel"/>
    <w:tmpl w:val="3B2464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F97D55"/>
    <w:multiLevelType w:val="hybridMultilevel"/>
    <w:tmpl w:val="FC1699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F7D3326"/>
    <w:multiLevelType w:val="hybridMultilevel"/>
    <w:tmpl w:val="F1CE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37"/>
  </w:num>
  <w:num w:numId="4">
    <w:abstractNumId w:val="25"/>
  </w:num>
  <w:num w:numId="5">
    <w:abstractNumId w:val="39"/>
  </w:num>
  <w:num w:numId="6">
    <w:abstractNumId w:val="15"/>
  </w:num>
  <w:num w:numId="7">
    <w:abstractNumId w:val="13"/>
  </w:num>
  <w:num w:numId="8">
    <w:abstractNumId w:val="21"/>
  </w:num>
  <w:num w:numId="9">
    <w:abstractNumId w:val="11"/>
  </w:num>
  <w:num w:numId="10">
    <w:abstractNumId w:val="0"/>
  </w:num>
  <w:num w:numId="11">
    <w:abstractNumId w:val="2"/>
  </w:num>
  <w:num w:numId="12">
    <w:abstractNumId w:val="32"/>
  </w:num>
  <w:num w:numId="13">
    <w:abstractNumId w:val="27"/>
  </w:num>
  <w:num w:numId="14">
    <w:abstractNumId w:val="18"/>
  </w:num>
  <w:num w:numId="15">
    <w:abstractNumId w:val="4"/>
  </w:num>
  <w:num w:numId="16">
    <w:abstractNumId w:val="20"/>
  </w:num>
  <w:num w:numId="17">
    <w:abstractNumId w:val="34"/>
  </w:num>
  <w:num w:numId="18">
    <w:abstractNumId w:val="10"/>
  </w:num>
  <w:num w:numId="19">
    <w:abstractNumId w:val="30"/>
  </w:num>
  <w:num w:numId="20">
    <w:abstractNumId w:val="22"/>
  </w:num>
  <w:num w:numId="21">
    <w:abstractNumId w:val="6"/>
  </w:num>
  <w:num w:numId="22">
    <w:abstractNumId w:val="28"/>
  </w:num>
  <w:num w:numId="23">
    <w:abstractNumId w:val="40"/>
  </w:num>
  <w:num w:numId="24">
    <w:abstractNumId w:val="8"/>
  </w:num>
  <w:num w:numId="25">
    <w:abstractNumId w:val="3"/>
  </w:num>
  <w:num w:numId="26">
    <w:abstractNumId w:val="16"/>
  </w:num>
  <w:num w:numId="27">
    <w:abstractNumId w:val="14"/>
  </w:num>
  <w:num w:numId="28">
    <w:abstractNumId w:val="9"/>
  </w:num>
  <w:num w:numId="29">
    <w:abstractNumId w:val="1"/>
  </w:num>
  <w:num w:numId="30">
    <w:abstractNumId w:val="31"/>
  </w:num>
  <w:num w:numId="31">
    <w:abstractNumId w:val="7"/>
  </w:num>
  <w:num w:numId="32">
    <w:abstractNumId w:val="26"/>
  </w:num>
  <w:num w:numId="33">
    <w:abstractNumId w:val="33"/>
  </w:num>
  <w:num w:numId="34">
    <w:abstractNumId w:val="36"/>
  </w:num>
  <w:num w:numId="35">
    <w:abstractNumId w:val="24"/>
  </w:num>
  <w:num w:numId="36">
    <w:abstractNumId w:val="19"/>
  </w:num>
  <w:num w:numId="37">
    <w:abstractNumId w:val="12"/>
  </w:num>
  <w:num w:numId="38">
    <w:abstractNumId w:val="5"/>
  </w:num>
  <w:num w:numId="39">
    <w:abstractNumId w:val="23"/>
  </w:num>
  <w:num w:numId="40">
    <w:abstractNumId w:val="38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67"/>
    <w:rsid w:val="000229DB"/>
    <w:rsid w:val="00034928"/>
    <w:rsid w:val="00055CA1"/>
    <w:rsid w:val="000574CF"/>
    <w:rsid w:val="00057C35"/>
    <w:rsid w:val="000614CA"/>
    <w:rsid w:val="00062093"/>
    <w:rsid w:val="00062827"/>
    <w:rsid w:val="00065E19"/>
    <w:rsid w:val="00074537"/>
    <w:rsid w:val="00085501"/>
    <w:rsid w:val="0009001F"/>
    <w:rsid w:val="000B6BC2"/>
    <w:rsid w:val="000C15E6"/>
    <w:rsid w:val="000C4A7E"/>
    <w:rsid w:val="000C6398"/>
    <w:rsid w:val="000F22E0"/>
    <w:rsid w:val="000F786D"/>
    <w:rsid w:val="00101AE4"/>
    <w:rsid w:val="0010770C"/>
    <w:rsid w:val="0013327F"/>
    <w:rsid w:val="00137D91"/>
    <w:rsid w:val="001426B0"/>
    <w:rsid w:val="001440A7"/>
    <w:rsid w:val="00150E6C"/>
    <w:rsid w:val="00153583"/>
    <w:rsid w:val="00164092"/>
    <w:rsid w:val="001651DE"/>
    <w:rsid w:val="00181324"/>
    <w:rsid w:val="00193573"/>
    <w:rsid w:val="00196965"/>
    <w:rsid w:val="001A4117"/>
    <w:rsid w:val="001C58F1"/>
    <w:rsid w:val="001D7D80"/>
    <w:rsid w:val="001E1BEE"/>
    <w:rsid w:val="001F1C90"/>
    <w:rsid w:val="001F2867"/>
    <w:rsid w:val="0021151C"/>
    <w:rsid w:val="00220C18"/>
    <w:rsid w:val="002269DC"/>
    <w:rsid w:val="00231928"/>
    <w:rsid w:val="002372F0"/>
    <w:rsid w:val="00237E65"/>
    <w:rsid w:val="00241864"/>
    <w:rsid w:val="00241FB9"/>
    <w:rsid w:val="0024504F"/>
    <w:rsid w:val="00261B15"/>
    <w:rsid w:val="00274857"/>
    <w:rsid w:val="00276A87"/>
    <w:rsid w:val="00293E4F"/>
    <w:rsid w:val="0029437C"/>
    <w:rsid w:val="00295A50"/>
    <w:rsid w:val="00295B9E"/>
    <w:rsid w:val="002B2F84"/>
    <w:rsid w:val="002C75A9"/>
    <w:rsid w:val="002D1BDF"/>
    <w:rsid w:val="002E62B7"/>
    <w:rsid w:val="00321C69"/>
    <w:rsid w:val="00330149"/>
    <w:rsid w:val="00341368"/>
    <w:rsid w:val="003508E9"/>
    <w:rsid w:val="00352C92"/>
    <w:rsid w:val="00357513"/>
    <w:rsid w:val="00363D1B"/>
    <w:rsid w:val="00386B68"/>
    <w:rsid w:val="003B5E65"/>
    <w:rsid w:val="003C5505"/>
    <w:rsid w:val="003E2DB1"/>
    <w:rsid w:val="003E3A15"/>
    <w:rsid w:val="003F20C1"/>
    <w:rsid w:val="00422275"/>
    <w:rsid w:val="00424F89"/>
    <w:rsid w:val="00431B4B"/>
    <w:rsid w:val="00453A55"/>
    <w:rsid w:val="00457346"/>
    <w:rsid w:val="00463271"/>
    <w:rsid w:val="00464E6F"/>
    <w:rsid w:val="00486DCF"/>
    <w:rsid w:val="00493B94"/>
    <w:rsid w:val="00496E88"/>
    <w:rsid w:val="004B1438"/>
    <w:rsid w:val="004B1ECD"/>
    <w:rsid w:val="004B6A46"/>
    <w:rsid w:val="005102DF"/>
    <w:rsid w:val="005218EB"/>
    <w:rsid w:val="00524524"/>
    <w:rsid w:val="00531044"/>
    <w:rsid w:val="00534C9A"/>
    <w:rsid w:val="00540741"/>
    <w:rsid w:val="00550C0C"/>
    <w:rsid w:val="0055525C"/>
    <w:rsid w:val="005622D5"/>
    <w:rsid w:val="005704F4"/>
    <w:rsid w:val="00584E9E"/>
    <w:rsid w:val="005B1644"/>
    <w:rsid w:val="005C0593"/>
    <w:rsid w:val="005C7C64"/>
    <w:rsid w:val="005D578E"/>
    <w:rsid w:val="005D6279"/>
    <w:rsid w:val="005E6431"/>
    <w:rsid w:val="005E7350"/>
    <w:rsid w:val="00611D1C"/>
    <w:rsid w:val="006210BE"/>
    <w:rsid w:val="0062490E"/>
    <w:rsid w:val="00624A5A"/>
    <w:rsid w:val="00652312"/>
    <w:rsid w:val="006571EA"/>
    <w:rsid w:val="00670086"/>
    <w:rsid w:val="006772E9"/>
    <w:rsid w:val="006857FB"/>
    <w:rsid w:val="006929F8"/>
    <w:rsid w:val="006A3E18"/>
    <w:rsid w:val="006B4626"/>
    <w:rsid w:val="006B56D1"/>
    <w:rsid w:val="006B6132"/>
    <w:rsid w:val="006D3382"/>
    <w:rsid w:val="006D6A7D"/>
    <w:rsid w:val="006F0444"/>
    <w:rsid w:val="006F4142"/>
    <w:rsid w:val="006F629D"/>
    <w:rsid w:val="006F7B9E"/>
    <w:rsid w:val="00700B3F"/>
    <w:rsid w:val="007078BA"/>
    <w:rsid w:val="007169B3"/>
    <w:rsid w:val="0072116F"/>
    <w:rsid w:val="00722356"/>
    <w:rsid w:val="00731695"/>
    <w:rsid w:val="007372DE"/>
    <w:rsid w:val="00741721"/>
    <w:rsid w:val="0074354A"/>
    <w:rsid w:val="007735A3"/>
    <w:rsid w:val="00774202"/>
    <w:rsid w:val="007827AA"/>
    <w:rsid w:val="00783608"/>
    <w:rsid w:val="007848CD"/>
    <w:rsid w:val="00785A96"/>
    <w:rsid w:val="00785EF5"/>
    <w:rsid w:val="007912DE"/>
    <w:rsid w:val="0079391E"/>
    <w:rsid w:val="007A6869"/>
    <w:rsid w:val="007A790A"/>
    <w:rsid w:val="007B435B"/>
    <w:rsid w:val="007B5F55"/>
    <w:rsid w:val="00814659"/>
    <w:rsid w:val="008148B7"/>
    <w:rsid w:val="00817775"/>
    <w:rsid w:val="008225C7"/>
    <w:rsid w:val="008235D7"/>
    <w:rsid w:val="008360F5"/>
    <w:rsid w:val="00842716"/>
    <w:rsid w:val="0084597F"/>
    <w:rsid w:val="0084787C"/>
    <w:rsid w:val="00857904"/>
    <w:rsid w:val="00871FFE"/>
    <w:rsid w:val="0087489A"/>
    <w:rsid w:val="00877869"/>
    <w:rsid w:val="00887EC5"/>
    <w:rsid w:val="008A1386"/>
    <w:rsid w:val="008A385C"/>
    <w:rsid w:val="008D0804"/>
    <w:rsid w:val="008D6DDC"/>
    <w:rsid w:val="00903E82"/>
    <w:rsid w:val="00912B9F"/>
    <w:rsid w:val="0091327A"/>
    <w:rsid w:val="0091406B"/>
    <w:rsid w:val="009318D3"/>
    <w:rsid w:val="00934ECB"/>
    <w:rsid w:val="009355FF"/>
    <w:rsid w:val="00943203"/>
    <w:rsid w:val="00943CE0"/>
    <w:rsid w:val="00992F8A"/>
    <w:rsid w:val="009B1483"/>
    <w:rsid w:val="009C5CE3"/>
    <w:rsid w:val="009C7E1A"/>
    <w:rsid w:val="009D05F8"/>
    <w:rsid w:val="009E0144"/>
    <w:rsid w:val="00A01028"/>
    <w:rsid w:val="00A02438"/>
    <w:rsid w:val="00A201CD"/>
    <w:rsid w:val="00A2629F"/>
    <w:rsid w:val="00A46166"/>
    <w:rsid w:val="00A635F5"/>
    <w:rsid w:val="00A66F5E"/>
    <w:rsid w:val="00A87E7C"/>
    <w:rsid w:val="00A90DD5"/>
    <w:rsid w:val="00A9249A"/>
    <w:rsid w:val="00A96440"/>
    <w:rsid w:val="00A96AAC"/>
    <w:rsid w:val="00AA7905"/>
    <w:rsid w:val="00AC23A3"/>
    <w:rsid w:val="00AD6893"/>
    <w:rsid w:val="00AE09DB"/>
    <w:rsid w:val="00AF04DE"/>
    <w:rsid w:val="00AF37F4"/>
    <w:rsid w:val="00B03642"/>
    <w:rsid w:val="00B14E50"/>
    <w:rsid w:val="00B15AC5"/>
    <w:rsid w:val="00B230B8"/>
    <w:rsid w:val="00B23780"/>
    <w:rsid w:val="00B2482B"/>
    <w:rsid w:val="00B402ED"/>
    <w:rsid w:val="00B415C1"/>
    <w:rsid w:val="00B426BC"/>
    <w:rsid w:val="00B44EDC"/>
    <w:rsid w:val="00B51756"/>
    <w:rsid w:val="00B53714"/>
    <w:rsid w:val="00B6143A"/>
    <w:rsid w:val="00B641B9"/>
    <w:rsid w:val="00B66594"/>
    <w:rsid w:val="00B84BAD"/>
    <w:rsid w:val="00B87FBF"/>
    <w:rsid w:val="00BA252B"/>
    <w:rsid w:val="00BA5ABD"/>
    <w:rsid w:val="00BB119F"/>
    <w:rsid w:val="00BC6033"/>
    <w:rsid w:val="00BD40FE"/>
    <w:rsid w:val="00BE6FB5"/>
    <w:rsid w:val="00C00F2B"/>
    <w:rsid w:val="00C05C87"/>
    <w:rsid w:val="00C22F52"/>
    <w:rsid w:val="00C232B0"/>
    <w:rsid w:val="00C3451B"/>
    <w:rsid w:val="00C645B0"/>
    <w:rsid w:val="00C717F2"/>
    <w:rsid w:val="00C74F36"/>
    <w:rsid w:val="00C87851"/>
    <w:rsid w:val="00C94161"/>
    <w:rsid w:val="00CA5892"/>
    <w:rsid w:val="00CA61F8"/>
    <w:rsid w:val="00CD1458"/>
    <w:rsid w:val="00CD3E14"/>
    <w:rsid w:val="00CD4568"/>
    <w:rsid w:val="00CF1659"/>
    <w:rsid w:val="00CF2BA8"/>
    <w:rsid w:val="00D1601D"/>
    <w:rsid w:val="00D26C5E"/>
    <w:rsid w:val="00D35400"/>
    <w:rsid w:val="00D35D37"/>
    <w:rsid w:val="00D41AAA"/>
    <w:rsid w:val="00D469F0"/>
    <w:rsid w:val="00D53778"/>
    <w:rsid w:val="00D55068"/>
    <w:rsid w:val="00D66EA9"/>
    <w:rsid w:val="00D770C5"/>
    <w:rsid w:val="00D817D3"/>
    <w:rsid w:val="00D93330"/>
    <w:rsid w:val="00DB0B00"/>
    <w:rsid w:val="00DB307F"/>
    <w:rsid w:val="00DC273C"/>
    <w:rsid w:val="00DC4DFF"/>
    <w:rsid w:val="00DD6C5F"/>
    <w:rsid w:val="00DE77DD"/>
    <w:rsid w:val="00E10C22"/>
    <w:rsid w:val="00E21FBD"/>
    <w:rsid w:val="00E33213"/>
    <w:rsid w:val="00E36A1D"/>
    <w:rsid w:val="00E45EDE"/>
    <w:rsid w:val="00E47ED3"/>
    <w:rsid w:val="00E55B06"/>
    <w:rsid w:val="00E55C33"/>
    <w:rsid w:val="00E632D6"/>
    <w:rsid w:val="00E65B57"/>
    <w:rsid w:val="00E712C6"/>
    <w:rsid w:val="00E7584C"/>
    <w:rsid w:val="00E80C71"/>
    <w:rsid w:val="00E83E4C"/>
    <w:rsid w:val="00EA62D6"/>
    <w:rsid w:val="00EA7F9E"/>
    <w:rsid w:val="00EB00F7"/>
    <w:rsid w:val="00EE0BE6"/>
    <w:rsid w:val="00EF1F12"/>
    <w:rsid w:val="00EF591C"/>
    <w:rsid w:val="00F22024"/>
    <w:rsid w:val="00F24330"/>
    <w:rsid w:val="00F34966"/>
    <w:rsid w:val="00F37A4A"/>
    <w:rsid w:val="00F41433"/>
    <w:rsid w:val="00F71D63"/>
    <w:rsid w:val="00F74DF7"/>
    <w:rsid w:val="00F81E81"/>
    <w:rsid w:val="00F96788"/>
    <w:rsid w:val="00FB566C"/>
    <w:rsid w:val="00FB6204"/>
    <w:rsid w:val="00FC259D"/>
    <w:rsid w:val="00FC2F7B"/>
    <w:rsid w:val="00FE488B"/>
    <w:rsid w:val="00FF5B49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locked/>
    <w:rsid w:val="002B2F8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B2F84"/>
    <w:rPr>
      <w:sz w:val="24"/>
      <w:lang w:val="en-GB"/>
    </w:rPr>
  </w:style>
  <w:style w:type="paragraph" w:styleId="Header">
    <w:name w:val="header"/>
    <w:basedOn w:val="Normal"/>
    <w:link w:val="HeaderChar"/>
    <w:locked/>
    <w:rsid w:val="00330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14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30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locked/>
    <w:rsid w:val="002B2F8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B2F84"/>
    <w:rPr>
      <w:sz w:val="24"/>
      <w:lang w:val="en-GB"/>
    </w:rPr>
  </w:style>
  <w:style w:type="paragraph" w:styleId="Header">
    <w:name w:val="header"/>
    <w:basedOn w:val="Normal"/>
    <w:link w:val="HeaderChar"/>
    <w:locked/>
    <w:rsid w:val="00330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14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30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debeer01@xstrata.co.z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ullion.org.z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debeer01@xstrata.co.za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bullion.org.z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05BC-7B2F-48B0-9E1F-AF65ECEA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13</TotalTime>
  <Pages>2</Pages>
  <Words>481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3034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JDeBeer01</cp:lastModifiedBy>
  <cp:revision>4</cp:revision>
  <cp:lastPrinted>2013-03-25T06:03:00Z</cp:lastPrinted>
  <dcterms:created xsi:type="dcterms:W3CDTF">2013-04-03T12:58:00Z</dcterms:created>
  <dcterms:modified xsi:type="dcterms:W3CDTF">2013-04-05T07:31:00Z</dcterms:modified>
</cp:coreProperties>
</file>