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4142">
        <w:rPr>
          <w:noProof/>
        </w:rPr>
        <w:t xml:space="preserve"> </w:t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52312" w:rsidRDefault="0065231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FE488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663575</wp:posOffset>
                </wp:positionH>
                <wp:positionV relativeFrom="page">
                  <wp:posOffset>1600200</wp:posOffset>
                </wp:positionV>
                <wp:extent cx="2552700" cy="558800"/>
                <wp:effectExtent l="0" t="0" r="0" b="1270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5 Hollard Street</w:t>
                            </w:r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Johannesburg 2001</w:t>
                            </w:r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PO Box 61809</w:t>
                            </w:r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rPr>
                                <w:rFonts w:eastAsia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Marshalltown 2107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2.25pt;margin-top:126pt;width:201pt;height:4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evmgIAAIo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" filled="f" stroked="f" strokeweight="1pt">
                <v:path arrowok="t"/>
                <v:textbox inset="0,0,0,0">
                  <w:txbxContent>
                    <w:p w:rsidR="00E55C33" w:rsidRPr="00652312" w:rsidRDefault="00E55C33">
                      <w:pPr>
                        <w:pStyle w:val="FreeFormA"/>
                        <w:spacing w:line="192" w:lineRule="auto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5 Hollard Street</w:t>
                      </w:r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Johannesburg 2001</w:t>
                      </w:r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PO Box 61809</w:t>
                      </w:r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rPr>
                          <w:rFonts w:eastAsia="Times New Roman"/>
                          <w:color w:val="auto"/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Marshalltown 2107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4292600</wp:posOffset>
                </wp:positionH>
                <wp:positionV relativeFrom="page">
                  <wp:posOffset>1600200</wp:posOffset>
                </wp:positionV>
                <wp:extent cx="2552700" cy="44767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Telephone: (011) 498-7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752</w:t>
                            </w:r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Telefax: (011) 834-1884</w:t>
                            </w:r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 xml:space="preserve">Web: </w:t>
                            </w:r>
                            <w:hyperlink r:id="rId10" w:history="1">
                              <w:r w:rsidRPr="00652312">
                                <w:rPr>
                                  <w:color w:val="00008B"/>
                                  <w:sz w:val="16"/>
                                  <w:szCs w:val="16"/>
                                  <w:u w:val="single"/>
                                </w:rPr>
                                <w:t>http://www. chamberofmines.org.za</w:t>
                              </w:r>
                            </w:hyperlink>
                          </w:p>
                          <w:p w:rsidR="00E55C33" w:rsidRPr="00652312" w:rsidRDefault="00E55C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eastAsia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652312">
                              <w:rPr>
                                <w:sz w:val="16"/>
                                <w:szCs w:val="16"/>
                              </w:rPr>
                              <w:t>E-mail:</w:t>
                            </w:r>
                            <w:hyperlink r:id="rId11" w:history="1">
                              <w:r w:rsidR="0013368A" w:rsidRPr="0013368A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Jose.DeBeer@glencore.co.za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338pt;margin-top:126pt;width:201pt;height:35.2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" filled="f" stroked="f" strokeweight="1pt">
                <v:path arrowok="t"/>
                <v:textbox inset="0,0,0,0">
                  <w:txbxContent>
                    <w:p w:rsidR="00E55C33" w:rsidRPr="00652312" w:rsidRDefault="00E55C33">
                      <w:pPr>
                        <w:pStyle w:val="FreeFormA"/>
                        <w:spacing w:line="192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Telephone: (011) 498-7</w:t>
                      </w:r>
                      <w:r>
                        <w:rPr>
                          <w:sz w:val="16"/>
                          <w:szCs w:val="16"/>
                        </w:rPr>
                        <w:t>752</w:t>
                      </w:r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Telefax: (011) 834-1884</w:t>
                      </w:r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 xml:space="preserve">Web: </w:t>
                      </w:r>
                      <w:hyperlink r:id="rId12" w:history="1">
                        <w:r w:rsidRPr="00652312">
                          <w:rPr>
                            <w:color w:val="00008B"/>
                            <w:sz w:val="16"/>
                            <w:szCs w:val="16"/>
                            <w:u w:val="single"/>
                          </w:rPr>
                          <w:t>http://www. chamberofmines.org.za</w:t>
                        </w:r>
                      </w:hyperlink>
                    </w:p>
                    <w:p w:rsidR="00E55C33" w:rsidRPr="00652312" w:rsidRDefault="00E55C33">
                      <w:pPr>
                        <w:pStyle w:val="FreeFormA"/>
                        <w:spacing w:line="192" w:lineRule="auto"/>
                        <w:jc w:val="right"/>
                        <w:rPr>
                          <w:rFonts w:eastAsia="Times New Roman"/>
                          <w:color w:val="auto"/>
                          <w:sz w:val="16"/>
                          <w:szCs w:val="16"/>
                        </w:rPr>
                      </w:pPr>
                      <w:r w:rsidRPr="00652312">
                        <w:rPr>
                          <w:sz w:val="16"/>
                          <w:szCs w:val="16"/>
                        </w:rPr>
                        <w:t>E-mail:</w:t>
                      </w:r>
                      <w:hyperlink r:id="rId13" w:history="1">
                        <w:r w:rsidR="0013368A" w:rsidRPr="0013368A">
                          <w:rPr>
                            <w:rStyle w:val="Hyperlink"/>
                            <w:sz w:val="16"/>
                            <w:szCs w:val="16"/>
                          </w:rPr>
                          <w:t>Jose.DeBeer@glencore.co.za</w:t>
                        </w:r>
                      </w:hyperlink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7663F6" w:rsidRDefault="00943CE0" w:rsidP="002B2F84">
      <w:pPr>
        <w:jc w:val="center"/>
        <w:rPr>
          <w:b/>
        </w:rPr>
      </w:pPr>
      <w:r>
        <w:rPr>
          <w:b/>
        </w:rPr>
        <w:t>AGENDA FOR</w:t>
      </w:r>
      <w:r w:rsidR="002B2F84">
        <w:rPr>
          <w:b/>
        </w:rPr>
        <w:t xml:space="preserve"> NOISE ADOP</w:t>
      </w:r>
      <w:r w:rsidR="007663F6">
        <w:rPr>
          <w:b/>
        </w:rPr>
        <w:t xml:space="preserve">TION TEAM MEETING TO BE HELD ON </w:t>
      </w:r>
      <w:r w:rsidR="003661AD">
        <w:rPr>
          <w:b/>
        </w:rPr>
        <w:t>WEDNESDAY</w:t>
      </w:r>
      <w:r w:rsidR="007663F6">
        <w:rPr>
          <w:b/>
        </w:rPr>
        <w:t xml:space="preserve"> </w:t>
      </w:r>
    </w:p>
    <w:p w:rsidR="002B2F84" w:rsidRDefault="00C64712" w:rsidP="002B2F84">
      <w:pPr>
        <w:jc w:val="center"/>
        <w:rPr>
          <w:b/>
        </w:rPr>
      </w:pPr>
      <w:r>
        <w:rPr>
          <w:b/>
        </w:rPr>
        <w:t>14</w:t>
      </w:r>
      <w:r w:rsidRPr="00671468">
        <w:rPr>
          <w:b/>
          <w:vertAlign w:val="superscript"/>
        </w:rPr>
        <w:t>th</w:t>
      </w:r>
      <w:r>
        <w:rPr>
          <w:b/>
        </w:rPr>
        <w:t xml:space="preserve"> AUGUST</w:t>
      </w:r>
      <w:r w:rsidR="008D0804">
        <w:rPr>
          <w:b/>
        </w:rPr>
        <w:t xml:space="preserve"> 2013</w:t>
      </w:r>
      <w:r w:rsidR="005C0593">
        <w:rPr>
          <w:b/>
        </w:rPr>
        <w:t xml:space="preserve"> AT </w:t>
      </w:r>
      <w:r w:rsidR="00671468">
        <w:rPr>
          <w:b/>
        </w:rPr>
        <w:t>10</w:t>
      </w:r>
      <w:r w:rsidR="00CD1458">
        <w:rPr>
          <w:b/>
        </w:rPr>
        <w:t>H</w:t>
      </w:r>
      <w:r w:rsidR="00671468">
        <w:rPr>
          <w:b/>
        </w:rPr>
        <w:t>3</w:t>
      </w:r>
      <w:r w:rsidR="007663F6">
        <w:rPr>
          <w:b/>
        </w:rPr>
        <w:t>0</w:t>
      </w:r>
      <w:r w:rsidR="002B2F84">
        <w:rPr>
          <w:b/>
        </w:rPr>
        <w:t xml:space="preserve"> IN THE LEARNING HUB BOARDROOM</w:t>
      </w:r>
    </w:p>
    <w:p w:rsidR="002B2F84" w:rsidRDefault="002B2F84" w:rsidP="002B2F84">
      <w:pPr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8"/>
      </w:tblGrid>
      <w:tr w:rsidR="002B2F84" w:rsidTr="00D93330">
        <w:trPr>
          <w:trHeight w:val="2384"/>
        </w:trPr>
        <w:tc>
          <w:tcPr>
            <w:tcW w:w="9828" w:type="dxa"/>
          </w:tcPr>
          <w:p w:rsidR="002B2F84" w:rsidRPr="000B440C" w:rsidRDefault="002B2F84" w:rsidP="00D93330">
            <w:pPr>
              <w:spacing w:before="240" w:line="360" w:lineRule="auto"/>
              <w:jc w:val="both"/>
              <w:rPr>
                <w:u w:val="single"/>
              </w:rPr>
            </w:pPr>
            <w:r w:rsidRPr="000B440C">
              <w:rPr>
                <w:u w:val="single"/>
              </w:rPr>
              <w:t>CHAMBER OF MINES EMERGENCY PROCEDURES – TO NOTE</w:t>
            </w:r>
          </w:p>
          <w:p w:rsidR="002B2F84" w:rsidRPr="006F4142" w:rsidRDefault="002B2F84" w:rsidP="00D93330">
            <w:p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The following shall apply in the event of an emergency situation requiring evacuation of the building:</w:t>
            </w:r>
          </w:p>
          <w:p w:rsidR="002B2F84" w:rsidRPr="006F4142" w:rsidRDefault="002B2F84" w:rsidP="002B2F84">
            <w:pPr>
              <w:pStyle w:val="BodyTextIndent2"/>
              <w:numPr>
                <w:ilvl w:val="0"/>
                <w:numId w:val="28"/>
              </w:numPr>
              <w:tabs>
                <w:tab w:val="clear" w:pos="142"/>
              </w:tabs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An alarm will sound, following which all persons within the Chamber building shall immediately vacate the premises in the event of a fire; in the event of a bomb threat nobody will be allowed to evacuate the building unless instructed by the security or emergency coordinator.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Collect personal belongings and close all doors and windows.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 xml:space="preserve">Switch of electrical apparatus do </w:t>
            </w:r>
            <w:r w:rsidRPr="006F4142">
              <w:rPr>
                <w:b/>
                <w:sz w:val="22"/>
                <w:szCs w:val="22"/>
              </w:rPr>
              <w:t>NOT</w:t>
            </w:r>
            <w:r w:rsidRPr="006F4142">
              <w:rPr>
                <w:sz w:val="22"/>
                <w:szCs w:val="22"/>
              </w:rPr>
              <w:t xml:space="preserve"> run, panic or use the lifts.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Take care of visitors; Follow emergency evacuation signs.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Keep on the left side of passage ways and staircases.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Proceed down the stairs to the ground floor.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Exit the building through the main entrance and turn left into Hollard Street towards Main Street;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Turn right into Main Street and proceed to assembly point at the Standard Bank building on the left;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The assembly point is the open area around the Standard Bank building; where roll call will be taken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Await further instructions from the emergency coordinator before returning to the Chamber building.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18"/>
                <w:szCs w:val="18"/>
              </w:rPr>
            </w:pPr>
            <w:r w:rsidRPr="006F4142">
              <w:rPr>
                <w:sz w:val="22"/>
                <w:szCs w:val="22"/>
              </w:rPr>
              <w:t>Nobody is allowed to make any statements to the press.</w:t>
            </w:r>
          </w:p>
          <w:p w:rsidR="006F4142" w:rsidRPr="00F57526" w:rsidRDefault="006F4142" w:rsidP="006F4142">
            <w:pPr>
              <w:ind w:left="720"/>
              <w:jc w:val="both"/>
              <w:rPr>
                <w:sz w:val="18"/>
                <w:szCs w:val="18"/>
              </w:rPr>
            </w:pPr>
          </w:p>
        </w:tc>
      </w:tr>
    </w:tbl>
    <w:p w:rsidR="002B2F84" w:rsidRDefault="002B2F84" w:rsidP="002B2F84">
      <w:pPr>
        <w:rPr>
          <w:sz w:val="16"/>
          <w:szCs w:val="16"/>
        </w:rPr>
      </w:pPr>
    </w:p>
    <w:p w:rsidR="002B2F84" w:rsidRPr="00495859" w:rsidRDefault="002B2F84" w:rsidP="008E2B4F">
      <w:pPr>
        <w:pStyle w:val="ListParagraph"/>
        <w:numPr>
          <w:ilvl w:val="0"/>
          <w:numId w:val="48"/>
        </w:numPr>
        <w:spacing w:line="360" w:lineRule="auto"/>
        <w:rPr>
          <w:b/>
          <w:u w:val="single"/>
        </w:rPr>
      </w:pPr>
      <w:r w:rsidRPr="00495859">
        <w:rPr>
          <w:b/>
          <w:u w:val="single"/>
        </w:rPr>
        <w:t xml:space="preserve">OPENING AND WELCOME </w:t>
      </w:r>
    </w:p>
    <w:p w:rsidR="002B2F84" w:rsidRPr="00495859" w:rsidRDefault="002B2F84" w:rsidP="008E2B4F">
      <w:pPr>
        <w:pStyle w:val="ListParagraph"/>
        <w:numPr>
          <w:ilvl w:val="0"/>
          <w:numId w:val="48"/>
        </w:numPr>
        <w:spacing w:line="360" w:lineRule="auto"/>
        <w:rPr>
          <w:b/>
          <w:u w:val="single"/>
        </w:rPr>
      </w:pPr>
      <w:r w:rsidRPr="00495859">
        <w:rPr>
          <w:b/>
          <w:u w:val="single"/>
        </w:rPr>
        <w:t>CONFIRMATION OF THE AGENDA</w:t>
      </w:r>
    </w:p>
    <w:p w:rsidR="00D53778" w:rsidRPr="00495859" w:rsidRDefault="002B2F84" w:rsidP="008E2B4F">
      <w:pPr>
        <w:pStyle w:val="ListParagraph"/>
        <w:numPr>
          <w:ilvl w:val="0"/>
          <w:numId w:val="48"/>
        </w:numPr>
        <w:spacing w:line="360" w:lineRule="auto"/>
        <w:rPr>
          <w:b/>
          <w:u w:val="single"/>
        </w:rPr>
      </w:pPr>
      <w:r w:rsidRPr="00495859">
        <w:rPr>
          <w:b/>
          <w:u w:val="single"/>
        </w:rPr>
        <w:t xml:space="preserve">MATTERS ARISING (As per previous minutes/meeting) </w:t>
      </w:r>
    </w:p>
    <w:p w:rsidR="002B2F84" w:rsidRPr="00495859" w:rsidRDefault="00D53778" w:rsidP="008E2B4F">
      <w:pPr>
        <w:pStyle w:val="ListParagraph"/>
        <w:numPr>
          <w:ilvl w:val="1"/>
          <w:numId w:val="48"/>
        </w:numPr>
        <w:spacing w:line="360" w:lineRule="auto"/>
        <w:rPr>
          <w:b/>
          <w:u w:val="single"/>
        </w:rPr>
      </w:pPr>
      <w:r w:rsidRPr="00495859">
        <w:rPr>
          <w:b/>
          <w:u w:val="single"/>
        </w:rPr>
        <w:t>HPD TAS Adoption</w:t>
      </w:r>
    </w:p>
    <w:p w:rsidR="00D53778" w:rsidRPr="005F0CC6" w:rsidRDefault="00671468" w:rsidP="008E2B4F">
      <w:pPr>
        <w:pStyle w:val="ListParagraph"/>
        <w:numPr>
          <w:ilvl w:val="2"/>
          <w:numId w:val="48"/>
        </w:numPr>
        <w:spacing w:line="360" w:lineRule="auto"/>
      </w:pPr>
      <w:r>
        <w:t xml:space="preserve"> </w:t>
      </w:r>
      <w:r w:rsidR="00D53778" w:rsidRPr="00671468">
        <w:t>Xstrata Alloys Kroondal</w:t>
      </w:r>
      <w:r w:rsidR="00D53778" w:rsidRPr="005F0CC6">
        <w:t xml:space="preserve"> </w:t>
      </w:r>
      <w:r w:rsidR="00861D4F" w:rsidRPr="005F0CC6">
        <w:t>–</w:t>
      </w:r>
      <w:r w:rsidR="007078BA" w:rsidRPr="005F0CC6">
        <w:t xml:space="preserve"> </w:t>
      </w:r>
      <w:r>
        <w:t>F</w:t>
      </w:r>
      <w:r w:rsidR="00861D4F" w:rsidRPr="005F0CC6">
        <w:t xml:space="preserve">eedback </w:t>
      </w:r>
      <w:r>
        <w:t xml:space="preserve">on </w:t>
      </w:r>
      <w:r w:rsidR="00861D4F" w:rsidRPr="005F0CC6">
        <w:t>LB &amp; BC plans</w:t>
      </w:r>
      <w:r w:rsidR="008F2277" w:rsidRPr="005F0CC6">
        <w:t>.</w:t>
      </w:r>
      <w:r w:rsidR="00E73264" w:rsidRPr="005F0CC6">
        <w:t xml:space="preserve"> (DC)</w:t>
      </w:r>
      <w:r w:rsidR="00402428">
        <w:t xml:space="preserve"> </w:t>
      </w:r>
      <w:r w:rsidR="00402428" w:rsidRPr="00402428">
        <w:rPr>
          <w:highlight w:val="yellow"/>
        </w:rPr>
        <w:t>14 Aug 2013 Generic LB&amp;BC plans</w:t>
      </w:r>
    </w:p>
    <w:p w:rsidR="00D53778" w:rsidRPr="005F0CC6" w:rsidRDefault="00671468" w:rsidP="008E2B4F">
      <w:pPr>
        <w:pStyle w:val="ListParagraph"/>
        <w:numPr>
          <w:ilvl w:val="2"/>
          <w:numId w:val="48"/>
        </w:numPr>
        <w:spacing w:line="360" w:lineRule="auto"/>
      </w:pPr>
      <w:r>
        <w:t xml:space="preserve"> </w:t>
      </w:r>
      <w:r w:rsidR="00D53778" w:rsidRPr="005F0CC6">
        <w:t xml:space="preserve">Impala </w:t>
      </w:r>
      <w:r w:rsidR="0055525C" w:rsidRPr="005F0CC6">
        <w:t>–</w:t>
      </w:r>
      <w:r w:rsidR="007078BA" w:rsidRPr="005F0CC6">
        <w:t xml:space="preserve"> </w:t>
      </w:r>
      <w:r w:rsidR="007663F6" w:rsidRPr="005F0CC6">
        <w:t>Engagement</w:t>
      </w:r>
      <w:r w:rsidR="00C34E96" w:rsidRPr="005F0CC6">
        <w:t xml:space="preserve"> and way forward</w:t>
      </w:r>
      <w:r w:rsidR="0005751F" w:rsidRPr="005F0CC6">
        <w:t xml:space="preserve"> </w:t>
      </w:r>
      <w:r w:rsidR="00E73264" w:rsidRPr="005F0CC6">
        <w:t>(Team)</w:t>
      </w:r>
      <w:r w:rsidR="00124460">
        <w:t xml:space="preserve"> </w:t>
      </w:r>
      <w:r w:rsidR="00124460" w:rsidRPr="00124460">
        <w:rPr>
          <w:highlight w:val="yellow"/>
        </w:rPr>
        <w:t>19 Aug 2013</w:t>
      </w:r>
    </w:p>
    <w:p w:rsidR="0005751F" w:rsidRPr="005F0CC6" w:rsidRDefault="00671468" w:rsidP="008E2B4F">
      <w:pPr>
        <w:pStyle w:val="ListParagraph"/>
        <w:numPr>
          <w:ilvl w:val="2"/>
          <w:numId w:val="48"/>
        </w:numPr>
        <w:spacing w:line="360" w:lineRule="auto"/>
      </w:pPr>
      <w:r>
        <w:t xml:space="preserve"> </w:t>
      </w:r>
      <w:r w:rsidR="00D53778" w:rsidRPr="00671468">
        <w:t xml:space="preserve">Northam </w:t>
      </w:r>
      <w:r w:rsidR="00CD773A" w:rsidRPr="00671468">
        <w:t>–</w:t>
      </w:r>
      <w:r w:rsidR="007078BA" w:rsidRPr="005F0CC6">
        <w:t xml:space="preserve"> </w:t>
      </w:r>
      <w:r>
        <w:t>F</w:t>
      </w:r>
      <w:r w:rsidRPr="005F0CC6">
        <w:t xml:space="preserve">eedback </w:t>
      </w:r>
      <w:r>
        <w:t xml:space="preserve">on </w:t>
      </w:r>
      <w:r w:rsidRPr="005F0CC6">
        <w:t>LB &amp; BC plans. (DC)</w:t>
      </w:r>
      <w:r w:rsidR="00402428" w:rsidRPr="00402428">
        <w:rPr>
          <w:highlight w:val="yellow"/>
        </w:rPr>
        <w:t xml:space="preserve"> </w:t>
      </w:r>
      <w:r w:rsidR="00402428" w:rsidRPr="00402428">
        <w:rPr>
          <w:highlight w:val="yellow"/>
        </w:rPr>
        <w:t>14 Aug 2013 Generic LB&amp;BC plans</w:t>
      </w:r>
    </w:p>
    <w:p w:rsidR="0005751F" w:rsidRPr="00671468" w:rsidRDefault="00671468" w:rsidP="008E2B4F">
      <w:pPr>
        <w:pStyle w:val="ListParagraph"/>
        <w:numPr>
          <w:ilvl w:val="2"/>
          <w:numId w:val="48"/>
        </w:numPr>
        <w:spacing w:line="360" w:lineRule="auto"/>
      </w:pPr>
      <w:r w:rsidRPr="00671468">
        <w:t xml:space="preserve"> </w:t>
      </w:r>
      <w:r w:rsidR="00D53778" w:rsidRPr="00671468">
        <w:t>ARM</w:t>
      </w:r>
      <w:r w:rsidR="000402F3" w:rsidRPr="00671468">
        <w:t xml:space="preserve"> </w:t>
      </w:r>
      <w:r w:rsidR="00CD773A" w:rsidRPr="00671468">
        <w:t>Nkomati, TRP</w:t>
      </w:r>
      <w:r w:rsidRPr="00671468">
        <w:t xml:space="preserve"> - Feedback on LB &amp; BC plans. (DC)</w:t>
      </w:r>
      <w:r w:rsidR="00402428" w:rsidRPr="00402428">
        <w:rPr>
          <w:highlight w:val="yellow"/>
        </w:rPr>
        <w:t xml:space="preserve"> </w:t>
      </w:r>
      <w:r w:rsidR="00402428" w:rsidRPr="00402428">
        <w:rPr>
          <w:highlight w:val="yellow"/>
        </w:rPr>
        <w:t>14 Aug 2013 Generic LB&amp;BC plans</w:t>
      </w:r>
    </w:p>
    <w:p w:rsidR="00671468" w:rsidRPr="005F0CC6" w:rsidRDefault="00671468" w:rsidP="00671468">
      <w:pPr>
        <w:pStyle w:val="ListParagraph"/>
        <w:spacing w:line="360" w:lineRule="auto"/>
        <w:ind w:left="1224"/>
      </w:pPr>
      <w:r>
        <w:t xml:space="preserve">3.1.4.1 </w:t>
      </w:r>
      <w:r w:rsidRPr="005F0CC6">
        <w:t>Modikwa</w:t>
      </w:r>
      <w:r>
        <w:t xml:space="preserve"> - </w:t>
      </w:r>
      <w:r w:rsidRPr="005F0CC6">
        <w:t>Engagement and way forward (</w:t>
      </w:r>
      <w:r>
        <w:t xml:space="preserve">JDB &amp; </w:t>
      </w:r>
      <w:r w:rsidRPr="005F0CC6">
        <w:t>Team)</w:t>
      </w:r>
      <w:r w:rsidR="00402428">
        <w:t xml:space="preserve"> </w:t>
      </w:r>
      <w:r w:rsidR="00402428" w:rsidRPr="00D30B65">
        <w:rPr>
          <w:highlight w:val="yellow"/>
        </w:rPr>
        <w:t>Climate/Readiness’??????</w:t>
      </w:r>
    </w:p>
    <w:p w:rsidR="00D53778" w:rsidRPr="005F0CC6" w:rsidRDefault="00435900" w:rsidP="008E2B4F">
      <w:pPr>
        <w:pStyle w:val="ListParagraph"/>
        <w:numPr>
          <w:ilvl w:val="2"/>
          <w:numId w:val="48"/>
        </w:numPr>
        <w:spacing w:line="360" w:lineRule="auto"/>
      </w:pPr>
      <w:r w:rsidRPr="005F0CC6">
        <w:t>Harmony</w:t>
      </w:r>
      <w:r w:rsidR="00E73264" w:rsidRPr="005F0CC6">
        <w:t xml:space="preserve"> (DC)</w:t>
      </w:r>
      <w:r w:rsidR="00D30B65" w:rsidRPr="00D30B65">
        <w:rPr>
          <w:highlight w:val="yellow"/>
        </w:rPr>
        <w:t xml:space="preserve"> </w:t>
      </w:r>
      <w:r w:rsidR="00D30B65" w:rsidRPr="00402428">
        <w:rPr>
          <w:highlight w:val="yellow"/>
        </w:rPr>
        <w:t>14 Aug 2013 Generic LB&amp;BC plans</w:t>
      </w:r>
    </w:p>
    <w:p w:rsidR="00BC6033" w:rsidRPr="005F0CC6" w:rsidRDefault="00D53778" w:rsidP="008E2B4F">
      <w:pPr>
        <w:pStyle w:val="ListParagraph"/>
        <w:numPr>
          <w:ilvl w:val="2"/>
          <w:numId w:val="48"/>
        </w:numPr>
        <w:spacing w:line="360" w:lineRule="auto"/>
      </w:pPr>
      <w:r w:rsidRPr="005F0CC6">
        <w:t xml:space="preserve">Exxarro </w:t>
      </w:r>
      <w:r w:rsidR="008604E0" w:rsidRPr="005F0CC6">
        <w:t>–</w:t>
      </w:r>
      <w:r w:rsidR="00CF2BA8" w:rsidRPr="005F0CC6">
        <w:t xml:space="preserve"> </w:t>
      </w:r>
      <w:r w:rsidR="008604E0" w:rsidRPr="005F0CC6">
        <w:t>Project s</w:t>
      </w:r>
      <w:r w:rsidR="00CF2BA8" w:rsidRPr="005F0CC6">
        <w:t>tatus and progress</w:t>
      </w:r>
      <w:r w:rsidR="008604E0" w:rsidRPr="005F0CC6">
        <w:t xml:space="preserve"> (Matla</w:t>
      </w:r>
      <w:r w:rsidR="00E73264" w:rsidRPr="005F0CC6">
        <w:t>1/3</w:t>
      </w:r>
      <w:r w:rsidR="008604E0" w:rsidRPr="005F0CC6">
        <w:t>/Tshe</w:t>
      </w:r>
      <w:r w:rsidR="00CD773A" w:rsidRPr="005F0CC6">
        <w:t>kondeni)</w:t>
      </w:r>
      <w:r w:rsidR="0005751F" w:rsidRPr="005F0CC6">
        <w:t xml:space="preserve"> 12</w:t>
      </w:r>
      <w:r w:rsidR="00BF5090" w:rsidRPr="005F0CC6">
        <w:t xml:space="preserve">th </w:t>
      </w:r>
      <w:r w:rsidR="0005751F" w:rsidRPr="005F0CC6">
        <w:t>July 2013</w:t>
      </w:r>
      <w:r w:rsidR="00D30B65">
        <w:t>(JDB</w:t>
      </w:r>
      <w:r w:rsidR="00E73264" w:rsidRPr="005F0CC6">
        <w:t>)</w:t>
      </w:r>
      <w:r w:rsidR="00D30B65">
        <w:t xml:space="preserve"> </w:t>
      </w:r>
      <w:r w:rsidR="00D30B65" w:rsidRPr="00D30B65">
        <w:rPr>
          <w:highlight w:val="red"/>
        </w:rPr>
        <w:t>Pending</w:t>
      </w:r>
      <w:r w:rsidR="00D30B65">
        <w:t xml:space="preserve"> DC Head office</w:t>
      </w:r>
    </w:p>
    <w:p w:rsidR="00BC6033" w:rsidRPr="005F0CC6" w:rsidRDefault="00486422" w:rsidP="008E2B4F">
      <w:pPr>
        <w:pStyle w:val="ListParagraph"/>
        <w:numPr>
          <w:ilvl w:val="2"/>
          <w:numId w:val="48"/>
        </w:numPr>
        <w:spacing w:line="360" w:lineRule="auto"/>
      </w:pPr>
      <w:r w:rsidRPr="005F0CC6">
        <w:t>Becsa</w:t>
      </w:r>
      <w:r w:rsidR="002C66B9">
        <w:t xml:space="preserve"> (BHP)</w:t>
      </w:r>
      <w:r w:rsidR="008576E6" w:rsidRPr="005F0CC6">
        <w:t xml:space="preserve"> </w:t>
      </w:r>
      <w:r w:rsidR="008604E0" w:rsidRPr="005F0CC6">
        <w:t>–</w:t>
      </w:r>
      <w:r w:rsidR="008576E6" w:rsidRPr="005F0CC6">
        <w:t xml:space="preserve"> </w:t>
      </w:r>
      <w:r w:rsidR="008604E0" w:rsidRPr="005F0CC6">
        <w:t>Project Plan, s</w:t>
      </w:r>
      <w:r w:rsidR="008576E6" w:rsidRPr="005F0CC6">
        <w:t>tatus and progress</w:t>
      </w:r>
      <w:r w:rsidR="00BF5090" w:rsidRPr="005F0CC6">
        <w:t>.</w:t>
      </w:r>
      <w:r w:rsidR="00512955" w:rsidRPr="005F0CC6">
        <w:t xml:space="preserve"> </w:t>
      </w:r>
      <w:r w:rsidR="00BF5090" w:rsidRPr="005F0CC6">
        <w:t>(JDB)</w:t>
      </w:r>
      <w:r w:rsidR="00C04FBD">
        <w:t xml:space="preserve"> </w:t>
      </w:r>
      <w:r w:rsidR="00D30B65" w:rsidRPr="00D30B65">
        <w:rPr>
          <w:highlight w:val="red"/>
        </w:rPr>
        <w:t>Await reply</w:t>
      </w:r>
    </w:p>
    <w:p w:rsidR="00FC259D" w:rsidRPr="005F0CC6" w:rsidRDefault="00FC259D" w:rsidP="008E2B4F">
      <w:pPr>
        <w:pStyle w:val="ListParagraph"/>
        <w:numPr>
          <w:ilvl w:val="2"/>
          <w:numId w:val="48"/>
        </w:numPr>
        <w:spacing w:line="360" w:lineRule="auto"/>
      </w:pPr>
      <w:r w:rsidRPr="005F0CC6">
        <w:t>Sasol</w:t>
      </w:r>
      <w:r w:rsidR="008E7604" w:rsidRPr="005F0CC6">
        <w:t xml:space="preserve"> </w:t>
      </w:r>
      <w:r w:rsidR="00464E6F" w:rsidRPr="005F0CC6">
        <w:t>-</w:t>
      </w:r>
      <w:r w:rsidR="00CF2BA8" w:rsidRPr="005F0CC6">
        <w:t xml:space="preserve"> Status and progress</w:t>
      </w:r>
      <w:r w:rsidR="001F05BB" w:rsidRPr="005F0CC6">
        <w:t xml:space="preserve">. </w:t>
      </w:r>
      <w:r w:rsidR="00512955" w:rsidRPr="005F0CC6">
        <w:t xml:space="preserve"> </w:t>
      </w:r>
      <w:r w:rsidR="00C60CF7" w:rsidRPr="005F0CC6">
        <w:t>05</w:t>
      </w:r>
      <w:r w:rsidR="00E73264" w:rsidRPr="005F0CC6">
        <w:t xml:space="preserve">th </w:t>
      </w:r>
      <w:r w:rsidR="00C60CF7" w:rsidRPr="005F0CC6">
        <w:t>July 2013</w:t>
      </w:r>
      <w:r w:rsidR="00E73264" w:rsidRPr="005F0CC6">
        <w:t xml:space="preserve"> (JDB)</w:t>
      </w:r>
      <w:r w:rsidR="00D30B65">
        <w:t xml:space="preserve"> Questionnaires/</w:t>
      </w:r>
      <w:proofErr w:type="spellStart"/>
      <w:r w:rsidR="00D30B65">
        <w:t>Mooi</w:t>
      </w:r>
      <w:proofErr w:type="spellEnd"/>
      <w:r w:rsidR="00D30B65">
        <w:t xml:space="preserve"> </w:t>
      </w:r>
      <w:proofErr w:type="spellStart"/>
      <w:r w:rsidR="00D30B65">
        <w:t>nooi</w:t>
      </w:r>
      <w:proofErr w:type="spellEnd"/>
      <w:r w:rsidR="00D30B65">
        <w:t xml:space="preserve"> training 11 Sep 2013 DC</w:t>
      </w:r>
    </w:p>
    <w:p w:rsidR="00495859" w:rsidRDefault="008E7604" w:rsidP="008E2B4F">
      <w:pPr>
        <w:pStyle w:val="ListParagraph"/>
        <w:numPr>
          <w:ilvl w:val="2"/>
          <w:numId w:val="48"/>
        </w:numPr>
        <w:spacing w:line="360" w:lineRule="auto"/>
      </w:pPr>
      <w:r w:rsidRPr="005F0CC6">
        <w:lastRenderedPageBreak/>
        <w:t>Copa</w:t>
      </w:r>
      <w:r w:rsidR="003656DE" w:rsidRPr="005F0CC6">
        <w:t>’</w:t>
      </w:r>
      <w:r w:rsidRPr="005F0CC6">
        <w:t>s</w:t>
      </w:r>
      <w:r w:rsidR="008576E6" w:rsidRPr="005F0CC6">
        <w:t xml:space="preserve"> - Status and progress Eastern Limb</w:t>
      </w:r>
      <w:r w:rsidR="002C46D5" w:rsidRPr="005F0CC6">
        <w:t xml:space="preserve"> (Pending Mental models</w:t>
      </w:r>
      <w:r w:rsidR="00E4736F" w:rsidRPr="005F0CC6">
        <w:t xml:space="preserve"> &amp;</w:t>
      </w:r>
      <w:r w:rsidR="0005751F" w:rsidRPr="005F0CC6">
        <w:t xml:space="preserve"> Consider Copa meeting</w:t>
      </w:r>
      <w:r w:rsidR="00E4736F" w:rsidRPr="005F0CC6">
        <w:t>)</w:t>
      </w:r>
      <w:r w:rsidR="0005751F" w:rsidRPr="005F0CC6">
        <w:t>.</w:t>
      </w:r>
      <w:r w:rsidR="00495859">
        <w:t>- (Team)</w:t>
      </w:r>
      <w:r w:rsidR="00E92092">
        <w:t xml:space="preserve"> </w:t>
      </w:r>
      <w:r w:rsidR="00E92092" w:rsidRPr="00E92092">
        <w:rPr>
          <w:highlight w:val="yellow"/>
        </w:rPr>
        <w:t>Replaced by industry meetings</w:t>
      </w:r>
    </w:p>
    <w:p w:rsidR="00C64712" w:rsidRPr="00884C9E" w:rsidRDefault="00E4736F" w:rsidP="008E2B4F">
      <w:pPr>
        <w:pStyle w:val="ListParagraph"/>
        <w:numPr>
          <w:ilvl w:val="2"/>
          <w:numId w:val="48"/>
        </w:numPr>
        <w:spacing w:line="360" w:lineRule="auto"/>
        <w:rPr>
          <w:highlight w:val="yellow"/>
        </w:rPr>
      </w:pPr>
      <w:r w:rsidRPr="005F0CC6">
        <w:t>HPD</w:t>
      </w:r>
      <w:r w:rsidR="00D53778" w:rsidRPr="005F0CC6">
        <w:t>_TAS_Tool Adopters tracking report</w:t>
      </w:r>
      <w:r w:rsidR="001F05BB" w:rsidRPr="005F0CC6">
        <w:t xml:space="preserve"> </w:t>
      </w:r>
      <w:r w:rsidR="00723B45" w:rsidRPr="005F0CC6">
        <w:t xml:space="preserve">status </w:t>
      </w:r>
      <w:r w:rsidR="001F05BB" w:rsidRPr="005F0CC6">
        <w:t>-</w:t>
      </w:r>
      <w:r w:rsidR="00D53778" w:rsidRPr="005F0CC6">
        <w:t xml:space="preserve"> </w:t>
      </w:r>
      <w:r w:rsidR="008F2277" w:rsidRPr="005F0CC6">
        <w:t>(</w:t>
      </w:r>
      <w:r w:rsidR="00147356" w:rsidRPr="005F0CC6">
        <w:t>DC</w:t>
      </w:r>
      <w:r w:rsidR="00C64712">
        <w:t>)</w:t>
      </w:r>
      <w:r w:rsidR="0095582E">
        <w:t xml:space="preserve"> </w:t>
      </w:r>
      <w:r w:rsidR="0095582E" w:rsidRPr="0095582E">
        <w:rPr>
          <w:highlight w:val="yellow"/>
        </w:rPr>
        <w:t xml:space="preserve">Status and </w:t>
      </w:r>
      <w:r w:rsidR="0095582E" w:rsidRPr="00884C9E">
        <w:rPr>
          <w:highlight w:val="yellow"/>
        </w:rPr>
        <w:t>update</w:t>
      </w:r>
      <w:r w:rsidR="00884C9E" w:rsidRPr="00884C9E">
        <w:rPr>
          <w:highlight w:val="yellow"/>
        </w:rPr>
        <w:t>, figures, numbers etc.</w:t>
      </w:r>
    </w:p>
    <w:p w:rsidR="00D53778" w:rsidRPr="005F0CC6" w:rsidRDefault="00C64712" w:rsidP="00C64712">
      <w:pPr>
        <w:pStyle w:val="ListParagraph"/>
        <w:spacing w:line="360" w:lineRule="auto"/>
        <w:ind w:left="1224"/>
      </w:pPr>
      <w:r>
        <w:t>3.1.10.1 P</w:t>
      </w:r>
      <w:r w:rsidR="00090F50">
        <w:t xml:space="preserve">ortfolio </w:t>
      </w:r>
      <w:r>
        <w:t>of evidence</w:t>
      </w:r>
      <w:r w:rsidR="00090F50">
        <w:t>. (IT/Mosh web site</w:t>
      </w:r>
      <w:r>
        <w:t xml:space="preserve"> - HG</w:t>
      </w:r>
      <w:r w:rsidR="00090F50">
        <w:t>)</w:t>
      </w:r>
    </w:p>
    <w:p w:rsidR="00C34E96" w:rsidRPr="005F0CC6" w:rsidRDefault="00C34E96" w:rsidP="008E2B4F">
      <w:pPr>
        <w:pStyle w:val="ListParagraph"/>
        <w:numPr>
          <w:ilvl w:val="2"/>
          <w:numId w:val="48"/>
        </w:numPr>
        <w:spacing w:line="360" w:lineRule="auto"/>
      </w:pPr>
      <w:r w:rsidRPr="005F0CC6">
        <w:t>HPD_TAS_Tool- LB and BC for “current adopting mines”</w:t>
      </w:r>
      <w:r w:rsidR="00723B45" w:rsidRPr="005F0CC6">
        <w:t xml:space="preserve"> (DC)</w:t>
      </w:r>
      <w:r w:rsidR="00090F50">
        <w:t xml:space="preserve"> See </w:t>
      </w:r>
      <w:r w:rsidR="009B4290">
        <w:t xml:space="preserve">3.15 </w:t>
      </w:r>
      <w:proofErr w:type="spellStart"/>
      <w:r w:rsidR="009B4290">
        <w:t>etc</w:t>
      </w:r>
      <w:proofErr w:type="spellEnd"/>
    </w:p>
    <w:p w:rsidR="00723B45" w:rsidRPr="009B4290" w:rsidRDefault="00723B45" w:rsidP="000A5690">
      <w:pPr>
        <w:pStyle w:val="ListParagraph"/>
        <w:numPr>
          <w:ilvl w:val="2"/>
          <w:numId w:val="48"/>
        </w:numPr>
        <w:spacing w:line="360" w:lineRule="auto"/>
        <w:rPr>
          <w:highlight w:val="green"/>
        </w:rPr>
      </w:pPr>
      <w:r w:rsidRPr="009B4290">
        <w:rPr>
          <w:highlight w:val="green"/>
        </w:rPr>
        <w:t xml:space="preserve">“Implementing Mines” – Measuring protocol to be used to have mines “approved” as </w:t>
      </w:r>
      <w:r w:rsidR="00C64712" w:rsidRPr="009B4290">
        <w:rPr>
          <w:highlight w:val="green"/>
        </w:rPr>
        <w:t xml:space="preserve">       </w:t>
      </w:r>
      <w:r w:rsidRPr="009B4290">
        <w:rPr>
          <w:highlight w:val="green"/>
        </w:rPr>
        <w:t xml:space="preserve">“adoption mines” (DC) </w:t>
      </w:r>
      <w:r w:rsidR="004832BD" w:rsidRPr="009B4290">
        <w:rPr>
          <w:highlight w:val="green"/>
        </w:rPr>
        <w:t xml:space="preserve">* 15 Aug 2013 </w:t>
      </w:r>
    </w:p>
    <w:p w:rsidR="00C64712" w:rsidRDefault="00C64712" w:rsidP="00C64712">
      <w:pPr>
        <w:pStyle w:val="ListParagraph"/>
        <w:spacing w:line="360" w:lineRule="auto"/>
        <w:ind w:left="1224"/>
      </w:pPr>
    </w:p>
    <w:p w:rsidR="00D53778" w:rsidRPr="00495859" w:rsidRDefault="00D53778" w:rsidP="008E2B4F">
      <w:pPr>
        <w:pStyle w:val="ListParagraph"/>
        <w:numPr>
          <w:ilvl w:val="1"/>
          <w:numId w:val="48"/>
        </w:numPr>
        <w:spacing w:line="360" w:lineRule="auto"/>
        <w:rPr>
          <w:b/>
          <w:u w:val="single"/>
        </w:rPr>
      </w:pPr>
      <w:r w:rsidRPr="00495859">
        <w:rPr>
          <w:b/>
          <w:u w:val="single"/>
        </w:rPr>
        <w:t>Source Elimination Repository</w:t>
      </w:r>
      <w:r w:rsidR="00F258D9" w:rsidRPr="00495859">
        <w:rPr>
          <w:b/>
          <w:u w:val="single"/>
        </w:rPr>
        <w:t xml:space="preserve"> (Ongoing)</w:t>
      </w:r>
    </w:p>
    <w:p w:rsidR="00C6658E" w:rsidRPr="00484A8D" w:rsidRDefault="00B13C72" w:rsidP="00C6658E">
      <w:pPr>
        <w:pStyle w:val="ListParagraph"/>
        <w:numPr>
          <w:ilvl w:val="1"/>
          <w:numId w:val="48"/>
        </w:numPr>
        <w:spacing w:line="360" w:lineRule="auto"/>
        <w:rPr>
          <w:highlight w:val="red"/>
        </w:rPr>
      </w:pPr>
      <w:r w:rsidRPr="00495859">
        <w:rPr>
          <w:b/>
          <w:u w:val="single"/>
        </w:rPr>
        <w:t>Practices on offer</w:t>
      </w:r>
      <w:r w:rsidR="00C6658E" w:rsidRPr="00C6658E">
        <w:t xml:space="preserve"> </w:t>
      </w:r>
      <w:r w:rsidR="00B937E0" w:rsidRPr="00C64712">
        <w:t>( improvement on pro forma lay-out required) DC to send template to us</w:t>
      </w:r>
      <w:r w:rsidR="00484A8D">
        <w:t xml:space="preserve"> </w:t>
      </w:r>
      <w:r w:rsidR="00484A8D" w:rsidRPr="00484A8D">
        <w:rPr>
          <w:highlight w:val="red"/>
        </w:rPr>
        <w:t>DC pending</w:t>
      </w:r>
    </w:p>
    <w:p w:rsidR="00C6658E" w:rsidRDefault="00AC527F" w:rsidP="00C6658E">
      <w:pPr>
        <w:pStyle w:val="ListParagraph"/>
        <w:numPr>
          <w:ilvl w:val="2"/>
          <w:numId w:val="48"/>
        </w:numPr>
        <w:spacing w:line="360" w:lineRule="auto"/>
      </w:pPr>
      <w:r w:rsidRPr="005F0CC6">
        <w:t>H</w:t>
      </w:r>
      <w:r w:rsidR="00193573" w:rsidRPr="005F0CC6">
        <w:t>earing Coa</w:t>
      </w:r>
      <w:r w:rsidR="00785A96" w:rsidRPr="005F0CC6">
        <w:t>ch</w:t>
      </w:r>
      <w:r w:rsidR="0091327A" w:rsidRPr="005F0CC6">
        <w:t xml:space="preserve"> </w:t>
      </w:r>
      <w:r w:rsidR="006A3E18" w:rsidRPr="005F0CC6">
        <w:t xml:space="preserve">– </w:t>
      </w:r>
      <w:r w:rsidR="004B1438" w:rsidRPr="005F0CC6">
        <w:t>Criteria for assessment</w:t>
      </w:r>
      <w:r w:rsidR="00CF2BA8" w:rsidRPr="005F0CC6">
        <w:t xml:space="preserve">, </w:t>
      </w:r>
      <w:r w:rsidR="00912B9F" w:rsidRPr="005F0CC6">
        <w:t>v</w:t>
      </w:r>
      <w:r w:rsidR="004B1438" w:rsidRPr="005F0CC6">
        <w:t>erification</w:t>
      </w:r>
      <w:r w:rsidR="00912B9F" w:rsidRPr="005F0CC6">
        <w:t xml:space="preserve"> </w:t>
      </w:r>
      <w:r w:rsidR="007663F6" w:rsidRPr="005F0CC6">
        <w:t>–</w:t>
      </w:r>
      <w:r w:rsidR="00CF2BA8" w:rsidRPr="005F0CC6">
        <w:t xml:space="preserve"> </w:t>
      </w:r>
      <w:r w:rsidR="005D3FA9" w:rsidRPr="005F0CC6">
        <w:t>Team</w:t>
      </w:r>
      <w:r w:rsidR="007663F6" w:rsidRPr="005F0CC6">
        <w:t xml:space="preserve"> &amp; </w:t>
      </w:r>
      <w:r w:rsidR="00337C05" w:rsidRPr="005F0CC6">
        <w:t>EA</w:t>
      </w:r>
      <w:r w:rsidR="00C6658E" w:rsidRPr="00C6658E">
        <w:t xml:space="preserve"> </w:t>
      </w:r>
    </w:p>
    <w:p w:rsidR="00C6658E" w:rsidRDefault="00C6658E" w:rsidP="00C6658E">
      <w:pPr>
        <w:pStyle w:val="ListParagraph"/>
        <w:numPr>
          <w:ilvl w:val="2"/>
          <w:numId w:val="48"/>
        </w:numPr>
        <w:spacing w:line="360" w:lineRule="auto"/>
      </w:pPr>
      <w:r w:rsidRPr="005F0CC6">
        <w:t>Verification documents – Way forward</w:t>
      </w:r>
      <w:r w:rsidR="004513DC">
        <w:t>/Doc &amp; visits</w:t>
      </w:r>
    </w:p>
    <w:p w:rsidR="00CC2743" w:rsidRDefault="00F258D9" w:rsidP="00C6658E">
      <w:pPr>
        <w:pStyle w:val="ListParagraph"/>
        <w:numPr>
          <w:ilvl w:val="3"/>
          <w:numId w:val="48"/>
        </w:numPr>
        <w:spacing w:line="360" w:lineRule="auto"/>
      </w:pPr>
      <w:r w:rsidRPr="005F0CC6">
        <w:t>Impala – Noise reduction initiatives</w:t>
      </w:r>
      <w:r w:rsidR="00BF5090" w:rsidRPr="005F0CC6">
        <w:t>. HG/AE/JDB/DC</w:t>
      </w:r>
      <w:r w:rsidRPr="005F0CC6">
        <w:t xml:space="preserve"> </w:t>
      </w:r>
      <w:r w:rsidR="00BF5090" w:rsidRPr="005F0CC6">
        <w:t xml:space="preserve"> </w:t>
      </w:r>
      <w:r w:rsidR="004513DC" w:rsidRPr="004513DC">
        <w:rPr>
          <w:highlight w:val="yellow"/>
        </w:rPr>
        <w:t>3 Sep 2013</w:t>
      </w:r>
    </w:p>
    <w:p w:rsidR="00C6658E" w:rsidRDefault="00F258D9" w:rsidP="00C6658E">
      <w:pPr>
        <w:pStyle w:val="ListParagraph"/>
        <w:numPr>
          <w:ilvl w:val="3"/>
          <w:numId w:val="48"/>
        </w:numPr>
        <w:spacing w:line="360" w:lineRule="auto"/>
      </w:pPr>
      <w:r w:rsidRPr="005F0CC6">
        <w:t>Xstrata Platinum Eastern Mines –</w:t>
      </w:r>
      <w:r w:rsidR="00BF5090" w:rsidRPr="005F0CC6">
        <w:t xml:space="preserve"> (Hearing Coach/OAE initiatives)</w:t>
      </w:r>
      <w:r w:rsidRPr="005F0CC6">
        <w:t xml:space="preserve"> HG/AE/JDB</w:t>
      </w:r>
      <w:r w:rsidR="00BF5090" w:rsidRPr="005F0CC6">
        <w:t>/DC</w:t>
      </w:r>
      <w:r w:rsidR="004513DC">
        <w:t xml:space="preserve"> </w:t>
      </w:r>
      <w:r w:rsidR="004513DC">
        <w:rPr>
          <w:highlight w:val="yellow"/>
        </w:rPr>
        <w:t>20 Aug</w:t>
      </w:r>
      <w:r w:rsidR="004513DC" w:rsidRPr="004513DC">
        <w:rPr>
          <w:highlight w:val="yellow"/>
        </w:rPr>
        <w:t xml:space="preserve"> 2013</w:t>
      </w:r>
    </w:p>
    <w:p w:rsidR="003D23BF" w:rsidRDefault="00F258D9" w:rsidP="00C6658E">
      <w:pPr>
        <w:pStyle w:val="ListParagraph"/>
        <w:numPr>
          <w:ilvl w:val="3"/>
          <w:numId w:val="48"/>
        </w:numPr>
        <w:spacing w:line="360" w:lineRule="auto"/>
      </w:pPr>
      <w:r w:rsidRPr="005F0CC6">
        <w:t xml:space="preserve">Shaft Sinkers – </w:t>
      </w:r>
      <w:r w:rsidR="00BF5090" w:rsidRPr="005F0CC6">
        <w:t xml:space="preserve">Lashing Unit Noise reduction initiative. </w:t>
      </w:r>
      <w:r w:rsidRPr="005F0CC6">
        <w:t xml:space="preserve"> </w:t>
      </w:r>
      <w:r w:rsidR="003D23BF" w:rsidRPr="005F0CC6">
        <w:t xml:space="preserve">HG/AE/JDB/DC </w:t>
      </w:r>
      <w:r w:rsidR="002E7174" w:rsidRPr="004513DC">
        <w:rPr>
          <w:highlight w:val="yellow"/>
        </w:rPr>
        <w:t>3 Sep 2013</w:t>
      </w:r>
    </w:p>
    <w:p w:rsidR="00361236" w:rsidRPr="002E7174" w:rsidRDefault="00361236" w:rsidP="00361236">
      <w:pPr>
        <w:pStyle w:val="ListParagraph"/>
        <w:numPr>
          <w:ilvl w:val="4"/>
          <w:numId w:val="48"/>
        </w:numPr>
        <w:spacing w:line="360" w:lineRule="auto"/>
        <w:rPr>
          <w:highlight w:val="yellow"/>
        </w:rPr>
      </w:pPr>
      <w:r w:rsidRPr="002E7174">
        <w:rPr>
          <w:highlight w:val="yellow"/>
        </w:rPr>
        <w:t>To be verified once again, Executive summary</w:t>
      </w:r>
      <w:r w:rsidR="00C64712" w:rsidRPr="002E7174">
        <w:rPr>
          <w:highlight w:val="yellow"/>
        </w:rPr>
        <w:t xml:space="preserve"> required.</w:t>
      </w:r>
    </w:p>
    <w:p w:rsidR="00C65F37" w:rsidRDefault="00F827B1" w:rsidP="00C65F37">
      <w:pPr>
        <w:pStyle w:val="ListParagraph"/>
        <w:spacing w:line="360" w:lineRule="auto"/>
        <w:ind w:left="2232"/>
      </w:pPr>
      <w:r w:rsidRPr="00F827B1">
        <w:rPr>
          <w:highlight w:val="yellow"/>
        </w:rPr>
        <w:t>Ind</w:t>
      </w:r>
      <w:r>
        <w:rPr>
          <w:highlight w:val="yellow"/>
        </w:rPr>
        <w:t>ustry</w:t>
      </w:r>
      <w:r w:rsidRPr="00F827B1">
        <w:rPr>
          <w:highlight w:val="yellow"/>
        </w:rPr>
        <w:t xml:space="preserve"> meeting 3</w:t>
      </w:r>
      <w:r w:rsidRPr="00F827B1">
        <w:rPr>
          <w:highlight w:val="yellow"/>
          <w:vertAlign w:val="superscript"/>
        </w:rPr>
        <w:t>rd</w:t>
      </w:r>
      <w:r w:rsidRPr="00F827B1">
        <w:rPr>
          <w:highlight w:val="yellow"/>
        </w:rPr>
        <w:t xml:space="preserve"> Oct 2013</w:t>
      </w:r>
    </w:p>
    <w:p w:rsidR="002B2F84" w:rsidRPr="00495859" w:rsidRDefault="00E83E4C" w:rsidP="008E2B4F">
      <w:pPr>
        <w:pStyle w:val="ListParagraph"/>
        <w:numPr>
          <w:ilvl w:val="1"/>
          <w:numId w:val="48"/>
        </w:numPr>
        <w:spacing w:line="360" w:lineRule="auto"/>
        <w:rPr>
          <w:b/>
          <w:u w:val="single"/>
        </w:rPr>
      </w:pPr>
      <w:r w:rsidRPr="00495859">
        <w:rPr>
          <w:b/>
          <w:u w:val="single"/>
        </w:rPr>
        <w:t xml:space="preserve">Annual </w:t>
      </w:r>
      <w:r w:rsidR="0029437C" w:rsidRPr="00495859">
        <w:rPr>
          <w:b/>
          <w:u w:val="single"/>
        </w:rPr>
        <w:t xml:space="preserve">Strategic </w:t>
      </w:r>
      <w:r w:rsidRPr="00495859">
        <w:rPr>
          <w:b/>
          <w:u w:val="single"/>
        </w:rPr>
        <w:t>Plan</w:t>
      </w:r>
      <w:r w:rsidR="00C22BF3" w:rsidRPr="00495859">
        <w:rPr>
          <w:b/>
          <w:u w:val="single"/>
        </w:rPr>
        <w:t xml:space="preserve"> (Standing Item)</w:t>
      </w:r>
    </w:p>
    <w:p w:rsidR="00C65F37" w:rsidRDefault="00C65F37" w:rsidP="00C65F37">
      <w:pPr>
        <w:pStyle w:val="ListParagraph"/>
        <w:spacing w:line="360" w:lineRule="auto"/>
        <w:ind w:left="1224"/>
      </w:pPr>
    </w:p>
    <w:p w:rsidR="00BC6033" w:rsidRPr="00495859" w:rsidRDefault="00BC6033" w:rsidP="008E2B4F">
      <w:pPr>
        <w:pStyle w:val="ListParagraph"/>
        <w:numPr>
          <w:ilvl w:val="1"/>
          <w:numId w:val="48"/>
        </w:numPr>
        <w:spacing w:line="360" w:lineRule="auto"/>
        <w:rPr>
          <w:b/>
          <w:u w:val="single"/>
        </w:rPr>
      </w:pPr>
      <w:r w:rsidRPr="00495859">
        <w:rPr>
          <w:b/>
          <w:u w:val="single"/>
        </w:rPr>
        <w:t>Stakeholder buy-in</w:t>
      </w:r>
      <w:r w:rsidR="007663F6" w:rsidRPr="00495859">
        <w:rPr>
          <w:b/>
          <w:u w:val="single"/>
        </w:rPr>
        <w:t xml:space="preserve"> (Standing Item)</w:t>
      </w:r>
    </w:p>
    <w:p w:rsidR="00BC6033" w:rsidRPr="00776107" w:rsidRDefault="00F258D9" w:rsidP="008E2B4F">
      <w:pPr>
        <w:pStyle w:val="ListParagraph"/>
        <w:numPr>
          <w:ilvl w:val="2"/>
          <w:numId w:val="48"/>
        </w:numPr>
        <w:spacing w:line="360" w:lineRule="auto"/>
        <w:rPr>
          <w:highlight w:val="yellow"/>
        </w:rPr>
      </w:pPr>
      <w:r w:rsidRPr="005F0CC6">
        <w:t>GEE meeting 12 July</w:t>
      </w:r>
      <w:r w:rsidR="00C34E96" w:rsidRPr="005F0CC6">
        <w:t xml:space="preserve"> 2013 feedback </w:t>
      </w:r>
      <w:r w:rsidR="00C64712">
        <w:t xml:space="preserve">on </w:t>
      </w:r>
      <w:r w:rsidR="00C64712" w:rsidRPr="00C64712">
        <w:t>Actions and Concerns</w:t>
      </w:r>
      <w:r w:rsidR="00C64712" w:rsidRPr="005F0CC6">
        <w:t xml:space="preserve"> </w:t>
      </w:r>
      <w:r w:rsidR="00C34E96" w:rsidRPr="005F0CC6">
        <w:t>(DC)</w:t>
      </w:r>
      <w:r w:rsidR="00661E0E">
        <w:t xml:space="preserve"> </w:t>
      </w:r>
      <w:r w:rsidR="00776107" w:rsidRPr="00776107">
        <w:rPr>
          <w:highlight w:val="yellow"/>
        </w:rPr>
        <w:t xml:space="preserve">Feedback given to Brian </w:t>
      </w:r>
      <w:proofErr w:type="spellStart"/>
      <w:r w:rsidR="00776107" w:rsidRPr="00776107">
        <w:rPr>
          <w:highlight w:val="yellow"/>
        </w:rPr>
        <w:t>Mongoma</w:t>
      </w:r>
      <w:proofErr w:type="spellEnd"/>
    </w:p>
    <w:p w:rsidR="007A00E9" w:rsidRPr="00776107" w:rsidRDefault="00C34E96" w:rsidP="00776107">
      <w:pPr>
        <w:pStyle w:val="ListParagraph"/>
        <w:numPr>
          <w:ilvl w:val="3"/>
          <w:numId w:val="48"/>
        </w:numPr>
        <w:spacing w:line="360" w:lineRule="auto"/>
        <w:rPr>
          <w:highlight w:val="yellow"/>
        </w:rPr>
      </w:pPr>
      <w:r w:rsidRPr="005F0CC6">
        <w:t xml:space="preserve">Summarize </w:t>
      </w:r>
      <w:r w:rsidR="0040463F" w:rsidRPr="005F0CC6">
        <w:t>Mosh Noise issues for GEE’s minutes</w:t>
      </w:r>
      <w:r w:rsidR="00723B45" w:rsidRPr="005F0CC6">
        <w:t xml:space="preserve">. </w:t>
      </w:r>
      <w:r w:rsidR="00776107" w:rsidRPr="00776107">
        <w:rPr>
          <w:highlight w:val="yellow"/>
        </w:rPr>
        <w:t>Change of Noise industry team meeting date</w:t>
      </w:r>
    </w:p>
    <w:p w:rsidR="0040463F" w:rsidRPr="005F0CC6" w:rsidRDefault="0040463F" w:rsidP="00C6658E">
      <w:pPr>
        <w:pStyle w:val="ListParagraph"/>
        <w:numPr>
          <w:ilvl w:val="3"/>
          <w:numId w:val="48"/>
        </w:numPr>
        <w:spacing w:line="360" w:lineRule="auto"/>
      </w:pPr>
      <w:r w:rsidRPr="005F0CC6">
        <w:t xml:space="preserve">Feedback on </w:t>
      </w:r>
      <w:r w:rsidR="00D6150E" w:rsidRPr="005F0CC6">
        <w:t>re-publishes</w:t>
      </w:r>
      <w:r w:rsidRPr="005F0CC6">
        <w:t xml:space="preserve"> Mosh noise information on the Mosh website</w:t>
      </w:r>
      <w:r w:rsidR="00C64712">
        <w:t>.</w:t>
      </w:r>
      <w:r w:rsidR="00661E0E">
        <w:t xml:space="preserve"> </w:t>
      </w:r>
      <w:r w:rsidR="00C64712">
        <w:t>(</w:t>
      </w:r>
      <w:r w:rsidR="00661E0E">
        <w:t xml:space="preserve">How do </w:t>
      </w:r>
      <w:r w:rsidR="00C64712">
        <w:t xml:space="preserve">   </w:t>
      </w:r>
      <w:r w:rsidR="00C64712">
        <w:tab/>
      </w:r>
      <w:r w:rsidR="00661E0E">
        <w:t>they get in</w:t>
      </w:r>
      <w:r w:rsidR="004007F5">
        <w:t>to</w:t>
      </w:r>
      <w:r w:rsidR="00661E0E">
        <w:t xml:space="preserve"> our source repository</w:t>
      </w:r>
      <w:r w:rsidR="004007F5">
        <w:t>?</w:t>
      </w:r>
      <w:r w:rsidR="00C64712">
        <w:t>)</w:t>
      </w:r>
      <w:r w:rsidR="00D719DB">
        <w:t xml:space="preserve"> </w:t>
      </w:r>
      <w:r w:rsidR="00D719DB" w:rsidRPr="00D719DB">
        <w:rPr>
          <w:highlight w:val="yellow"/>
        </w:rPr>
        <w:t>DC send a link to this effect to BM</w:t>
      </w:r>
    </w:p>
    <w:p w:rsidR="0040463F" w:rsidRDefault="0040463F" w:rsidP="00C6658E">
      <w:pPr>
        <w:pStyle w:val="ListParagraph"/>
        <w:numPr>
          <w:ilvl w:val="3"/>
          <w:numId w:val="48"/>
        </w:numPr>
        <w:spacing w:line="360" w:lineRule="auto"/>
      </w:pPr>
      <w:r w:rsidRPr="005F0CC6">
        <w:t>Feedback on silencing pumps, replacement of air hoist, loaders etc. To be</w:t>
      </w:r>
      <w:r w:rsidR="00090009">
        <w:t xml:space="preserve"> </w:t>
      </w:r>
      <w:r w:rsidR="00C64712">
        <w:tab/>
      </w:r>
      <w:r w:rsidRPr="005F0CC6">
        <w:t>considered by</w:t>
      </w:r>
      <w:r w:rsidR="00090009">
        <w:t xml:space="preserve"> M</w:t>
      </w:r>
      <w:r w:rsidRPr="005F0CC6">
        <w:t>osh as possible leading practice</w:t>
      </w:r>
      <w:r w:rsidR="00723B45" w:rsidRPr="005F0CC6">
        <w:t>s.</w:t>
      </w:r>
      <w:r w:rsidR="00661E0E">
        <w:t xml:space="preserve"> </w:t>
      </w:r>
      <w:r w:rsidR="00661E0E" w:rsidRPr="00C64712">
        <w:t>6 SLP’s to revamped</w:t>
      </w:r>
      <w:r w:rsidR="00C64712" w:rsidRPr="00C64712">
        <w:t xml:space="preserve"> (</w:t>
      </w:r>
      <w:r w:rsidR="00C64712">
        <w:t xml:space="preserve">Due date </w:t>
      </w:r>
      <w:r w:rsidR="00C64712">
        <w:tab/>
        <w:t xml:space="preserve">by </w:t>
      </w:r>
      <w:r w:rsidR="00C64712" w:rsidRPr="00C64712">
        <w:t>Team</w:t>
      </w:r>
      <w:r w:rsidR="00C64712">
        <w:t>)</w:t>
      </w:r>
      <w:r w:rsidR="00D719DB">
        <w:t xml:space="preserve"> </w:t>
      </w:r>
      <w:r w:rsidR="00D719DB" w:rsidRPr="00D719DB">
        <w:rPr>
          <w:highlight w:val="yellow"/>
        </w:rPr>
        <w:t>Dust team template will be used</w:t>
      </w:r>
    </w:p>
    <w:p w:rsidR="002B2F84" w:rsidRPr="00495859" w:rsidRDefault="006F4142" w:rsidP="008E2B4F">
      <w:pPr>
        <w:pStyle w:val="ListParagraph"/>
        <w:numPr>
          <w:ilvl w:val="0"/>
          <w:numId w:val="48"/>
        </w:numPr>
        <w:spacing w:line="360" w:lineRule="auto"/>
        <w:rPr>
          <w:b/>
          <w:u w:val="single"/>
        </w:rPr>
      </w:pPr>
      <w:r w:rsidRPr="00495859">
        <w:rPr>
          <w:b/>
          <w:u w:val="single"/>
        </w:rPr>
        <w:t xml:space="preserve">GENERAL </w:t>
      </w:r>
    </w:p>
    <w:p w:rsidR="00D6150E" w:rsidRPr="005F0CC6" w:rsidRDefault="00D6150E" w:rsidP="008E2B4F">
      <w:pPr>
        <w:pStyle w:val="ListParagraph"/>
        <w:numPr>
          <w:ilvl w:val="1"/>
          <w:numId w:val="48"/>
        </w:numPr>
        <w:spacing w:line="360" w:lineRule="auto"/>
      </w:pPr>
      <w:r w:rsidRPr="005F0CC6">
        <w:t>Sponsor</w:t>
      </w:r>
    </w:p>
    <w:p w:rsidR="00D6150E" w:rsidRPr="00CC32EE" w:rsidRDefault="00D6150E" w:rsidP="008E2B4F">
      <w:pPr>
        <w:pStyle w:val="ListParagraph"/>
        <w:numPr>
          <w:ilvl w:val="2"/>
          <w:numId w:val="48"/>
        </w:numPr>
        <w:spacing w:line="360" w:lineRule="auto"/>
        <w:rPr>
          <w:highlight w:val="yellow"/>
        </w:rPr>
      </w:pPr>
      <w:r w:rsidRPr="00CC32EE">
        <w:rPr>
          <w:highlight w:val="yellow"/>
        </w:rPr>
        <w:lastRenderedPageBreak/>
        <w:t>Presentation/speech at Mine</w:t>
      </w:r>
      <w:r w:rsidR="00E34DDC" w:rsidRPr="00CC32EE">
        <w:rPr>
          <w:highlight w:val="yellow"/>
        </w:rPr>
        <w:t>S</w:t>
      </w:r>
      <w:r w:rsidRPr="00CC32EE">
        <w:rPr>
          <w:highlight w:val="yellow"/>
        </w:rPr>
        <w:t>afe in October 2013. (</w:t>
      </w:r>
      <w:r w:rsidR="00D65810" w:rsidRPr="00CC32EE">
        <w:rPr>
          <w:highlight w:val="yellow"/>
        </w:rPr>
        <w:t>Team</w:t>
      </w:r>
      <w:r w:rsidRPr="00CC32EE">
        <w:rPr>
          <w:highlight w:val="yellow"/>
        </w:rPr>
        <w:t>)</w:t>
      </w:r>
      <w:r w:rsidR="009873DB" w:rsidRPr="00CC32EE">
        <w:rPr>
          <w:highlight w:val="yellow"/>
        </w:rPr>
        <w:t xml:space="preserve"> </w:t>
      </w:r>
      <w:r w:rsidR="00C64712" w:rsidRPr="00CC32EE">
        <w:rPr>
          <w:highlight w:val="yellow"/>
        </w:rPr>
        <w:t>26</w:t>
      </w:r>
      <w:r w:rsidR="00C64712" w:rsidRPr="00CC32EE">
        <w:rPr>
          <w:highlight w:val="yellow"/>
          <w:vertAlign w:val="superscript"/>
        </w:rPr>
        <w:t>th</w:t>
      </w:r>
      <w:r w:rsidR="00C64712" w:rsidRPr="00CC32EE">
        <w:rPr>
          <w:highlight w:val="yellow"/>
        </w:rPr>
        <w:t xml:space="preserve"> September 2013.</w:t>
      </w:r>
      <w:r w:rsidR="00AF5B54">
        <w:rPr>
          <w:highlight w:val="yellow"/>
        </w:rPr>
        <w:t xml:space="preserve"> Draft presentation to be ready on 18</w:t>
      </w:r>
      <w:r w:rsidR="00AF5B54" w:rsidRPr="00AF5B54">
        <w:rPr>
          <w:highlight w:val="yellow"/>
          <w:vertAlign w:val="superscript"/>
        </w:rPr>
        <w:t>th</w:t>
      </w:r>
      <w:r w:rsidR="00AF5B54">
        <w:rPr>
          <w:highlight w:val="yellow"/>
        </w:rPr>
        <w:t xml:space="preserve"> September 2013</w:t>
      </w:r>
    </w:p>
    <w:p w:rsidR="00A2629F" w:rsidRPr="00663D1C" w:rsidRDefault="00D6150E" w:rsidP="008E2B4F">
      <w:pPr>
        <w:pStyle w:val="ListParagraph"/>
        <w:numPr>
          <w:ilvl w:val="2"/>
          <w:numId w:val="48"/>
        </w:numPr>
        <w:spacing w:line="360" w:lineRule="auto"/>
        <w:rPr>
          <w:highlight w:val="yellow"/>
        </w:rPr>
      </w:pPr>
      <w:r w:rsidRPr="00663D1C">
        <w:rPr>
          <w:highlight w:val="yellow"/>
        </w:rPr>
        <w:t>Next meeting schedule</w:t>
      </w:r>
      <w:r w:rsidR="00C859D9" w:rsidRPr="00663D1C">
        <w:rPr>
          <w:highlight w:val="yellow"/>
        </w:rPr>
        <w:t xml:space="preserve"> </w:t>
      </w:r>
      <w:r w:rsidR="00663D1C" w:rsidRPr="00663D1C">
        <w:rPr>
          <w:highlight w:val="yellow"/>
        </w:rPr>
        <w:t xml:space="preserve"> 4</w:t>
      </w:r>
      <w:r w:rsidR="00663D1C" w:rsidRPr="00663D1C">
        <w:rPr>
          <w:highlight w:val="yellow"/>
          <w:vertAlign w:val="superscript"/>
        </w:rPr>
        <w:t>th</w:t>
      </w:r>
      <w:r w:rsidR="00663D1C" w:rsidRPr="00663D1C">
        <w:rPr>
          <w:highlight w:val="yellow"/>
        </w:rPr>
        <w:t xml:space="preserve"> and 18</w:t>
      </w:r>
      <w:r w:rsidR="00663D1C" w:rsidRPr="00663D1C">
        <w:rPr>
          <w:highlight w:val="yellow"/>
          <w:vertAlign w:val="superscript"/>
        </w:rPr>
        <w:t>th</w:t>
      </w:r>
      <w:r w:rsidR="00663D1C" w:rsidRPr="00663D1C">
        <w:rPr>
          <w:highlight w:val="yellow"/>
        </w:rPr>
        <w:t xml:space="preserve"> September</w:t>
      </w:r>
      <w:r w:rsidR="009873DB" w:rsidRPr="00663D1C">
        <w:rPr>
          <w:highlight w:val="yellow"/>
        </w:rPr>
        <w:t xml:space="preserve"> Oct 2013</w:t>
      </w:r>
    </w:p>
    <w:p w:rsidR="00AC527F" w:rsidRPr="00C64712" w:rsidRDefault="00DB20BB" w:rsidP="008E2B4F">
      <w:pPr>
        <w:pStyle w:val="ListParagraph"/>
        <w:numPr>
          <w:ilvl w:val="1"/>
          <w:numId w:val="48"/>
        </w:numPr>
        <w:spacing w:line="360" w:lineRule="auto"/>
      </w:pPr>
      <w:r w:rsidRPr="00C64712">
        <w:t>Next Industry Meeting – Topic/theme/precise date?</w:t>
      </w:r>
      <w:r w:rsidR="00441C63" w:rsidRPr="00C64712">
        <w:t xml:space="preserve"> End Sept Report back on Noise activities, Buy Quiet, Verification process, day of sharing/learning</w:t>
      </w:r>
      <w:r w:rsidR="00C64712">
        <w:t xml:space="preserve">. </w:t>
      </w:r>
      <w:r w:rsidR="00A91520" w:rsidRPr="00E93C94">
        <w:rPr>
          <w:highlight w:val="green"/>
        </w:rPr>
        <w:t xml:space="preserve"> Now scheduled for 02 October  2013</w:t>
      </w:r>
    </w:p>
    <w:p w:rsidR="00DB20BB" w:rsidRPr="00C64712" w:rsidRDefault="00DB20BB" w:rsidP="008E2B4F">
      <w:pPr>
        <w:pStyle w:val="ListParagraph"/>
        <w:numPr>
          <w:ilvl w:val="1"/>
          <w:numId w:val="48"/>
        </w:numPr>
        <w:spacing w:line="360" w:lineRule="auto"/>
      </w:pPr>
      <w:r w:rsidRPr="00A10A2B">
        <w:t>Industry workshop</w:t>
      </w:r>
      <w:r w:rsidR="00C64712">
        <w:t>- Aim t</w:t>
      </w:r>
      <w:r w:rsidR="00A10A2B">
        <w:t xml:space="preserve">o ID next LP </w:t>
      </w:r>
      <w:r w:rsidR="00A10A2B" w:rsidRPr="00C65F37">
        <w:t>depending on 4.3 /</w:t>
      </w:r>
      <w:r w:rsidR="00A10A2B">
        <w:t>Day of learning/Industry Presentations</w:t>
      </w:r>
      <w:r w:rsidRPr="00A10A2B">
        <w:t xml:space="preserve"> – precise date</w:t>
      </w:r>
      <w:r w:rsidR="00EA3501">
        <w:t xml:space="preserve"> </w:t>
      </w:r>
      <w:r w:rsidR="00EA3501" w:rsidRPr="00EA3501">
        <w:rPr>
          <w:highlight w:val="yellow"/>
        </w:rPr>
        <w:t>depending 02 Oct 2013 outcome</w:t>
      </w:r>
      <w:r w:rsidRPr="00C64712">
        <w:t>?</w:t>
      </w:r>
      <w:r w:rsidR="00A10A2B" w:rsidRPr="00C64712">
        <w:t xml:space="preserve"> </w:t>
      </w:r>
      <w:r w:rsidR="00C64712">
        <w:t>(</w:t>
      </w:r>
      <w:r w:rsidR="00A10A2B" w:rsidRPr="00C64712">
        <w:t>Pending – Industry to guide us</w:t>
      </w:r>
      <w:r w:rsidR="00C64712" w:rsidRPr="00C64712">
        <w:t xml:space="preserve"> on the way forward</w:t>
      </w:r>
      <w:r w:rsidR="00C64712">
        <w:t>).</w:t>
      </w:r>
    </w:p>
    <w:p w:rsidR="00925F8C" w:rsidRPr="00C65F37" w:rsidRDefault="0061477A" w:rsidP="008E2B4F">
      <w:pPr>
        <w:pStyle w:val="ListParagraph"/>
        <w:numPr>
          <w:ilvl w:val="1"/>
          <w:numId w:val="48"/>
        </w:numPr>
        <w:spacing w:line="360" w:lineRule="auto"/>
      </w:pPr>
      <w:r w:rsidRPr="005F0CC6">
        <w:t>Mosh website feedback</w:t>
      </w:r>
      <w:r w:rsidR="00DC229E">
        <w:t xml:space="preserve"> </w:t>
      </w:r>
      <w:r w:rsidR="00DC229E" w:rsidRPr="00C65F37">
        <w:t>– Await trial</w:t>
      </w:r>
      <w:r w:rsidR="00845624" w:rsidRPr="00C65F37">
        <w:t xml:space="preserve"> template by end Aug 2013.</w:t>
      </w:r>
    </w:p>
    <w:p w:rsidR="00121640" w:rsidRPr="00C65F37" w:rsidRDefault="00C442FD" w:rsidP="008E2B4F">
      <w:pPr>
        <w:pStyle w:val="ListParagraph"/>
        <w:numPr>
          <w:ilvl w:val="1"/>
          <w:numId w:val="48"/>
        </w:numPr>
        <w:spacing w:line="360" w:lineRule="auto"/>
      </w:pPr>
      <w:r w:rsidRPr="00C65F37">
        <w:t>Industry Wide Buy Quiet Initiative – way forward?</w:t>
      </w:r>
      <w:r w:rsidR="00145F4D" w:rsidRPr="00C65F37">
        <w:t xml:space="preserve"> </w:t>
      </w:r>
      <w:r w:rsidR="00145F4D" w:rsidRPr="00663B58">
        <w:rPr>
          <w:highlight w:val="yellow"/>
        </w:rPr>
        <w:t>21 Aug 2013</w:t>
      </w:r>
      <w:r w:rsidR="00B7526A" w:rsidRPr="00663B58">
        <w:rPr>
          <w:highlight w:val="yellow"/>
        </w:rPr>
        <w:t xml:space="preserve"> Agenda</w:t>
      </w:r>
      <w:r w:rsidR="00663B58" w:rsidRPr="00663B58">
        <w:rPr>
          <w:highlight w:val="yellow"/>
        </w:rPr>
        <w:t xml:space="preserve"> DC and HG will attend</w:t>
      </w:r>
      <w:r w:rsidR="00663B58">
        <w:t xml:space="preserve"> JS Feedback discussed and HG replied to JM on his input.</w:t>
      </w:r>
      <w:bookmarkStart w:id="0" w:name="_GoBack"/>
      <w:bookmarkEnd w:id="0"/>
    </w:p>
    <w:p w:rsidR="00C442FD" w:rsidRDefault="00C442FD" w:rsidP="00121640">
      <w:pPr>
        <w:pStyle w:val="ListParagraph"/>
        <w:numPr>
          <w:ilvl w:val="2"/>
          <w:numId w:val="48"/>
        </w:numPr>
        <w:spacing w:line="360" w:lineRule="auto"/>
      </w:pPr>
      <w:proofErr w:type="gramStart"/>
      <w:r w:rsidRPr="005F0CC6">
        <w:t>Mosh</w:t>
      </w:r>
      <w:proofErr w:type="gramEnd"/>
      <w:r w:rsidRPr="005F0CC6">
        <w:t xml:space="preserve"> Noise team circular </w:t>
      </w:r>
      <w:r w:rsidRPr="00C65F37">
        <w:t>No. 5/13</w:t>
      </w:r>
      <w:r w:rsidR="003E7BC2" w:rsidRPr="00C65F37">
        <w:t xml:space="preserve"> Inviting CM&amp;EE’s for 21</w:t>
      </w:r>
      <w:r w:rsidR="003E7BC2" w:rsidRPr="00C65F37">
        <w:rPr>
          <w:vertAlign w:val="superscript"/>
        </w:rPr>
        <w:t>st</w:t>
      </w:r>
      <w:r w:rsidR="003E7BC2" w:rsidRPr="00C65F37">
        <w:t xml:space="preserve"> Aug 2013.</w:t>
      </w:r>
      <w:r w:rsidR="00C65F37">
        <w:t xml:space="preserve"> (Status and agenda)</w:t>
      </w:r>
    </w:p>
    <w:p w:rsidR="00865FEC" w:rsidRDefault="00865FEC" w:rsidP="00865FEC">
      <w:pPr>
        <w:pStyle w:val="ListParagraph"/>
        <w:numPr>
          <w:ilvl w:val="1"/>
          <w:numId w:val="48"/>
        </w:numPr>
        <w:spacing w:line="360" w:lineRule="auto"/>
      </w:pPr>
      <w:r>
        <w:t>MOSH Task Force meeting / GEE meeting clash 16</w:t>
      </w:r>
      <w:r w:rsidRPr="00865FEC">
        <w:rPr>
          <w:vertAlign w:val="superscript"/>
        </w:rPr>
        <w:t>th</w:t>
      </w:r>
      <w:r>
        <w:t xml:space="preserve"> August 2013</w:t>
      </w:r>
    </w:p>
    <w:p w:rsidR="00D757B8" w:rsidRPr="005F0CC6" w:rsidRDefault="00D757B8" w:rsidP="00D757B8">
      <w:pPr>
        <w:pStyle w:val="ListParagraph"/>
        <w:spacing w:line="360" w:lineRule="auto"/>
        <w:ind w:left="792"/>
      </w:pPr>
    </w:p>
    <w:p w:rsidR="0062490E" w:rsidRPr="00495859" w:rsidRDefault="0062490E" w:rsidP="008E2B4F">
      <w:pPr>
        <w:pStyle w:val="ListParagraph"/>
        <w:numPr>
          <w:ilvl w:val="0"/>
          <w:numId w:val="48"/>
        </w:numPr>
        <w:spacing w:line="360" w:lineRule="auto"/>
        <w:rPr>
          <w:b/>
          <w:u w:val="single"/>
        </w:rPr>
      </w:pPr>
      <w:r w:rsidRPr="00495859">
        <w:rPr>
          <w:b/>
          <w:u w:val="single"/>
        </w:rPr>
        <w:t>MEETING SCHEDULES</w:t>
      </w:r>
    </w:p>
    <w:p w:rsidR="0062490E" w:rsidRPr="005F0CC6" w:rsidRDefault="0062490E" w:rsidP="008E2B4F">
      <w:pPr>
        <w:pStyle w:val="ListParagraph"/>
        <w:numPr>
          <w:ilvl w:val="1"/>
          <w:numId w:val="48"/>
        </w:numPr>
        <w:spacing w:line="360" w:lineRule="auto"/>
      </w:pPr>
      <w:r w:rsidRPr="005F0CC6">
        <w:t>See minutes 5.</w:t>
      </w:r>
      <w:r w:rsidR="000C15E6" w:rsidRPr="005F0CC6">
        <w:t>1</w:t>
      </w:r>
      <w:r w:rsidRPr="005F0CC6">
        <w:t xml:space="preserve"> - 5.1</w:t>
      </w:r>
      <w:r w:rsidR="007848CD" w:rsidRPr="005F0CC6">
        <w:t>3</w:t>
      </w:r>
      <w:r w:rsidR="0079391E" w:rsidRPr="005F0CC6">
        <w:t xml:space="preserve"> </w:t>
      </w:r>
    </w:p>
    <w:p w:rsidR="00495859" w:rsidRPr="00C65F37" w:rsidRDefault="0062490E" w:rsidP="008E2B4F">
      <w:pPr>
        <w:pStyle w:val="ListParagraph"/>
        <w:numPr>
          <w:ilvl w:val="0"/>
          <w:numId w:val="48"/>
        </w:numPr>
        <w:spacing w:line="360" w:lineRule="auto"/>
        <w:rPr>
          <w:b/>
          <w:u w:val="single"/>
        </w:rPr>
      </w:pPr>
      <w:r w:rsidRPr="00495859">
        <w:rPr>
          <w:b/>
          <w:u w:val="single"/>
        </w:rPr>
        <w:t xml:space="preserve">ADJOURNMENT </w:t>
      </w:r>
      <w:r w:rsidR="002B2F84" w:rsidRPr="00495859">
        <w:rPr>
          <w:b/>
          <w:u w:val="single"/>
        </w:rPr>
        <w:t xml:space="preserve">AND NEXT </w:t>
      </w:r>
      <w:r w:rsidR="002B2F84" w:rsidRPr="00C65F37">
        <w:rPr>
          <w:b/>
          <w:u w:val="single"/>
        </w:rPr>
        <w:t>MEETING</w:t>
      </w:r>
      <w:r w:rsidR="0079391E" w:rsidRPr="00C65F37">
        <w:rPr>
          <w:b/>
          <w:u w:val="single"/>
        </w:rPr>
        <w:t xml:space="preserve"> </w:t>
      </w:r>
    </w:p>
    <w:p w:rsidR="008D6DDC" w:rsidRPr="005F0CC6" w:rsidRDefault="007848CD" w:rsidP="008E2B4F">
      <w:pPr>
        <w:spacing w:line="360" w:lineRule="auto"/>
      </w:pPr>
      <w:r w:rsidRPr="00C65F37">
        <w:t xml:space="preserve">The next meeting </w:t>
      </w:r>
      <w:r w:rsidR="004844B1" w:rsidRPr="00C65F37">
        <w:t>is to be held</w:t>
      </w:r>
      <w:r w:rsidRPr="00C65F37">
        <w:t xml:space="preserve"> on </w:t>
      </w:r>
      <w:r w:rsidR="00C65F37" w:rsidRPr="00C65F37">
        <w:t>21</w:t>
      </w:r>
      <w:r w:rsidR="00C65F37" w:rsidRPr="00C65F37">
        <w:rPr>
          <w:vertAlign w:val="superscript"/>
        </w:rPr>
        <w:t>st</w:t>
      </w:r>
      <w:r w:rsidR="00C65F37" w:rsidRPr="00C65F37">
        <w:t xml:space="preserve"> </w:t>
      </w:r>
      <w:r w:rsidR="00F155D3" w:rsidRPr="00C65F37">
        <w:t>August</w:t>
      </w:r>
      <w:r w:rsidR="00E73BE8" w:rsidRPr="00C65F37">
        <w:t xml:space="preserve"> July</w:t>
      </w:r>
      <w:r w:rsidR="0079391E" w:rsidRPr="00C65F37">
        <w:t xml:space="preserve"> 2013</w:t>
      </w:r>
      <w:r w:rsidRPr="00C65F37">
        <w:t xml:space="preserve"> </w:t>
      </w:r>
      <w:r w:rsidR="00584E9E" w:rsidRPr="00C65F37">
        <w:t xml:space="preserve">at </w:t>
      </w:r>
      <w:r w:rsidR="00C65F37" w:rsidRPr="00C65F37">
        <w:t>10</w:t>
      </w:r>
      <w:r w:rsidR="007663F6" w:rsidRPr="00C65F37">
        <w:t>H00</w:t>
      </w:r>
      <w:r w:rsidR="00D66EA9" w:rsidRPr="00C65F37">
        <w:t xml:space="preserve"> in the Learning Hub Boardroom</w:t>
      </w:r>
    </w:p>
    <w:sectPr w:rsidR="008D6DDC" w:rsidRPr="005F0CC6" w:rsidSect="000229DB">
      <w:headerReference w:type="even" r:id="rId14"/>
      <w:headerReference w:type="default" r:id="rId15"/>
      <w:footerReference w:type="even" r:id="rId16"/>
      <w:footerReference w:type="default" r:id="rId1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6E4" w:rsidRDefault="005B76E4">
      <w:r>
        <w:separator/>
      </w:r>
    </w:p>
  </w:endnote>
  <w:endnote w:type="continuationSeparator" w:id="0">
    <w:p w:rsidR="005B76E4" w:rsidRDefault="005B7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61070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1028" w:rsidRDefault="00A010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3D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5C33" w:rsidRDefault="00E55C33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33" w:rsidRDefault="00E55C33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6E4" w:rsidRDefault="005B76E4">
      <w:r>
        <w:separator/>
      </w:r>
    </w:p>
  </w:footnote>
  <w:footnote w:type="continuationSeparator" w:id="0">
    <w:p w:rsidR="005B76E4" w:rsidRDefault="005B7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33" w:rsidRDefault="00E55C33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33" w:rsidRDefault="00E55C33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F2A"/>
    <w:multiLevelType w:val="multilevel"/>
    <w:tmpl w:val="6E1E1482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1">
    <w:nsid w:val="00CA721A"/>
    <w:multiLevelType w:val="multilevel"/>
    <w:tmpl w:val="766C92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D0A4F"/>
    <w:multiLevelType w:val="multilevel"/>
    <w:tmpl w:val="2CBEEE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05C90F28"/>
    <w:multiLevelType w:val="hybridMultilevel"/>
    <w:tmpl w:val="6DE8B52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086F4DF5"/>
    <w:multiLevelType w:val="hybridMultilevel"/>
    <w:tmpl w:val="EA1CF4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A7A1930"/>
    <w:multiLevelType w:val="hybridMultilevel"/>
    <w:tmpl w:val="F7063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BD17DE2"/>
    <w:multiLevelType w:val="multilevel"/>
    <w:tmpl w:val="13F87F7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13851A69"/>
    <w:multiLevelType w:val="hybridMultilevel"/>
    <w:tmpl w:val="AD041BB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0D3E37"/>
    <w:multiLevelType w:val="hybridMultilevel"/>
    <w:tmpl w:val="2514DA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53379B2"/>
    <w:multiLevelType w:val="hybridMultilevel"/>
    <w:tmpl w:val="51BA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F04AD"/>
    <w:multiLevelType w:val="hybridMultilevel"/>
    <w:tmpl w:val="2DA0B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99870D5"/>
    <w:multiLevelType w:val="hybridMultilevel"/>
    <w:tmpl w:val="713ED4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3B4C92"/>
    <w:multiLevelType w:val="hybridMultilevel"/>
    <w:tmpl w:val="87D432EA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E996DD1"/>
    <w:multiLevelType w:val="hybridMultilevel"/>
    <w:tmpl w:val="8E0AA31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2EE53BF2"/>
    <w:multiLevelType w:val="hybridMultilevel"/>
    <w:tmpl w:val="D5BC1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F8010BB"/>
    <w:multiLevelType w:val="hybridMultilevel"/>
    <w:tmpl w:val="1EE0C950"/>
    <w:lvl w:ilvl="0" w:tplc="9D2E83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1CA3C63"/>
    <w:multiLevelType w:val="hybridMultilevel"/>
    <w:tmpl w:val="CF98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FA6164"/>
    <w:multiLevelType w:val="hybridMultilevel"/>
    <w:tmpl w:val="01821E8A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9D71D1"/>
    <w:multiLevelType w:val="hybridMultilevel"/>
    <w:tmpl w:val="E918E9B6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DCC0CE4"/>
    <w:multiLevelType w:val="hybridMultilevel"/>
    <w:tmpl w:val="8DAEF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0315132"/>
    <w:multiLevelType w:val="hybridMultilevel"/>
    <w:tmpl w:val="60481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13B46A1"/>
    <w:multiLevelType w:val="multilevel"/>
    <w:tmpl w:val="27DA45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A2E12BE"/>
    <w:multiLevelType w:val="hybridMultilevel"/>
    <w:tmpl w:val="71960CA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BD85441"/>
    <w:multiLevelType w:val="hybridMultilevel"/>
    <w:tmpl w:val="207E02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E43214F"/>
    <w:multiLevelType w:val="hybridMultilevel"/>
    <w:tmpl w:val="07DA96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C3709A"/>
    <w:multiLevelType w:val="multilevel"/>
    <w:tmpl w:val="3E14157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>
    <w:nsid w:val="556B34F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BF46704"/>
    <w:multiLevelType w:val="hybridMultilevel"/>
    <w:tmpl w:val="C684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64277627"/>
    <w:multiLevelType w:val="hybridMultilevel"/>
    <w:tmpl w:val="EE8CF8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6297948"/>
    <w:multiLevelType w:val="hybridMultilevel"/>
    <w:tmpl w:val="29D2E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334D2"/>
    <w:multiLevelType w:val="hybridMultilevel"/>
    <w:tmpl w:val="526675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32359C9"/>
    <w:multiLevelType w:val="hybridMultilevel"/>
    <w:tmpl w:val="72FCA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73866F7"/>
    <w:multiLevelType w:val="hybridMultilevel"/>
    <w:tmpl w:val="9F3072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>
    <w:nsid w:val="79EE741F"/>
    <w:multiLevelType w:val="hybridMultilevel"/>
    <w:tmpl w:val="3B2464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F97D55"/>
    <w:multiLevelType w:val="hybridMultilevel"/>
    <w:tmpl w:val="FC1699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F7D3326"/>
    <w:multiLevelType w:val="hybridMultilevel"/>
    <w:tmpl w:val="F1CEF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6"/>
  </w:num>
  <w:num w:numId="3">
    <w:abstractNumId w:val="44"/>
  </w:num>
  <w:num w:numId="4">
    <w:abstractNumId w:val="32"/>
  </w:num>
  <w:num w:numId="5">
    <w:abstractNumId w:val="46"/>
  </w:num>
  <w:num w:numId="6">
    <w:abstractNumId w:val="21"/>
  </w:num>
  <w:num w:numId="7">
    <w:abstractNumId w:val="19"/>
  </w:num>
  <w:num w:numId="8">
    <w:abstractNumId w:val="28"/>
  </w:num>
  <w:num w:numId="9">
    <w:abstractNumId w:val="16"/>
  </w:num>
  <w:num w:numId="10">
    <w:abstractNumId w:val="2"/>
  </w:num>
  <w:num w:numId="11">
    <w:abstractNumId w:val="5"/>
  </w:num>
  <w:num w:numId="12">
    <w:abstractNumId w:val="39"/>
  </w:num>
  <w:num w:numId="13">
    <w:abstractNumId w:val="34"/>
  </w:num>
  <w:num w:numId="14">
    <w:abstractNumId w:val="24"/>
  </w:num>
  <w:num w:numId="15">
    <w:abstractNumId w:val="7"/>
  </w:num>
  <w:num w:numId="16">
    <w:abstractNumId w:val="26"/>
  </w:num>
  <w:num w:numId="17">
    <w:abstractNumId w:val="41"/>
  </w:num>
  <w:num w:numId="18">
    <w:abstractNumId w:val="15"/>
  </w:num>
  <w:num w:numId="19">
    <w:abstractNumId w:val="37"/>
  </w:num>
  <w:num w:numId="20">
    <w:abstractNumId w:val="29"/>
  </w:num>
  <w:num w:numId="21">
    <w:abstractNumId w:val="11"/>
  </w:num>
  <w:num w:numId="22">
    <w:abstractNumId w:val="35"/>
  </w:num>
  <w:num w:numId="23">
    <w:abstractNumId w:val="47"/>
  </w:num>
  <w:num w:numId="24">
    <w:abstractNumId w:val="13"/>
  </w:num>
  <w:num w:numId="25">
    <w:abstractNumId w:val="6"/>
  </w:num>
  <w:num w:numId="26">
    <w:abstractNumId w:val="22"/>
  </w:num>
  <w:num w:numId="27">
    <w:abstractNumId w:val="20"/>
  </w:num>
  <w:num w:numId="28">
    <w:abstractNumId w:val="14"/>
  </w:num>
  <w:num w:numId="29">
    <w:abstractNumId w:val="3"/>
  </w:num>
  <w:num w:numId="30">
    <w:abstractNumId w:val="38"/>
  </w:num>
  <w:num w:numId="31">
    <w:abstractNumId w:val="12"/>
  </w:num>
  <w:num w:numId="32">
    <w:abstractNumId w:val="33"/>
  </w:num>
  <w:num w:numId="33">
    <w:abstractNumId w:val="40"/>
  </w:num>
  <w:num w:numId="34">
    <w:abstractNumId w:val="43"/>
  </w:num>
  <w:num w:numId="35">
    <w:abstractNumId w:val="31"/>
  </w:num>
  <w:num w:numId="36">
    <w:abstractNumId w:val="25"/>
  </w:num>
  <w:num w:numId="37">
    <w:abstractNumId w:val="17"/>
  </w:num>
  <w:num w:numId="38">
    <w:abstractNumId w:val="10"/>
  </w:num>
  <w:num w:numId="39">
    <w:abstractNumId w:val="30"/>
  </w:num>
  <w:num w:numId="40">
    <w:abstractNumId w:val="45"/>
  </w:num>
  <w:num w:numId="41">
    <w:abstractNumId w:val="42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</w:num>
  <w:num w:numId="44">
    <w:abstractNumId w:val="0"/>
  </w:num>
  <w:num w:numId="45">
    <w:abstractNumId w:val="4"/>
  </w:num>
  <w:num w:numId="46">
    <w:abstractNumId w:val="8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67"/>
    <w:rsid w:val="000229DB"/>
    <w:rsid w:val="00034928"/>
    <w:rsid w:val="00037958"/>
    <w:rsid w:val="000402F3"/>
    <w:rsid w:val="000536BC"/>
    <w:rsid w:val="00055CA1"/>
    <w:rsid w:val="000574CF"/>
    <w:rsid w:val="0005751F"/>
    <w:rsid w:val="00057C35"/>
    <w:rsid w:val="000614CA"/>
    <w:rsid w:val="00062093"/>
    <w:rsid w:val="00062827"/>
    <w:rsid w:val="00065E19"/>
    <w:rsid w:val="00074537"/>
    <w:rsid w:val="00085501"/>
    <w:rsid w:val="00090009"/>
    <w:rsid w:val="0009001F"/>
    <w:rsid w:val="00090F50"/>
    <w:rsid w:val="000A5690"/>
    <w:rsid w:val="000B6BC2"/>
    <w:rsid w:val="000C15E6"/>
    <w:rsid w:val="000C4A7E"/>
    <w:rsid w:val="000C6398"/>
    <w:rsid w:val="000F22E0"/>
    <w:rsid w:val="000F786D"/>
    <w:rsid w:val="00101AE4"/>
    <w:rsid w:val="0010770C"/>
    <w:rsid w:val="00121640"/>
    <w:rsid w:val="00124460"/>
    <w:rsid w:val="0013327F"/>
    <w:rsid w:val="0013368A"/>
    <w:rsid w:val="00137D91"/>
    <w:rsid w:val="001426B0"/>
    <w:rsid w:val="001440A7"/>
    <w:rsid w:val="00145F4D"/>
    <w:rsid w:val="00147356"/>
    <w:rsid w:val="00150E6C"/>
    <w:rsid w:val="00153583"/>
    <w:rsid w:val="00164092"/>
    <w:rsid w:val="001651DE"/>
    <w:rsid w:val="00172CCC"/>
    <w:rsid w:val="00181324"/>
    <w:rsid w:val="00193573"/>
    <w:rsid w:val="00196965"/>
    <w:rsid w:val="001A4117"/>
    <w:rsid w:val="001B48F1"/>
    <w:rsid w:val="001C58F1"/>
    <w:rsid w:val="001D0331"/>
    <w:rsid w:val="001D7D80"/>
    <w:rsid w:val="001E1BEE"/>
    <w:rsid w:val="001F05BB"/>
    <w:rsid w:val="001F1C90"/>
    <w:rsid w:val="001F2867"/>
    <w:rsid w:val="00203263"/>
    <w:rsid w:val="00203935"/>
    <w:rsid w:val="0021151C"/>
    <w:rsid w:val="00220C18"/>
    <w:rsid w:val="002269DC"/>
    <w:rsid w:val="00231928"/>
    <w:rsid w:val="002372F0"/>
    <w:rsid w:val="00237E65"/>
    <w:rsid w:val="00241864"/>
    <w:rsid w:val="00241FB9"/>
    <w:rsid w:val="0024504F"/>
    <w:rsid w:val="00261B15"/>
    <w:rsid w:val="00267186"/>
    <w:rsid w:val="00270804"/>
    <w:rsid w:val="00274857"/>
    <w:rsid w:val="00276A87"/>
    <w:rsid w:val="00293E4F"/>
    <w:rsid w:val="0029437C"/>
    <w:rsid w:val="00295A10"/>
    <w:rsid w:val="00295A50"/>
    <w:rsid w:val="00295B9E"/>
    <w:rsid w:val="002971E9"/>
    <w:rsid w:val="002B2F84"/>
    <w:rsid w:val="002C46D5"/>
    <w:rsid w:val="002C66B9"/>
    <w:rsid w:val="002C75A9"/>
    <w:rsid w:val="002D1BDF"/>
    <w:rsid w:val="002E62B7"/>
    <w:rsid w:val="002E7174"/>
    <w:rsid w:val="00310EC8"/>
    <w:rsid w:val="00321C69"/>
    <w:rsid w:val="00330149"/>
    <w:rsid w:val="00337C05"/>
    <w:rsid w:val="00341368"/>
    <w:rsid w:val="003508E9"/>
    <w:rsid w:val="00352C92"/>
    <w:rsid w:val="00357513"/>
    <w:rsid w:val="00361236"/>
    <w:rsid w:val="00361DA6"/>
    <w:rsid w:val="00363D1B"/>
    <w:rsid w:val="003656DE"/>
    <w:rsid w:val="003661AD"/>
    <w:rsid w:val="00376674"/>
    <w:rsid w:val="00386B68"/>
    <w:rsid w:val="003B04D0"/>
    <w:rsid w:val="003B5E65"/>
    <w:rsid w:val="003C5505"/>
    <w:rsid w:val="003D23BF"/>
    <w:rsid w:val="003E2DB1"/>
    <w:rsid w:val="003E3A15"/>
    <w:rsid w:val="003E7BC2"/>
    <w:rsid w:val="003F20C1"/>
    <w:rsid w:val="004007F5"/>
    <w:rsid w:val="00402428"/>
    <w:rsid w:val="0040463F"/>
    <w:rsid w:val="00422275"/>
    <w:rsid w:val="00424F89"/>
    <w:rsid w:val="00431B4B"/>
    <w:rsid w:val="00434B0E"/>
    <w:rsid w:val="00435900"/>
    <w:rsid w:val="00441C63"/>
    <w:rsid w:val="004513DC"/>
    <w:rsid w:val="00453A55"/>
    <w:rsid w:val="00457346"/>
    <w:rsid w:val="00463271"/>
    <w:rsid w:val="0046419B"/>
    <w:rsid w:val="00464E6F"/>
    <w:rsid w:val="004832BD"/>
    <w:rsid w:val="004844B1"/>
    <w:rsid w:val="00484A8D"/>
    <w:rsid w:val="00486422"/>
    <w:rsid w:val="00486DCF"/>
    <w:rsid w:val="00493B94"/>
    <w:rsid w:val="00495859"/>
    <w:rsid w:val="00496E88"/>
    <w:rsid w:val="00497BCA"/>
    <w:rsid w:val="004B1438"/>
    <w:rsid w:val="004B1ECD"/>
    <w:rsid w:val="004B6A46"/>
    <w:rsid w:val="004E0740"/>
    <w:rsid w:val="005046E1"/>
    <w:rsid w:val="00506AC2"/>
    <w:rsid w:val="005102DF"/>
    <w:rsid w:val="00512955"/>
    <w:rsid w:val="005218EB"/>
    <w:rsid w:val="00524524"/>
    <w:rsid w:val="00531044"/>
    <w:rsid w:val="00532C9D"/>
    <w:rsid w:val="00534C9A"/>
    <w:rsid w:val="00540741"/>
    <w:rsid w:val="00550C0C"/>
    <w:rsid w:val="005511CE"/>
    <w:rsid w:val="0055525C"/>
    <w:rsid w:val="005622D5"/>
    <w:rsid w:val="005704F4"/>
    <w:rsid w:val="00584E9E"/>
    <w:rsid w:val="005A2D91"/>
    <w:rsid w:val="005A64E4"/>
    <w:rsid w:val="005B1644"/>
    <w:rsid w:val="005B6253"/>
    <w:rsid w:val="005B76E4"/>
    <w:rsid w:val="005C0593"/>
    <w:rsid w:val="005C7C64"/>
    <w:rsid w:val="005D3FA9"/>
    <w:rsid w:val="005D578E"/>
    <w:rsid w:val="005D6279"/>
    <w:rsid w:val="005E6431"/>
    <w:rsid w:val="005E7350"/>
    <w:rsid w:val="005F0CC6"/>
    <w:rsid w:val="00600719"/>
    <w:rsid w:val="00610105"/>
    <w:rsid w:val="00611D1C"/>
    <w:rsid w:val="0061477A"/>
    <w:rsid w:val="006210BE"/>
    <w:rsid w:val="0062490E"/>
    <w:rsid w:val="00624A5A"/>
    <w:rsid w:val="00652312"/>
    <w:rsid w:val="006571EA"/>
    <w:rsid w:val="00661E0E"/>
    <w:rsid w:val="00663B58"/>
    <w:rsid w:val="00663D1C"/>
    <w:rsid w:val="00670086"/>
    <w:rsid w:val="00671468"/>
    <w:rsid w:val="006772E9"/>
    <w:rsid w:val="00682B52"/>
    <w:rsid w:val="006857FB"/>
    <w:rsid w:val="006929F8"/>
    <w:rsid w:val="006A24BB"/>
    <w:rsid w:val="006A3E18"/>
    <w:rsid w:val="006B4626"/>
    <w:rsid w:val="006B56D1"/>
    <w:rsid w:val="006B6132"/>
    <w:rsid w:val="006D3382"/>
    <w:rsid w:val="006D6A7D"/>
    <w:rsid w:val="006F0444"/>
    <w:rsid w:val="006F4142"/>
    <w:rsid w:val="006F629D"/>
    <w:rsid w:val="006F7B9E"/>
    <w:rsid w:val="006F7E39"/>
    <w:rsid w:val="00700B3F"/>
    <w:rsid w:val="00703916"/>
    <w:rsid w:val="007078BA"/>
    <w:rsid w:val="007169B3"/>
    <w:rsid w:val="0072116F"/>
    <w:rsid w:val="00722356"/>
    <w:rsid w:val="00723B45"/>
    <w:rsid w:val="00731695"/>
    <w:rsid w:val="007372DE"/>
    <w:rsid w:val="00741721"/>
    <w:rsid w:val="0074354A"/>
    <w:rsid w:val="007663F6"/>
    <w:rsid w:val="007735A3"/>
    <w:rsid w:val="00774202"/>
    <w:rsid w:val="00776107"/>
    <w:rsid w:val="007827AA"/>
    <w:rsid w:val="00783608"/>
    <w:rsid w:val="007848CD"/>
    <w:rsid w:val="00785A96"/>
    <w:rsid w:val="00785EF5"/>
    <w:rsid w:val="007912DE"/>
    <w:rsid w:val="0079391E"/>
    <w:rsid w:val="007939D1"/>
    <w:rsid w:val="00796913"/>
    <w:rsid w:val="007A00E9"/>
    <w:rsid w:val="007A6869"/>
    <w:rsid w:val="007A790A"/>
    <w:rsid w:val="007B435B"/>
    <w:rsid w:val="007B5F55"/>
    <w:rsid w:val="007F1944"/>
    <w:rsid w:val="00810197"/>
    <w:rsid w:val="00814659"/>
    <w:rsid w:val="008148B7"/>
    <w:rsid w:val="00817775"/>
    <w:rsid w:val="008225C7"/>
    <w:rsid w:val="008235D7"/>
    <w:rsid w:val="008360F5"/>
    <w:rsid w:val="00842716"/>
    <w:rsid w:val="00845624"/>
    <w:rsid w:val="0084597F"/>
    <w:rsid w:val="0084787C"/>
    <w:rsid w:val="008576E6"/>
    <w:rsid w:val="00857904"/>
    <w:rsid w:val="008604E0"/>
    <w:rsid w:val="00861D4F"/>
    <w:rsid w:val="00865FEC"/>
    <w:rsid w:val="00871FFE"/>
    <w:rsid w:val="0087489A"/>
    <w:rsid w:val="008763EF"/>
    <w:rsid w:val="00877869"/>
    <w:rsid w:val="00884C9E"/>
    <w:rsid w:val="00887EC5"/>
    <w:rsid w:val="008932F3"/>
    <w:rsid w:val="008A1386"/>
    <w:rsid w:val="008A385C"/>
    <w:rsid w:val="008A40DD"/>
    <w:rsid w:val="008B164B"/>
    <w:rsid w:val="008B59C9"/>
    <w:rsid w:val="008D0804"/>
    <w:rsid w:val="008D6DDC"/>
    <w:rsid w:val="008E2B4F"/>
    <w:rsid w:val="008E7604"/>
    <w:rsid w:val="008F2277"/>
    <w:rsid w:val="00903E82"/>
    <w:rsid w:val="00904F93"/>
    <w:rsid w:val="00905F52"/>
    <w:rsid w:val="00912B9F"/>
    <w:rsid w:val="0091327A"/>
    <w:rsid w:val="0091406B"/>
    <w:rsid w:val="00925F8C"/>
    <w:rsid w:val="009318D3"/>
    <w:rsid w:val="00934ECB"/>
    <w:rsid w:val="009355FF"/>
    <w:rsid w:val="00943203"/>
    <w:rsid w:val="00943CE0"/>
    <w:rsid w:val="0095582E"/>
    <w:rsid w:val="009738CE"/>
    <w:rsid w:val="00985D53"/>
    <w:rsid w:val="009873DB"/>
    <w:rsid w:val="00992F8A"/>
    <w:rsid w:val="00995797"/>
    <w:rsid w:val="009A4DF0"/>
    <w:rsid w:val="009B1483"/>
    <w:rsid w:val="009B2547"/>
    <w:rsid w:val="009B4290"/>
    <w:rsid w:val="009B4B88"/>
    <w:rsid w:val="009C5CE3"/>
    <w:rsid w:val="009C7E1A"/>
    <w:rsid w:val="009D05F8"/>
    <w:rsid w:val="009E0144"/>
    <w:rsid w:val="00A01028"/>
    <w:rsid w:val="00A02438"/>
    <w:rsid w:val="00A035C6"/>
    <w:rsid w:val="00A06027"/>
    <w:rsid w:val="00A10A2B"/>
    <w:rsid w:val="00A201CD"/>
    <w:rsid w:val="00A2629F"/>
    <w:rsid w:val="00A46166"/>
    <w:rsid w:val="00A635F5"/>
    <w:rsid w:val="00A65AF7"/>
    <w:rsid w:val="00A66F5E"/>
    <w:rsid w:val="00A87E7C"/>
    <w:rsid w:val="00A90DD5"/>
    <w:rsid w:val="00A91520"/>
    <w:rsid w:val="00A9249A"/>
    <w:rsid w:val="00A96440"/>
    <w:rsid w:val="00A96AAC"/>
    <w:rsid w:val="00AA7905"/>
    <w:rsid w:val="00AB729F"/>
    <w:rsid w:val="00AC23A3"/>
    <w:rsid w:val="00AC527F"/>
    <w:rsid w:val="00AD6893"/>
    <w:rsid w:val="00AE09DB"/>
    <w:rsid w:val="00AF04DE"/>
    <w:rsid w:val="00AF37F4"/>
    <w:rsid w:val="00AF5B54"/>
    <w:rsid w:val="00B03642"/>
    <w:rsid w:val="00B10681"/>
    <w:rsid w:val="00B13C72"/>
    <w:rsid w:val="00B14E50"/>
    <w:rsid w:val="00B15AC5"/>
    <w:rsid w:val="00B230B8"/>
    <w:rsid w:val="00B23780"/>
    <w:rsid w:val="00B2482B"/>
    <w:rsid w:val="00B402ED"/>
    <w:rsid w:val="00B415C1"/>
    <w:rsid w:val="00B426BC"/>
    <w:rsid w:val="00B44EDC"/>
    <w:rsid w:val="00B51756"/>
    <w:rsid w:val="00B53714"/>
    <w:rsid w:val="00B6143A"/>
    <w:rsid w:val="00B641B9"/>
    <w:rsid w:val="00B66594"/>
    <w:rsid w:val="00B7526A"/>
    <w:rsid w:val="00B84BAD"/>
    <w:rsid w:val="00B87FBF"/>
    <w:rsid w:val="00B937E0"/>
    <w:rsid w:val="00BA252B"/>
    <w:rsid w:val="00BA5ABD"/>
    <w:rsid w:val="00BB0B8F"/>
    <w:rsid w:val="00BB119F"/>
    <w:rsid w:val="00BB69AD"/>
    <w:rsid w:val="00BC6033"/>
    <w:rsid w:val="00BD40FE"/>
    <w:rsid w:val="00BE684A"/>
    <w:rsid w:val="00BE6FB5"/>
    <w:rsid w:val="00BF5090"/>
    <w:rsid w:val="00C00F2B"/>
    <w:rsid w:val="00C047A3"/>
    <w:rsid w:val="00C04FBD"/>
    <w:rsid w:val="00C05C87"/>
    <w:rsid w:val="00C22BF3"/>
    <w:rsid w:val="00C22F52"/>
    <w:rsid w:val="00C232B0"/>
    <w:rsid w:val="00C3451B"/>
    <w:rsid w:val="00C34E96"/>
    <w:rsid w:val="00C3741B"/>
    <w:rsid w:val="00C403FE"/>
    <w:rsid w:val="00C40B30"/>
    <w:rsid w:val="00C442FD"/>
    <w:rsid w:val="00C60CF7"/>
    <w:rsid w:val="00C645B0"/>
    <w:rsid w:val="00C64712"/>
    <w:rsid w:val="00C65F37"/>
    <w:rsid w:val="00C6658E"/>
    <w:rsid w:val="00C717F2"/>
    <w:rsid w:val="00C74F36"/>
    <w:rsid w:val="00C859D9"/>
    <w:rsid w:val="00C87851"/>
    <w:rsid w:val="00C94161"/>
    <w:rsid w:val="00CA5892"/>
    <w:rsid w:val="00CA61F8"/>
    <w:rsid w:val="00CC2743"/>
    <w:rsid w:val="00CC32EE"/>
    <w:rsid w:val="00CD1458"/>
    <w:rsid w:val="00CD3E14"/>
    <w:rsid w:val="00CD4568"/>
    <w:rsid w:val="00CD773A"/>
    <w:rsid w:val="00CF1659"/>
    <w:rsid w:val="00CF2BA8"/>
    <w:rsid w:val="00D1601D"/>
    <w:rsid w:val="00D26C5E"/>
    <w:rsid w:val="00D30B65"/>
    <w:rsid w:val="00D30E15"/>
    <w:rsid w:val="00D32921"/>
    <w:rsid w:val="00D35400"/>
    <w:rsid w:val="00D35D37"/>
    <w:rsid w:val="00D41AAA"/>
    <w:rsid w:val="00D469F0"/>
    <w:rsid w:val="00D53778"/>
    <w:rsid w:val="00D54197"/>
    <w:rsid w:val="00D55068"/>
    <w:rsid w:val="00D6150E"/>
    <w:rsid w:val="00D65810"/>
    <w:rsid w:val="00D66EA9"/>
    <w:rsid w:val="00D719DB"/>
    <w:rsid w:val="00D757B8"/>
    <w:rsid w:val="00D770C5"/>
    <w:rsid w:val="00D817D3"/>
    <w:rsid w:val="00D85956"/>
    <w:rsid w:val="00D93330"/>
    <w:rsid w:val="00DB0B00"/>
    <w:rsid w:val="00DB20BB"/>
    <w:rsid w:val="00DB307F"/>
    <w:rsid w:val="00DC229E"/>
    <w:rsid w:val="00DC273C"/>
    <w:rsid w:val="00DC4DFF"/>
    <w:rsid w:val="00DD6C5F"/>
    <w:rsid w:val="00DE77DD"/>
    <w:rsid w:val="00E10C22"/>
    <w:rsid w:val="00E21FBD"/>
    <w:rsid w:val="00E27D35"/>
    <w:rsid w:val="00E33213"/>
    <w:rsid w:val="00E34DDC"/>
    <w:rsid w:val="00E36A1D"/>
    <w:rsid w:val="00E45EDE"/>
    <w:rsid w:val="00E4736F"/>
    <w:rsid w:val="00E47ED3"/>
    <w:rsid w:val="00E55B06"/>
    <w:rsid w:val="00E55C33"/>
    <w:rsid w:val="00E632D6"/>
    <w:rsid w:val="00E65B57"/>
    <w:rsid w:val="00E712C6"/>
    <w:rsid w:val="00E73264"/>
    <w:rsid w:val="00E73BE8"/>
    <w:rsid w:val="00E75125"/>
    <w:rsid w:val="00E7584C"/>
    <w:rsid w:val="00E80C71"/>
    <w:rsid w:val="00E83E4C"/>
    <w:rsid w:val="00E92092"/>
    <w:rsid w:val="00E93C94"/>
    <w:rsid w:val="00EA3501"/>
    <w:rsid w:val="00EA62D6"/>
    <w:rsid w:val="00EA7F9E"/>
    <w:rsid w:val="00EB00F7"/>
    <w:rsid w:val="00ED70E8"/>
    <w:rsid w:val="00EE0BE6"/>
    <w:rsid w:val="00EF1F12"/>
    <w:rsid w:val="00EF591C"/>
    <w:rsid w:val="00F155D3"/>
    <w:rsid w:val="00F22024"/>
    <w:rsid w:val="00F24330"/>
    <w:rsid w:val="00F258D9"/>
    <w:rsid w:val="00F30975"/>
    <w:rsid w:val="00F34966"/>
    <w:rsid w:val="00F37A4A"/>
    <w:rsid w:val="00F41433"/>
    <w:rsid w:val="00F71D63"/>
    <w:rsid w:val="00F74DF7"/>
    <w:rsid w:val="00F81E81"/>
    <w:rsid w:val="00F827B1"/>
    <w:rsid w:val="00F83CCD"/>
    <w:rsid w:val="00F96788"/>
    <w:rsid w:val="00FA1A86"/>
    <w:rsid w:val="00FB566C"/>
    <w:rsid w:val="00FB6204"/>
    <w:rsid w:val="00FC259D"/>
    <w:rsid w:val="00FC2F7B"/>
    <w:rsid w:val="00FC7AFA"/>
    <w:rsid w:val="00FD6F48"/>
    <w:rsid w:val="00FE488B"/>
    <w:rsid w:val="00FE7D4C"/>
    <w:rsid w:val="00FF3C62"/>
    <w:rsid w:val="00FF5B49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locked/>
    <w:rsid w:val="00E65B57"/>
    <w:rPr>
      <w:rFonts w:asciiTheme="minorHAnsi" w:eastAsiaTheme="minorHAnsi" w:hAnsiTheme="minorHAnsi" w:cstheme="minorBidi"/>
      <w:sz w:val="22"/>
      <w:szCs w:val="22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locked/>
    <w:rsid w:val="002B2F8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2B2F84"/>
    <w:rPr>
      <w:sz w:val="24"/>
      <w:lang w:val="en-GB"/>
    </w:rPr>
  </w:style>
  <w:style w:type="paragraph" w:styleId="Header">
    <w:name w:val="header"/>
    <w:basedOn w:val="Normal"/>
    <w:link w:val="HeaderChar"/>
    <w:locked/>
    <w:rsid w:val="00330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014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30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149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8763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6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locked/>
    <w:rsid w:val="00E65B57"/>
    <w:rPr>
      <w:rFonts w:asciiTheme="minorHAnsi" w:eastAsiaTheme="minorHAnsi" w:hAnsiTheme="minorHAnsi" w:cstheme="minorBidi"/>
      <w:sz w:val="22"/>
      <w:szCs w:val="22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locked/>
    <w:rsid w:val="002B2F8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2B2F84"/>
    <w:rPr>
      <w:sz w:val="24"/>
      <w:lang w:val="en-GB"/>
    </w:rPr>
  </w:style>
  <w:style w:type="paragraph" w:styleId="Header">
    <w:name w:val="header"/>
    <w:basedOn w:val="Normal"/>
    <w:link w:val="HeaderChar"/>
    <w:locked/>
    <w:rsid w:val="00330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014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30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149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8763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76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ose.DeBeer@glencore.co.z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ullion.org.z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se.DeBeer@glencore.co.za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bullion.org.za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A4FD2-BC7E-4E55-99A0-EBD4FC3D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89</TotalTime>
  <Pages>3</Pages>
  <Words>824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4892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JDeBeer01</cp:lastModifiedBy>
  <cp:revision>23</cp:revision>
  <cp:lastPrinted>2013-08-12T08:31:00Z</cp:lastPrinted>
  <dcterms:created xsi:type="dcterms:W3CDTF">2013-08-14T08:41:00Z</dcterms:created>
  <dcterms:modified xsi:type="dcterms:W3CDTF">2013-08-14T10:14:00Z</dcterms:modified>
</cp:coreProperties>
</file>