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382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52312" w:rsidRDefault="0065231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FF5C05" w:rsidRDefault="00FF5C0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FF5C05" w:rsidRDefault="00FF5C05" w:rsidP="00FF5C05">
      <w:r>
        <w:rPr>
          <w:b/>
          <w:u w:val="single"/>
        </w:rPr>
        <w:t xml:space="preserve">MOSH </w:t>
      </w:r>
      <w:r w:rsidR="00F24330">
        <w:rPr>
          <w:b/>
          <w:u w:val="single"/>
        </w:rPr>
        <w:t xml:space="preserve">NOISE TEAM </w:t>
      </w:r>
      <w:r>
        <w:rPr>
          <w:b/>
          <w:u w:val="single"/>
        </w:rPr>
        <w:t>CIRCULAR NO</w:t>
      </w:r>
      <w:r w:rsidR="00357513">
        <w:rPr>
          <w:b/>
          <w:u w:val="single"/>
        </w:rPr>
        <w:t xml:space="preserve">. </w:t>
      </w:r>
      <w:r w:rsidR="00347258">
        <w:rPr>
          <w:b/>
          <w:u w:val="single"/>
        </w:rPr>
        <w:t>2</w:t>
      </w:r>
      <w:r w:rsidR="007D1013">
        <w:rPr>
          <w:b/>
          <w:u w:val="single"/>
        </w:rPr>
        <w:t>/12</w:t>
      </w:r>
    </w:p>
    <w:p w:rsidR="00FF5C05" w:rsidRDefault="00FF5C05" w:rsidP="00FF5C05">
      <w:pPr>
        <w:rPr>
          <w:i/>
        </w:rPr>
      </w:pPr>
      <w:r>
        <w:rPr>
          <w:i/>
        </w:rPr>
        <w:t>(For communication and action)</w:t>
      </w:r>
    </w:p>
    <w:p w:rsidR="00FF5C05" w:rsidRDefault="00FF5C05" w:rsidP="00FF5C05">
      <w:pPr>
        <w:rPr>
          <w:i/>
        </w:rPr>
      </w:pPr>
    </w:p>
    <w:p w:rsidR="00FF5C05" w:rsidRDefault="00B66594" w:rsidP="005C7C64">
      <w:pPr>
        <w:jc w:val="both"/>
        <w:rPr>
          <w:b/>
        </w:rPr>
      </w:pPr>
      <w:r>
        <w:rPr>
          <w:b/>
        </w:rPr>
        <w:t xml:space="preserve">REQUEST </w:t>
      </w:r>
      <w:r w:rsidR="00347258">
        <w:rPr>
          <w:b/>
        </w:rPr>
        <w:t xml:space="preserve">TO </w:t>
      </w:r>
      <w:r w:rsidR="00347258" w:rsidRPr="00347258">
        <w:rPr>
          <w:b/>
        </w:rPr>
        <w:t xml:space="preserve">MOSH </w:t>
      </w:r>
      <w:r w:rsidR="00347258">
        <w:rPr>
          <w:b/>
        </w:rPr>
        <w:t xml:space="preserve">TASK FORCE MEMBERS TO FACILITATE INTERACTION BETWEEN MOSH NOISE TEAM &amp; SENIOR DESIGN PERSONNEL WITHIN THEIR MINING HOUSES/GROUPS </w:t>
      </w:r>
    </w:p>
    <w:p w:rsidR="00FF5C05" w:rsidRDefault="00FF5C05" w:rsidP="005C7C64">
      <w:pPr>
        <w:jc w:val="both"/>
        <w:rPr>
          <w:b/>
        </w:rPr>
      </w:pPr>
    </w:p>
    <w:tbl>
      <w:tblPr>
        <w:tblW w:w="0" w:type="auto"/>
        <w:tblLook w:val="04A0"/>
      </w:tblPr>
      <w:tblGrid>
        <w:gridCol w:w="8522"/>
      </w:tblGrid>
      <w:tr w:rsidR="00FF5C05" w:rsidRPr="007D1013" w:rsidTr="00087C01">
        <w:tc>
          <w:tcPr>
            <w:tcW w:w="8522" w:type="dxa"/>
          </w:tcPr>
          <w:p w:rsidR="00FF5C05" w:rsidRPr="007D1013" w:rsidRDefault="00FF5C05" w:rsidP="003A6850">
            <w:pPr>
              <w:jc w:val="both"/>
              <w:rPr>
                <w:b/>
                <w:i/>
              </w:rPr>
            </w:pPr>
            <w:r w:rsidRPr="007D1013">
              <w:rPr>
                <w:b/>
                <w:i/>
              </w:rPr>
              <w:t>Purpose:</w:t>
            </w:r>
            <w:r w:rsidRPr="007D1013">
              <w:rPr>
                <w:i/>
              </w:rPr>
              <w:t xml:space="preserve"> The purpose of this circu</w:t>
            </w:r>
            <w:r w:rsidR="00B66594" w:rsidRPr="007D1013">
              <w:rPr>
                <w:i/>
              </w:rPr>
              <w:t>lar is to request</w:t>
            </w:r>
            <w:r w:rsidR="00127F60" w:rsidRPr="007D1013">
              <w:rPr>
                <w:i/>
              </w:rPr>
              <w:t xml:space="preserve"> MOSH Task </w:t>
            </w:r>
            <w:r w:rsidR="00817F70" w:rsidRPr="007D1013">
              <w:rPr>
                <w:i/>
              </w:rPr>
              <w:t>F</w:t>
            </w:r>
            <w:r w:rsidR="00127F60" w:rsidRPr="007D1013">
              <w:rPr>
                <w:i/>
              </w:rPr>
              <w:t xml:space="preserve">orce members to facilitate </w:t>
            </w:r>
            <w:r w:rsidR="0036386E">
              <w:rPr>
                <w:i/>
              </w:rPr>
              <w:t xml:space="preserve">interaction </w:t>
            </w:r>
            <w:r w:rsidR="003A6850" w:rsidRPr="003A6850">
              <w:rPr>
                <w:i/>
              </w:rPr>
              <w:t>between MOSH Noise Team and Senior Mine Design Personnel within their mining houses/groups</w:t>
            </w:r>
          </w:p>
        </w:tc>
      </w:tr>
    </w:tbl>
    <w:p w:rsidR="0059775D" w:rsidRPr="007D1013" w:rsidRDefault="00B66594" w:rsidP="005C7C6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color w:val="auto"/>
        </w:rPr>
      </w:pPr>
      <w:r w:rsidRPr="007D1013">
        <w:rPr>
          <w:color w:val="auto"/>
        </w:rPr>
        <w:t xml:space="preserve"> </w:t>
      </w:r>
    </w:p>
    <w:p w:rsidR="008D6DDC" w:rsidRPr="007D1013" w:rsidRDefault="00273C87" w:rsidP="005C7C6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b/>
          <w:bCs/>
          <w:color w:val="auto"/>
        </w:rPr>
      </w:pPr>
      <w:bookmarkStart w:id="0" w:name="_GoBack"/>
      <w:bookmarkEnd w:id="0"/>
      <w:r w:rsidRPr="00273C87">
        <w:rPr>
          <w:noProof/>
          <w:color w:val="auto"/>
          <w:lang w:val="en-ZA" w:eastAsia="en-ZA"/>
        </w:rPr>
        <w:pict>
          <v:rect id="Rectangle 2" o:spid="_x0000_s1026" style="position:absolute;left:0;text-align:left;margin-left:338pt;margin-top:126pt;width:201pt;height:44pt;z-index:-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" filled="f" stroked="f" strokeweight="1pt">
            <v:path arrowok="t"/>
            <v:textbox style="mso-next-textbox:#Rectangle 2" inset="0,0,0,0">
              <w:txbxContent>
                <w:p w:rsidR="00652312" w:rsidRPr="00652312" w:rsidRDefault="00652312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Telephone: (011) 498-7</w:t>
                  </w:r>
                  <w:r>
                    <w:rPr>
                      <w:sz w:val="16"/>
                      <w:szCs w:val="16"/>
                    </w:rPr>
                    <w:t>752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Telefax: (011) 834-1884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 xml:space="preserve">Web: </w:t>
                  </w:r>
                  <w:hyperlink r:id="rId9" w:history="1">
                    <w:r w:rsidRPr="00652312">
                      <w:rPr>
                        <w:color w:val="00008B"/>
                        <w:sz w:val="16"/>
                        <w:szCs w:val="16"/>
                        <w:u w:val="single"/>
                      </w:rPr>
                      <w:t>http://www. chamberofmines.org.za</w:t>
                    </w:r>
                  </w:hyperlink>
                </w:p>
                <w:p w:rsidR="00652312" w:rsidRPr="00652312" w:rsidRDefault="00652312">
                  <w:pPr>
                    <w:pStyle w:val="FreeFormA"/>
                    <w:spacing w:line="192" w:lineRule="auto"/>
                    <w:jc w:val="right"/>
                    <w:rPr>
                      <w:rFonts w:eastAsia="Times New Roman"/>
                      <w:color w:val="auto"/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 xml:space="preserve">E-mail: </w:t>
                  </w:r>
                  <w:hyperlink r:id="rId10" w:history="1">
                    <w:r w:rsidR="001E1BEE" w:rsidRPr="00D146B3">
                      <w:rPr>
                        <w:rStyle w:val="Hyperlink"/>
                        <w:sz w:val="16"/>
                        <w:szCs w:val="16"/>
                      </w:rPr>
                      <w:t>hgumede@chamberofmines.org.za</w:t>
                    </w:r>
                  </w:hyperlink>
                </w:p>
              </w:txbxContent>
            </v:textbox>
            <w10:wrap anchorx="page" anchory="page"/>
          </v:rect>
        </w:pict>
      </w:r>
      <w:r w:rsidRPr="00273C87">
        <w:rPr>
          <w:noProof/>
          <w:color w:val="auto"/>
          <w:lang w:val="en-ZA" w:eastAsia="en-ZA"/>
        </w:rPr>
        <w:pict>
          <v:rect id="Rectangle 3" o:spid="_x0000_s1027" style="position:absolute;left:0;text-align:left;margin-left:55pt;margin-top:126pt;width:201pt;height:44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" filled="f" stroked="f" strokeweight="1pt">
            <v:path arrowok="t"/>
            <v:textbox style="mso-next-textbox:#Rectangle 3" inset="0,0,0,0">
              <w:txbxContent>
                <w:p w:rsidR="00652312" w:rsidRPr="00652312" w:rsidRDefault="00652312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 xml:space="preserve">5 </w:t>
                  </w:r>
                  <w:proofErr w:type="spellStart"/>
                  <w:r w:rsidRPr="00652312">
                    <w:rPr>
                      <w:sz w:val="16"/>
                      <w:szCs w:val="16"/>
                    </w:rPr>
                    <w:t>Hollard</w:t>
                  </w:r>
                  <w:proofErr w:type="spellEnd"/>
                  <w:r w:rsidRPr="00652312">
                    <w:rPr>
                      <w:sz w:val="16"/>
                      <w:szCs w:val="16"/>
                    </w:rPr>
                    <w:t xml:space="preserve"> Street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Johannesburg 2001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PO Box 61809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rPr>
                      <w:rFonts w:eastAsia="Times New Roman"/>
                      <w:color w:val="auto"/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Marshalltown 2107</w:t>
                  </w:r>
                </w:p>
              </w:txbxContent>
            </v:textbox>
            <w10:wrap anchorx="page" anchory="page"/>
          </v:rect>
        </w:pict>
      </w:r>
    </w:p>
    <w:p w:rsidR="008D6DDC" w:rsidRPr="007D1013" w:rsidRDefault="008D6DDC" w:rsidP="005C7C64">
      <w:pPr>
        <w:numPr>
          <w:ilvl w:val="0"/>
          <w:numId w:val="2"/>
        </w:numPr>
        <w:ind w:hanging="720"/>
        <w:jc w:val="both"/>
        <w:rPr>
          <w:b/>
          <w:bCs/>
        </w:rPr>
      </w:pPr>
      <w:r w:rsidRPr="007D1013">
        <w:rPr>
          <w:b/>
          <w:bCs/>
        </w:rPr>
        <w:t xml:space="preserve">INTRODUCTION </w:t>
      </w:r>
    </w:p>
    <w:p w:rsidR="008D6DDC" w:rsidRPr="007D1013" w:rsidRDefault="008D6DDC" w:rsidP="005C7C64">
      <w:pPr>
        <w:jc w:val="both"/>
      </w:pPr>
    </w:p>
    <w:p w:rsidR="0036386E" w:rsidRDefault="0036386E" w:rsidP="0036386E">
      <w:pPr>
        <w:ind w:left="720"/>
        <w:jc w:val="both"/>
      </w:pPr>
      <w:r>
        <w:t>Noise source elimination initiatives are the ultimate goal of all Noise Induced Hearing Loss (NIHL) prevention strategies and are part of the zero harm responsibility. Current source elimination initiatives for a typical rock drills can be classified into two viz;</w:t>
      </w:r>
    </w:p>
    <w:p w:rsidR="0036386E" w:rsidRDefault="0036386E" w:rsidP="0036386E">
      <w:pPr>
        <w:ind w:left="720"/>
        <w:jc w:val="both"/>
      </w:pPr>
    </w:p>
    <w:p w:rsidR="0036386E" w:rsidRPr="001F4898" w:rsidRDefault="0036386E" w:rsidP="0036386E">
      <w:pPr>
        <w:pStyle w:val="ListParagraph"/>
        <w:numPr>
          <w:ilvl w:val="0"/>
          <w:numId w:val="5"/>
        </w:numPr>
        <w:spacing w:after="0"/>
        <w:contextualSpacing w:val="0"/>
        <w:jc w:val="both"/>
      </w:pPr>
      <w:r w:rsidRPr="001F4898">
        <w:rPr>
          <w:rFonts w:ascii="Times New Roman" w:hAnsi="Times New Roman" w:cs="Times New Roman"/>
          <w:sz w:val="24"/>
          <w:szCs w:val="24"/>
          <w:lang w:val="en-GB"/>
        </w:rPr>
        <w:t xml:space="preserve">Source Elimination on </w:t>
      </w:r>
      <w:r>
        <w:rPr>
          <w:rFonts w:ascii="Times New Roman" w:hAnsi="Times New Roman" w:cs="Times New Roman"/>
          <w:sz w:val="24"/>
          <w:szCs w:val="24"/>
          <w:lang w:val="en-GB"/>
        </w:rPr>
        <w:t>current machines,</w:t>
      </w:r>
    </w:p>
    <w:p w:rsidR="0036386E" w:rsidRDefault="0036386E" w:rsidP="0036386E">
      <w:pPr>
        <w:ind w:left="1440"/>
        <w:jc w:val="both"/>
      </w:pPr>
      <w:r w:rsidRPr="00C567E5">
        <w:t>In most rock drills the noise sources are, Exhaust noise, Mechanical noise, Drill steel ringing, Steel on steel on rock, ambient noise and Echo</w:t>
      </w:r>
      <w:r>
        <w:t xml:space="preserve">. Most of the industry effort has been to focus on muffling the exhaust noise because it is </w:t>
      </w:r>
      <w:r w:rsidRPr="0043246F">
        <w:t>the noisiest source</w:t>
      </w:r>
      <w:r>
        <w:t>.</w:t>
      </w:r>
    </w:p>
    <w:p w:rsidR="0036386E" w:rsidRPr="00C567E5" w:rsidRDefault="0036386E" w:rsidP="0036386E">
      <w:pPr>
        <w:ind w:left="1440"/>
        <w:jc w:val="both"/>
      </w:pPr>
      <w:r w:rsidRPr="00C567E5">
        <w:tab/>
      </w:r>
    </w:p>
    <w:p w:rsidR="0036386E" w:rsidRPr="0036386E" w:rsidRDefault="0036386E" w:rsidP="0036386E">
      <w:pPr>
        <w:pStyle w:val="ListParagraph"/>
        <w:numPr>
          <w:ilvl w:val="0"/>
          <w:numId w:val="5"/>
        </w:numPr>
        <w:spacing w:after="0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6386E">
        <w:rPr>
          <w:rFonts w:ascii="Times New Roman" w:hAnsi="Times New Roman" w:cs="Times New Roman"/>
          <w:b/>
          <w:sz w:val="24"/>
          <w:szCs w:val="24"/>
          <w:lang w:val="en-GB"/>
        </w:rPr>
        <w:t>Source Elimination for future mines and expansion projects,</w:t>
      </w:r>
    </w:p>
    <w:p w:rsidR="0036386E" w:rsidRDefault="0036386E" w:rsidP="0036386E">
      <w:pPr>
        <w:ind w:left="1440"/>
        <w:jc w:val="both"/>
      </w:pPr>
      <w:r w:rsidRPr="000C3C53">
        <w:t xml:space="preserve">Although this category is not explicitly catered for by MOSH process, the </w:t>
      </w:r>
      <w:r w:rsidR="00347258">
        <w:t>Noise T</w:t>
      </w:r>
      <w:r w:rsidRPr="000C3C53">
        <w:t>eam needs to find a forum where it can influence the direction towards the usage of quieter rock breaking mechanisms</w:t>
      </w:r>
      <w:r>
        <w:t xml:space="preserve"> such as hydraulic, </w:t>
      </w:r>
      <w:r w:rsidRPr="000C3C53">
        <w:t>electric drills</w:t>
      </w:r>
      <w:r>
        <w:t xml:space="preserve"> etc</w:t>
      </w:r>
      <w:r w:rsidRPr="000C3C53">
        <w:t xml:space="preserve">. </w:t>
      </w:r>
      <w:r>
        <w:t xml:space="preserve">The decision to use </w:t>
      </w:r>
      <w:r w:rsidRPr="000C3C53">
        <w:t xml:space="preserve">quieter rock breaking mechanisms is </w:t>
      </w:r>
      <w:r>
        <w:t xml:space="preserve">part of </w:t>
      </w:r>
      <w:r w:rsidRPr="000C3C53">
        <w:t xml:space="preserve">mine design </w:t>
      </w:r>
      <w:r>
        <w:t>and feasibility studies hence the benefits will be l</w:t>
      </w:r>
      <w:r w:rsidRPr="000C3C53">
        <w:t>onger</w:t>
      </w:r>
      <w:r>
        <w:t>-term side</w:t>
      </w:r>
      <w:r w:rsidRPr="000C3C53">
        <w:t xml:space="preserve">. Also </w:t>
      </w:r>
      <w:r w:rsidR="00347258">
        <w:t xml:space="preserve">there are </w:t>
      </w:r>
      <w:r w:rsidRPr="000C3C53">
        <w:t xml:space="preserve">current research and development towards quieter rock drilling mechanisms such as using electro-magnetism, laser, ultrasonic and thermal expansion technologies. </w:t>
      </w:r>
    </w:p>
    <w:p w:rsidR="0036386E" w:rsidRDefault="0036386E" w:rsidP="0036386E">
      <w:pPr>
        <w:ind w:left="1440"/>
        <w:jc w:val="both"/>
      </w:pPr>
    </w:p>
    <w:p w:rsidR="0036386E" w:rsidRPr="00164544" w:rsidRDefault="0036386E" w:rsidP="0036386E">
      <w:pPr>
        <w:ind w:left="1440"/>
        <w:jc w:val="both"/>
      </w:pPr>
      <w:proofErr w:type="gramStart"/>
      <w:r>
        <w:t>MOSH</w:t>
      </w:r>
      <w:proofErr w:type="gramEnd"/>
      <w:r>
        <w:t xml:space="preserve"> Task Force members are requested </w:t>
      </w:r>
      <w:r w:rsidR="00106888">
        <w:t xml:space="preserve">to </w:t>
      </w:r>
      <w:r>
        <w:t xml:space="preserve">assist the Noise Team in identifying and facilitate interaction with relevant Mine Design personnel within their Mining houses. Ultimately, the Noise Team will also assist in the creation of a </w:t>
      </w:r>
      <w:r w:rsidRPr="00347258">
        <w:rPr>
          <w:b/>
          <w:i/>
        </w:rPr>
        <w:t xml:space="preserve">‘NIHL </w:t>
      </w:r>
      <w:r w:rsidR="00347258" w:rsidRPr="00347258">
        <w:rPr>
          <w:b/>
          <w:i/>
        </w:rPr>
        <w:t>sensitive</w:t>
      </w:r>
      <w:r w:rsidRPr="00347258">
        <w:rPr>
          <w:b/>
          <w:i/>
        </w:rPr>
        <w:t>’</w:t>
      </w:r>
      <w:r w:rsidRPr="00347258">
        <w:rPr>
          <w:b/>
        </w:rPr>
        <w:t xml:space="preserve"> </w:t>
      </w:r>
      <w:r>
        <w:t>drilling selection tool.</w:t>
      </w:r>
    </w:p>
    <w:p w:rsidR="00F8799E" w:rsidRDefault="00F8799E" w:rsidP="005C7C64">
      <w:pPr>
        <w:jc w:val="both"/>
        <w:rPr>
          <w:rFonts w:eastAsiaTheme="minorHAnsi"/>
          <w:lang w:val="en-GB"/>
        </w:rPr>
      </w:pPr>
    </w:p>
    <w:p w:rsidR="003A6850" w:rsidRPr="007D1013" w:rsidRDefault="003A6850" w:rsidP="005C7C64">
      <w:pPr>
        <w:jc w:val="both"/>
        <w:rPr>
          <w:rFonts w:eastAsiaTheme="minorHAnsi"/>
          <w:lang w:val="en-GB"/>
        </w:rPr>
      </w:pPr>
    </w:p>
    <w:p w:rsidR="007B5F55" w:rsidRPr="007D1013" w:rsidRDefault="007B5F55" w:rsidP="005C7C64">
      <w:pPr>
        <w:numPr>
          <w:ilvl w:val="0"/>
          <w:numId w:val="2"/>
        </w:numPr>
        <w:ind w:hanging="720"/>
        <w:jc w:val="both"/>
        <w:rPr>
          <w:b/>
          <w:bCs/>
        </w:rPr>
      </w:pPr>
      <w:r w:rsidRPr="007D1013">
        <w:rPr>
          <w:b/>
          <w:bCs/>
        </w:rPr>
        <w:t xml:space="preserve">REQUEST TO MOSH </w:t>
      </w:r>
      <w:r w:rsidR="00661F55" w:rsidRPr="007D1013">
        <w:rPr>
          <w:b/>
          <w:bCs/>
        </w:rPr>
        <w:t xml:space="preserve">TASK FORCE </w:t>
      </w:r>
      <w:r w:rsidRPr="007D1013">
        <w:rPr>
          <w:b/>
          <w:bCs/>
        </w:rPr>
        <w:t>MEMBERS</w:t>
      </w:r>
    </w:p>
    <w:p w:rsidR="007B5F55" w:rsidRPr="007D1013" w:rsidRDefault="007B5F55" w:rsidP="005C7C64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0"/>
          <w:szCs w:val="20"/>
        </w:rPr>
      </w:pPr>
    </w:p>
    <w:p w:rsidR="00352C92" w:rsidRPr="007D1013" w:rsidRDefault="007B5F55" w:rsidP="005C7C6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D1013">
        <w:rPr>
          <w:rFonts w:ascii="Times New Roman" w:hAnsi="Times New Roman" w:cs="Times New Roman"/>
          <w:sz w:val="24"/>
          <w:szCs w:val="24"/>
          <w:lang w:val="en-GB"/>
        </w:rPr>
        <w:t xml:space="preserve">It is requested that MOSH </w:t>
      </w:r>
      <w:r w:rsidR="00661F55" w:rsidRPr="007D1013">
        <w:rPr>
          <w:rFonts w:ascii="Times New Roman" w:hAnsi="Times New Roman" w:cs="Times New Roman"/>
          <w:sz w:val="24"/>
          <w:szCs w:val="24"/>
          <w:lang w:val="en-GB"/>
        </w:rPr>
        <w:t xml:space="preserve">Task </w:t>
      </w:r>
      <w:r w:rsidR="00087D41" w:rsidRPr="007D1013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661F55" w:rsidRPr="007D1013">
        <w:rPr>
          <w:rFonts w:ascii="Times New Roman" w:hAnsi="Times New Roman" w:cs="Times New Roman"/>
          <w:sz w:val="24"/>
          <w:szCs w:val="24"/>
          <w:lang w:val="en-GB"/>
        </w:rPr>
        <w:t xml:space="preserve">orce members assist by facilitating </w:t>
      </w:r>
      <w:r w:rsidR="0036386E">
        <w:rPr>
          <w:rFonts w:ascii="Times New Roman" w:hAnsi="Times New Roman" w:cs="Times New Roman"/>
          <w:sz w:val="24"/>
          <w:szCs w:val="24"/>
          <w:lang w:val="en-GB"/>
        </w:rPr>
        <w:t xml:space="preserve">interaction between MOSH Noise Team and Senior Mine Design Personnel </w:t>
      </w:r>
      <w:r w:rsidR="00BF60E0" w:rsidRPr="007D1013">
        <w:rPr>
          <w:rFonts w:ascii="Times New Roman" w:hAnsi="Times New Roman" w:cs="Times New Roman"/>
          <w:sz w:val="24"/>
          <w:szCs w:val="24"/>
          <w:lang w:val="en-GB"/>
        </w:rPr>
        <w:t>within</w:t>
      </w:r>
      <w:r w:rsidR="00661F55" w:rsidRPr="007D1013">
        <w:rPr>
          <w:rFonts w:ascii="Times New Roman" w:hAnsi="Times New Roman" w:cs="Times New Roman"/>
          <w:sz w:val="24"/>
          <w:szCs w:val="24"/>
          <w:lang w:val="en-GB"/>
        </w:rPr>
        <w:t xml:space="preserve"> their mining houses/groups.</w:t>
      </w:r>
    </w:p>
    <w:p w:rsidR="00352C92" w:rsidRPr="00352C92" w:rsidRDefault="00352C92" w:rsidP="00352C9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b/>
          <w:bCs/>
          <w:sz w:val="20"/>
          <w:szCs w:val="20"/>
        </w:rPr>
      </w:pPr>
    </w:p>
    <w:p w:rsidR="007B5F55" w:rsidRPr="00352C92" w:rsidRDefault="00BF60E0" w:rsidP="005C7C6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These</w:t>
      </w:r>
      <w:r w:rsidR="004375B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6386E">
        <w:rPr>
          <w:rFonts w:ascii="Times New Roman" w:hAnsi="Times New Roman" w:cs="Times New Roman"/>
          <w:sz w:val="24"/>
          <w:szCs w:val="24"/>
          <w:lang w:val="en-GB"/>
        </w:rPr>
        <w:t xml:space="preserve">interactions </w:t>
      </w:r>
      <w:r w:rsidR="004375B4">
        <w:rPr>
          <w:rFonts w:ascii="Times New Roman" w:hAnsi="Times New Roman" w:cs="Times New Roman"/>
          <w:sz w:val="24"/>
          <w:szCs w:val="24"/>
          <w:lang w:val="en-GB"/>
        </w:rPr>
        <w:t xml:space="preserve">can be arranged through </w:t>
      </w:r>
      <w:r w:rsidR="007B5F55" w:rsidRPr="00352C92">
        <w:rPr>
          <w:rFonts w:ascii="Times New Roman" w:hAnsi="Times New Roman" w:cs="Times New Roman"/>
          <w:sz w:val="24"/>
          <w:szCs w:val="24"/>
          <w:lang w:val="en-GB"/>
        </w:rPr>
        <w:t xml:space="preserve">Dick Coutts at </w:t>
      </w:r>
      <w:hyperlink r:id="rId11" w:history="1">
        <w:r w:rsidR="007B5F55" w:rsidRPr="00352C92">
          <w:rPr>
            <w:rStyle w:val="Hyperlink"/>
            <w:szCs w:val="20"/>
          </w:rPr>
          <w:t>Dick.Coutts@Harmony.co.za</w:t>
        </w:r>
      </w:hyperlink>
      <w:r w:rsidR="007B5F55" w:rsidRPr="00352C92">
        <w:rPr>
          <w:rFonts w:ascii="Times-Roman" w:hAnsi="Times-Roman" w:cs="Times-Roman"/>
          <w:color w:val="000000"/>
          <w:sz w:val="20"/>
          <w:szCs w:val="20"/>
        </w:rPr>
        <w:t xml:space="preserve"> ; </w:t>
      </w:r>
      <w:r w:rsidR="007B5F55" w:rsidRPr="00352C92">
        <w:rPr>
          <w:rFonts w:ascii="Times New Roman" w:hAnsi="Times New Roman" w:cs="Times New Roman"/>
          <w:sz w:val="24"/>
          <w:szCs w:val="24"/>
          <w:lang w:val="en-GB"/>
        </w:rPr>
        <w:t>Jose De Beer at</w:t>
      </w:r>
      <w:r w:rsidR="007B5F55" w:rsidRPr="00352C92">
        <w:rPr>
          <w:rFonts w:ascii="Times-Roman" w:hAnsi="Times-Roman" w:cs="Times-Roman"/>
          <w:color w:val="000000"/>
          <w:sz w:val="20"/>
          <w:szCs w:val="20"/>
        </w:rPr>
        <w:t xml:space="preserve"> </w:t>
      </w:r>
      <w:hyperlink r:id="rId12" w:history="1">
        <w:r w:rsidR="007B5F55" w:rsidRPr="00352C92">
          <w:rPr>
            <w:rStyle w:val="Hyperlink"/>
            <w:szCs w:val="20"/>
          </w:rPr>
          <w:t>jdebeer01@xstrata.co.za</w:t>
        </w:r>
      </w:hyperlink>
      <w:r w:rsidR="007B5F55" w:rsidRPr="00352C92">
        <w:rPr>
          <w:rFonts w:ascii="Times-Roman" w:hAnsi="Times-Roman" w:cs="Times-Roman"/>
          <w:color w:val="000000"/>
          <w:sz w:val="20"/>
          <w:szCs w:val="20"/>
        </w:rPr>
        <w:t xml:space="preserve"> </w:t>
      </w:r>
      <w:r w:rsidR="007B5F55" w:rsidRPr="00352C92">
        <w:rPr>
          <w:rFonts w:ascii="Times New Roman" w:hAnsi="Times New Roman" w:cs="Times New Roman"/>
          <w:sz w:val="24"/>
          <w:szCs w:val="24"/>
          <w:lang w:val="en-GB"/>
        </w:rPr>
        <w:t xml:space="preserve">and Sharks Gumede at </w:t>
      </w:r>
      <w:hyperlink r:id="rId13" w:history="1">
        <w:r w:rsidR="007B5F55" w:rsidRPr="00352C92">
          <w:rPr>
            <w:rStyle w:val="Hyperlink"/>
            <w:szCs w:val="20"/>
          </w:rPr>
          <w:t>hgumede@chamberofmines.org.za</w:t>
        </w:r>
      </w:hyperlink>
      <w:r w:rsidR="007B5F55" w:rsidRPr="00352C92">
        <w:rPr>
          <w:sz w:val="20"/>
          <w:szCs w:val="20"/>
        </w:rPr>
        <w:t>.</w:t>
      </w:r>
    </w:p>
    <w:p w:rsidR="007B5F55" w:rsidRPr="00652312" w:rsidRDefault="007B5F55" w:rsidP="005C7C64">
      <w:pPr>
        <w:pStyle w:val="ListParagraph"/>
        <w:jc w:val="both"/>
        <w:rPr>
          <w:b/>
          <w:bCs/>
          <w:sz w:val="20"/>
          <w:szCs w:val="20"/>
        </w:rPr>
      </w:pPr>
    </w:p>
    <w:p w:rsidR="007B5F55" w:rsidRPr="00E47ED3" w:rsidRDefault="00E47ED3" w:rsidP="005C7C64">
      <w:pPr>
        <w:autoSpaceDE w:val="0"/>
        <w:autoSpaceDN w:val="0"/>
        <w:adjustRightInd w:val="0"/>
        <w:jc w:val="both"/>
        <w:rPr>
          <w:rFonts w:eastAsiaTheme="minorHAnsi"/>
          <w:lang w:val="en-GB"/>
        </w:rPr>
      </w:pPr>
      <w:r w:rsidRPr="00E47ED3">
        <w:rPr>
          <w:rFonts w:eastAsiaTheme="minorHAnsi"/>
          <w:lang w:val="en-GB"/>
        </w:rPr>
        <w:t xml:space="preserve">Your cooperation is appreciated </w:t>
      </w:r>
    </w:p>
    <w:p w:rsidR="00E47ED3" w:rsidRDefault="00E47ED3" w:rsidP="005C7C64">
      <w:pPr>
        <w:autoSpaceDE w:val="0"/>
        <w:autoSpaceDN w:val="0"/>
        <w:adjustRightInd w:val="0"/>
        <w:jc w:val="both"/>
        <w:rPr>
          <w:rFonts w:eastAsiaTheme="minorHAnsi"/>
          <w:lang w:val="en-GB"/>
        </w:rPr>
      </w:pPr>
    </w:p>
    <w:p w:rsidR="007B5F55" w:rsidRPr="00E47ED3" w:rsidRDefault="007B5F55" w:rsidP="005C7C64">
      <w:pPr>
        <w:autoSpaceDE w:val="0"/>
        <w:autoSpaceDN w:val="0"/>
        <w:adjustRightInd w:val="0"/>
        <w:jc w:val="both"/>
        <w:rPr>
          <w:rFonts w:eastAsiaTheme="minorHAnsi"/>
          <w:lang w:val="en-GB"/>
        </w:rPr>
      </w:pPr>
      <w:r w:rsidRPr="00E47ED3">
        <w:rPr>
          <w:rFonts w:eastAsiaTheme="minorHAnsi"/>
          <w:lang w:val="en-GB"/>
        </w:rPr>
        <w:t>Yours truly</w:t>
      </w:r>
    </w:p>
    <w:p w:rsidR="007B5F55" w:rsidRPr="00E47ED3" w:rsidRDefault="007B5F55" w:rsidP="005C7C64">
      <w:pPr>
        <w:autoSpaceDE w:val="0"/>
        <w:autoSpaceDN w:val="0"/>
        <w:adjustRightInd w:val="0"/>
        <w:jc w:val="both"/>
        <w:rPr>
          <w:rFonts w:eastAsiaTheme="minorHAnsi"/>
          <w:lang w:val="en-GB"/>
        </w:rPr>
      </w:pPr>
      <w:r w:rsidRPr="00E47ED3">
        <w:rPr>
          <w:rFonts w:eastAsiaTheme="minorHAnsi"/>
          <w:lang w:val="en-GB"/>
        </w:rPr>
        <w:t>Shark</w:t>
      </w:r>
      <w:r w:rsidR="00DD6C5F">
        <w:rPr>
          <w:rFonts w:eastAsiaTheme="minorHAnsi"/>
          <w:lang w:val="en-GB"/>
        </w:rPr>
        <w:t>s</w:t>
      </w:r>
      <w:r w:rsidRPr="00E47ED3">
        <w:rPr>
          <w:rFonts w:eastAsiaTheme="minorHAnsi"/>
          <w:lang w:val="en-GB"/>
        </w:rPr>
        <w:t xml:space="preserve"> Gumede</w:t>
      </w:r>
    </w:p>
    <w:p w:rsidR="007B5F55" w:rsidRPr="00E47ED3" w:rsidRDefault="007B5F55" w:rsidP="005C7C64">
      <w:pPr>
        <w:autoSpaceDE w:val="0"/>
        <w:autoSpaceDN w:val="0"/>
        <w:adjustRightInd w:val="0"/>
        <w:jc w:val="both"/>
        <w:rPr>
          <w:rFonts w:eastAsiaTheme="minorHAnsi"/>
          <w:lang w:val="en-GB"/>
        </w:rPr>
      </w:pPr>
    </w:p>
    <w:p w:rsidR="007B5F55" w:rsidRPr="00652312" w:rsidRDefault="007B5F55" w:rsidP="005C7C64">
      <w:pPr>
        <w:autoSpaceDE w:val="0"/>
        <w:autoSpaceDN w:val="0"/>
        <w:adjustRightInd w:val="0"/>
        <w:jc w:val="both"/>
        <w:rPr>
          <w:rFonts w:ascii="Times-Roman" w:hAnsi="Times-Roman" w:cs="Times-Roman"/>
          <w:b/>
          <w:color w:val="000000"/>
          <w:sz w:val="20"/>
          <w:szCs w:val="20"/>
        </w:rPr>
      </w:pPr>
      <w:r w:rsidRPr="00652312">
        <w:rPr>
          <w:rFonts w:ascii="Times-Roman" w:hAnsi="Times-Roman" w:cs="Times-Roman"/>
          <w:b/>
          <w:color w:val="000000"/>
          <w:sz w:val="20"/>
          <w:szCs w:val="20"/>
        </w:rPr>
        <w:t>MOSH Principal adoption specialist</w:t>
      </w:r>
    </w:p>
    <w:p w:rsidR="007B5F55" w:rsidRPr="00652312" w:rsidRDefault="007B5F55" w:rsidP="005C7C64">
      <w:pPr>
        <w:autoSpaceDE w:val="0"/>
        <w:autoSpaceDN w:val="0"/>
        <w:adjustRightInd w:val="0"/>
        <w:jc w:val="both"/>
        <w:rPr>
          <w:rFonts w:ascii="Times-Roman" w:hAnsi="Times-Roman" w:cs="Times-Roman"/>
          <w:b/>
          <w:color w:val="000000"/>
          <w:sz w:val="20"/>
          <w:szCs w:val="20"/>
        </w:rPr>
      </w:pPr>
      <w:r w:rsidRPr="00652312">
        <w:rPr>
          <w:rFonts w:ascii="Times-Roman" w:hAnsi="Times-Roman" w:cs="Times-Roman"/>
          <w:b/>
          <w:color w:val="000000"/>
          <w:sz w:val="20"/>
          <w:szCs w:val="20"/>
        </w:rPr>
        <w:t>Chamber of Mines</w:t>
      </w:r>
    </w:p>
    <w:p w:rsidR="0074354A" w:rsidRDefault="007B5F55" w:rsidP="005C7C64">
      <w:pPr>
        <w:jc w:val="both"/>
      </w:pPr>
      <w:r>
        <w:rPr>
          <w:rFonts w:ascii="Times-Roman" w:hAnsi="Times-Roman" w:cs="Times-Roman"/>
          <w:b/>
          <w:color w:val="000000"/>
          <w:sz w:val="20"/>
          <w:szCs w:val="20"/>
        </w:rPr>
        <w:t xml:space="preserve">Date: </w:t>
      </w:r>
      <w:r w:rsidR="004375B4">
        <w:rPr>
          <w:rFonts w:ascii="Times-Roman" w:hAnsi="Times-Roman" w:cs="Times-Roman"/>
          <w:b/>
          <w:color w:val="000000"/>
          <w:sz w:val="20"/>
          <w:szCs w:val="20"/>
        </w:rPr>
        <w:t>2</w:t>
      </w:r>
      <w:r w:rsidR="003A6850">
        <w:rPr>
          <w:rFonts w:ascii="Times-Roman" w:hAnsi="Times-Roman" w:cs="Times-Roman"/>
          <w:b/>
          <w:color w:val="000000"/>
          <w:sz w:val="20"/>
          <w:szCs w:val="20"/>
        </w:rPr>
        <w:t>3</w:t>
      </w:r>
      <w:r w:rsidRPr="00652312">
        <w:rPr>
          <w:rFonts w:ascii="Times-Roman" w:hAnsi="Times-Roman" w:cs="Times-Roman"/>
          <w:b/>
          <w:color w:val="000000"/>
          <w:sz w:val="20"/>
          <w:szCs w:val="20"/>
        </w:rPr>
        <w:t xml:space="preserve"> </w:t>
      </w:r>
      <w:r w:rsidR="00EF591C">
        <w:rPr>
          <w:rFonts w:ascii="Times-Roman" w:hAnsi="Times-Roman" w:cs="Times-Roman"/>
          <w:b/>
          <w:color w:val="000000"/>
          <w:sz w:val="20"/>
          <w:szCs w:val="20"/>
        </w:rPr>
        <w:t>October</w:t>
      </w:r>
      <w:r w:rsidRPr="00652312">
        <w:rPr>
          <w:rFonts w:ascii="Times-Roman" w:hAnsi="Times-Roman" w:cs="Times-Roman"/>
          <w:b/>
          <w:color w:val="000000"/>
          <w:sz w:val="20"/>
          <w:szCs w:val="20"/>
        </w:rPr>
        <w:t xml:space="preserve"> 2012</w:t>
      </w:r>
    </w:p>
    <w:sectPr w:rsidR="0074354A" w:rsidSect="000229DB">
      <w:headerReference w:type="even" r:id="rId14"/>
      <w:headerReference w:type="default" r:id="rId15"/>
      <w:footerReference w:type="even" r:id="rId16"/>
      <w:footerReference w:type="default" r:id="rId1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AF9" w:rsidRDefault="00FC0AF9">
      <w:r>
        <w:separator/>
      </w:r>
    </w:p>
  </w:endnote>
  <w:endnote w:type="continuationSeparator" w:id="0">
    <w:p w:rsidR="00FC0AF9" w:rsidRDefault="00FC0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AF9" w:rsidRDefault="00FC0AF9">
      <w:r>
        <w:separator/>
      </w:r>
    </w:p>
  </w:footnote>
  <w:footnote w:type="continuationSeparator" w:id="0">
    <w:p w:rsidR="00FC0AF9" w:rsidRDefault="00FC0A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6A2"/>
    <w:multiLevelType w:val="hybridMultilevel"/>
    <w:tmpl w:val="26EC929C"/>
    <w:lvl w:ilvl="0" w:tplc="BB7884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E20C6"/>
    <w:multiLevelType w:val="hybridMultilevel"/>
    <w:tmpl w:val="FA1CC4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E8852A9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F17454E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086FDF"/>
    <w:multiLevelType w:val="hybridMultilevel"/>
    <w:tmpl w:val="3A4A7496"/>
    <w:lvl w:ilvl="0" w:tplc="F4E831CE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2FA6164"/>
    <w:multiLevelType w:val="hybridMultilevel"/>
    <w:tmpl w:val="C0F2A5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342956"/>
    <w:multiLevelType w:val="hybridMultilevel"/>
    <w:tmpl w:val="F9EC90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04B030F"/>
    <w:multiLevelType w:val="hybridMultilevel"/>
    <w:tmpl w:val="46F69F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B9683A"/>
    <w:multiLevelType w:val="multilevel"/>
    <w:tmpl w:val="7B8AF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6A95161D"/>
    <w:multiLevelType w:val="hybridMultilevel"/>
    <w:tmpl w:val="31AA9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306FF7"/>
    <w:multiLevelType w:val="hybridMultilevel"/>
    <w:tmpl w:val="1696EB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1F1008"/>
    <w:multiLevelType w:val="hybridMultilevel"/>
    <w:tmpl w:val="7A347A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7"/>
  </w:num>
  <w:num w:numId="5">
    <w:abstractNumId w:val="11"/>
  </w:num>
  <w:num w:numId="6">
    <w:abstractNumId w:val="4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stylePaneFormatFilter w:val="2801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229DB"/>
    <w:rsid w:val="00042C0A"/>
    <w:rsid w:val="000574CF"/>
    <w:rsid w:val="000614CA"/>
    <w:rsid w:val="00087D41"/>
    <w:rsid w:val="00106888"/>
    <w:rsid w:val="00127F60"/>
    <w:rsid w:val="00137D91"/>
    <w:rsid w:val="001426B0"/>
    <w:rsid w:val="00175BDB"/>
    <w:rsid w:val="001D6AF6"/>
    <w:rsid w:val="001E1BEE"/>
    <w:rsid w:val="001F2867"/>
    <w:rsid w:val="001F639F"/>
    <w:rsid w:val="00241864"/>
    <w:rsid w:val="00241FB9"/>
    <w:rsid w:val="00261B15"/>
    <w:rsid w:val="00273C87"/>
    <w:rsid w:val="00274857"/>
    <w:rsid w:val="002C75A9"/>
    <w:rsid w:val="002D1BDF"/>
    <w:rsid w:val="00321C69"/>
    <w:rsid w:val="00325568"/>
    <w:rsid w:val="00347258"/>
    <w:rsid w:val="00352C92"/>
    <w:rsid w:val="00357513"/>
    <w:rsid w:val="0036386E"/>
    <w:rsid w:val="003A6850"/>
    <w:rsid w:val="003E2DB1"/>
    <w:rsid w:val="003E3A15"/>
    <w:rsid w:val="004375B4"/>
    <w:rsid w:val="00441D75"/>
    <w:rsid w:val="00496E88"/>
    <w:rsid w:val="005102DF"/>
    <w:rsid w:val="00521C5D"/>
    <w:rsid w:val="00524524"/>
    <w:rsid w:val="00540741"/>
    <w:rsid w:val="0059775D"/>
    <w:rsid w:val="005C7C64"/>
    <w:rsid w:val="005F67D4"/>
    <w:rsid w:val="00652312"/>
    <w:rsid w:val="00661F55"/>
    <w:rsid w:val="00670086"/>
    <w:rsid w:val="006929F8"/>
    <w:rsid w:val="006D3382"/>
    <w:rsid w:val="006F0444"/>
    <w:rsid w:val="007372DE"/>
    <w:rsid w:val="00741721"/>
    <w:rsid w:val="0074354A"/>
    <w:rsid w:val="007827AA"/>
    <w:rsid w:val="00783608"/>
    <w:rsid w:val="007A790A"/>
    <w:rsid w:val="007B5F55"/>
    <w:rsid w:val="007C0C36"/>
    <w:rsid w:val="007D1013"/>
    <w:rsid w:val="00817775"/>
    <w:rsid w:val="00817F70"/>
    <w:rsid w:val="008360F5"/>
    <w:rsid w:val="0084597F"/>
    <w:rsid w:val="00861836"/>
    <w:rsid w:val="008A385C"/>
    <w:rsid w:val="008D6DDC"/>
    <w:rsid w:val="008F3445"/>
    <w:rsid w:val="009355FF"/>
    <w:rsid w:val="00961718"/>
    <w:rsid w:val="0097373C"/>
    <w:rsid w:val="00981CC8"/>
    <w:rsid w:val="009D05F8"/>
    <w:rsid w:val="009D6B60"/>
    <w:rsid w:val="00A201CD"/>
    <w:rsid w:val="00A96440"/>
    <w:rsid w:val="00AE09DB"/>
    <w:rsid w:val="00B03642"/>
    <w:rsid w:val="00B15AC5"/>
    <w:rsid w:val="00B402ED"/>
    <w:rsid w:val="00B47039"/>
    <w:rsid w:val="00B66594"/>
    <w:rsid w:val="00BA47C7"/>
    <w:rsid w:val="00BD40FE"/>
    <w:rsid w:val="00BF60E0"/>
    <w:rsid w:val="00C00F2B"/>
    <w:rsid w:val="00CF1659"/>
    <w:rsid w:val="00D35D37"/>
    <w:rsid w:val="00D41AAA"/>
    <w:rsid w:val="00D420A9"/>
    <w:rsid w:val="00D766EF"/>
    <w:rsid w:val="00D817D3"/>
    <w:rsid w:val="00DD6C5F"/>
    <w:rsid w:val="00E01CD5"/>
    <w:rsid w:val="00E303CF"/>
    <w:rsid w:val="00E33213"/>
    <w:rsid w:val="00E36A1D"/>
    <w:rsid w:val="00E47ED3"/>
    <w:rsid w:val="00E51908"/>
    <w:rsid w:val="00E712C6"/>
    <w:rsid w:val="00E866E9"/>
    <w:rsid w:val="00ED2AD0"/>
    <w:rsid w:val="00EF1F12"/>
    <w:rsid w:val="00EF591C"/>
    <w:rsid w:val="00F24330"/>
    <w:rsid w:val="00F41433"/>
    <w:rsid w:val="00F71D63"/>
    <w:rsid w:val="00F8799E"/>
    <w:rsid w:val="00F96788"/>
    <w:rsid w:val="00FC0AF9"/>
    <w:rsid w:val="00FE02C7"/>
    <w:rsid w:val="00FF5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hgumede@chamberofmines.org.z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debeer01@xstrata.co.za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ck.Coutts@Harmony.co.z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hgumede@chamberofmines.org.z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04884-40DC-444B-8A7A-D8B7E8B85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76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2561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Hgumede</cp:lastModifiedBy>
  <cp:revision>5</cp:revision>
  <cp:lastPrinted>2012-10-22T07:45:00Z</cp:lastPrinted>
  <dcterms:created xsi:type="dcterms:W3CDTF">2012-10-23T05:06:00Z</dcterms:created>
  <dcterms:modified xsi:type="dcterms:W3CDTF">2012-10-23T06:38:00Z</dcterms:modified>
</cp:coreProperties>
</file>