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 w:rsidP="00FF5C05">
      <w:proofErr w:type="gramStart"/>
      <w:r>
        <w:rPr>
          <w:b/>
          <w:u w:val="single"/>
        </w:rPr>
        <w:t>MOSH</w:t>
      </w:r>
      <w:proofErr w:type="gramEnd"/>
      <w:r>
        <w:rPr>
          <w:b/>
          <w:u w:val="single"/>
        </w:rPr>
        <w:t xml:space="preserve"> </w:t>
      </w:r>
      <w:r w:rsidR="00567584">
        <w:rPr>
          <w:b/>
          <w:u w:val="single"/>
        </w:rPr>
        <w:t xml:space="preserve">NOISE TEAM </w:t>
      </w:r>
      <w:r>
        <w:rPr>
          <w:b/>
          <w:u w:val="single"/>
        </w:rPr>
        <w:t>CIRCULAR NO</w:t>
      </w:r>
      <w:r w:rsidR="00567584">
        <w:rPr>
          <w:b/>
          <w:u w:val="single"/>
        </w:rPr>
        <w:t>. 3</w:t>
      </w:r>
      <w:r w:rsidR="00357513">
        <w:rPr>
          <w:b/>
          <w:u w:val="single"/>
        </w:rPr>
        <w:t>/1</w:t>
      </w:r>
      <w:r w:rsidR="00567584">
        <w:rPr>
          <w:b/>
          <w:u w:val="single"/>
        </w:rPr>
        <w:t>3</w:t>
      </w:r>
    </w:p>
    <w:p w:rsidR="00FF5C05" w:rsidRDefault="00FF5C05" w:rsidP="00FF5C05">
      <w:pPr>
        <w:rPr>
          <w:i/>
        </w:rPr>
      </w:pPr>
      <w:r>
        <w:rPr>
          <w:i/>
        </w:rPr>
        <w:t>(For communication and action)</w:t>
      </w:r>
    </w:p>
    <w:p w:rsidR="00FF5C05" w:rsidRDefault="00FF5C05" w:rsidP="00FF5C05">
      <w:pPr>
        <w:rPr>
          <w:i/>
        </w:rPr>
      </w:pPr>
    </w:p>
    <w:p w:rsidR="00FF5C05" w:rsidRDefault="00567584" w:rsidP="00FF5C05">
      <w:pPr>
        <w:rPr>
          <w:b/>
        </w:rPr>
      </w:pPr>
      <w:r>
        <w:rPr>
          <w:b/>
        </w:rPr>
        <w:t xml:space="preserve">INVITATION TO </w:t>
      </w:r>
      <w:r w:rsidR="00FF5C05">
        <w:rPr>
          <w:b/>
        </w:rPr>
        <w:t xml:space="preserve">MOSH NOISE INDUSTRY TEAM MEETING </w:t>
      </w:r>
    </w:p>
    <w:p w:rsidR="00FF5C05" w:rsidRDefault="00FF5C05" w:rsidP="00FF5C05">
      <w:pPr>
        <w:rPr>
          <w:b/>
        </w:rPr>
      </w:pPr>
    </w:p>
    <w:tbl>
      <w:tblPr>
        <w:tblW w:w="0" w:type="auto"/>
        <w:tblLook w:val="04A0"/>
      </w:tblPr>
      <w:tblGrid>
        <w:gridCol w:w="9814"/>
      </w:tblGrid>
      <w:tr w:rsidR="00FF5C05" w:rsidRPr="00E50516" w:rsidTr="000B00DA">
        <w:trPr>
          <w:trHeight w:val="1410"/>
        </w:trPr>
        <w:tc>
          <w:tcPr>
            <w:tcW w:w="9814" w:type="dxa"/>
          </w:tcPr>
          <w:p w:rsidR="00FF5C05" w:rsidRPr="00E50516" w:rsidRDefault="00FF5C05" w:rsidP="00567584">
            <w:pPr>
              <w:rPr>
                <w:b/>
                <w:i/>
              </w:rPr>
            </w:pPr>
            <w:r>
              <w:rPr>
                <w:b/>
                <w:i/>
              </w:rPr>
              <w:t>Purpose</w:t>
            </w:r>
            <w:r w:rsidRPr="00E50516">
              <w:rPr>
                <w:b/>
                <w:i/>
              </w:rPr>
              <w:t>:</w:t>
            </w:r>
            <w:r w:rsidRPr="00E50516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Pr="00E50516">
              <w:rPr>
                <w:i/>
              </w:rPr>
              <w:t xml:space="preserve">he </w:t>
            </w:r>
            <w:r>
              <w:rPr>
                <w:i/>
              </w:rPr>
              <w:t xml:space="preserve">purpose of this circular is to officially communicate and invite the MOSH Noise </w:t>
            </w:r>
            <w:r w:rsidR="001E1BEE">
              <w:rPr>
                <w:i/>
              </w:rPr>
              <w:t>Industry Team</w:t>
            </w:r>
            <w:r>
              <w:rPr>
                <w:i/>
              </w:rPr>
              <w:t xml:space="preserve"> Members </w:t>
            </w:r>
            <w:r w:rsidR="00241864">
              <w:rPr>
                <w:i/>
              </w:rPr>
              <w:t xml:space="preserve">to our </w:t>
            </w:r>
            <w:r w:rsidR="00567584">
              <w:rPr>
                <w:i/>
              </w:rPr>
              <w:t>noise t</w:t>
            </w:r>
            <w:r w:rsidR="001E1BEE">
              <w:rPr>
                <w:i/>
              </w:rPr>
              <w:t xml:space="preserve">eam </w:t>
            </w:r>
            <w:r w:rsidR="00241864">
              <w:rPr>
                <w:i/>
              </w:rPr>
              <w:t>meeting</w:t>
            </w:r>
            <w:r w:rsidR="001E1BEE">
              <w:rPr>
                <w:i/>
              </w:rPr>
              <w:t xml:space="preserve">. The </w:t>
            </w:r>
            <w:r w:rsidR="007832D3">
              <w:rPr>
                <w:i/>
              </w:rPr>
              <w:t>meeting will be held on the 25</w:t>
            </w:r>
            <w:r w:rsidR="00137D91">
              <w:rPr>
                <w:i/>
              </w:rPr>
              <w:t>t</w:t>
            </w:r>
            <w:r w:rsidR="001E1BEE">
              <w:rPr>
                <w:i/>
              </w:rPr>
              <w:t xml:space="preserve">h of </w:t>
            </w:r>
            <w:r w:rsidR="00724200">
              <w:rPr>
                <w:i/>
              </w:rPr>
              <w:t>April</w:t>
            </w:r>
            <w:r w:rsidR="001E1BEE">
              <w:rPr>
                <w:i/>
              </w:rPr>
              <w:t xml:space="preserve"> 201</w:t>
            </w:r>
            <w:r w:rsidR="00724200">
              <w:rPr>
                <w:i/>
              </w:rPr>
              <w:t>3</w:t>
            </w:r>
            <w:r w:rsidR="001E1BEE">
              <w:rPr>
                <w:i/>
              </w:rPr>
              <w:t xml:space="preserve"> at</w:t>
            </w:r>
            <w:r w:rsidR="00724200">
              <w:rPr>
                <w:i/>
              </w:rPr>
              <w:t xml:space="preserve"> </w:t>
            </w:r>
            <w:r w:rsidR="00724200" w:rsidRPr="00724200">
              <w:rPr>
                <w:i/>
              </w:rPr>
              <w:t>Xstrata Alloys</w:t>
            </w:r>
            <w:r w:rsidR="00724200">
              <w:rPr>
                <w:i/>
              </w:rPr>
              <w:t>’</w:t>
            </w:r>
            <w:r w:rsidR="00724200" w:rsidRPr="00724200">
              <w:rPr>
                <w:i/>
              </w:rPr>
              <w:t xml:space="preserve"> Mototolo</w:t>
            </w:r>
            <w:r w:rsidR="00423DB9">
              <w:rPr>
                <w:i/>
              </w:rPr>
              <w:t xml:space="preserve"> Mine</w:t>
            </w:r>
            <w:r w:rsidR="001E1BEE">
              <w:rPr>
                <w:i/>
              </w:rPr>
              <w:t>.</w:t>
            </w:r>
            <w:r w:rsidR="00724200">
              <w:rPr>
                <w:i/>
              </w:rPr>
              <w:t xml:space="preserve"> The major items to be discussed include </w:t>
            </w:r>
            <w:r w:rsidR="00423DB9">
              <w:rPr>
                <w:i/>
              </w:rPr>
              <w:t>v</w:t>
            </w:r>
            <w:r w:rsidR="00724200">
              <w:rPr>
                <w:i/>
              </w:rPr>
              <w:t>erification framework fo</w:t>
            </w:r>
            <w:r w:rsidR="00423DB9">
              <w:rPr>
                <w:i/>
              </w:rPr>
              <w:t>r potential leading practices, u</w:t>
            </w:r>
            <w:r w:rsidR="00724200">
              <w:rPr>
                <w:i/>
              </w:rPr>
              <w:t>pdate on</w:t>
            </w:r>
            <w:r w:rsidR="00423DB9">
              <w:rPr>
                <w:i/>
              </w:rPr>
              <w:t xml:space="preserve"> noise t</w:t>
            </w:r>
            <w:r w:rsidR="00567584">
              <w:rPr>
                <w:i/>
              </w:rPr>
              <w:t>eam activities, HPD_</w:t>
            </w:r>
            <w:r w:rsidR="00423DB9">
              <w:rPr>
                <w:i/>
              </w:rPr>
              <w:t>TAS COPA</w:t>
            </w:r>
            <w:r w:rsidR="00554981">
              <w:rPr>
                <w:i/>
              </w:rPr>
              <w:t>’s</w:t>
            </w:r>
            <w:r w:rsidR="00C94864">
              <w:rPr>
                <w:i/>
              </w:rPr>
              <w:t xml:space="preserve"> and knowledge</w:t>
            </w:r>
            <w:r w:rsidR="00567584">
              <w:rPr>
                <w:i/>
              </w:rPr>
              <w:t xml:space="preserve"> sharing by the host mine</w:t>
            </w:r>
            <w:r w:rsidR="00724200">
              <w:rPr>
                <w:i/>
              </w:rPr>
              <w:t>.</w:t>
            </w:r>
          </w:p>
        </w:tc>
      </w:tr>
    </w:tbl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423DB9" w:rsidRDefault="00423DB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 w:rsidRPr="00423DB9">
        <w:rPr>
          <w:b/>
          <w:i/>
          <w:noProof/>
          <w:szCs w:val="24"/>
        </w:rPr>
        <w:drawing>
          <wp:inline distT="0" distB="0" distL="0" distR="0">
            <wp:extent cx="5943600" cy="753745"/>
            <wp:effectExtent l="19050" t="0" r="0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A62DD" w:rsidRDefault="00AD536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</w:r>
      <w:r w:rsidR="00C9486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4" o:spid="_x0000_s1029" type="#_x0000_t202" style="width:468pt;height:156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" filled="f" strokecolor="#e5b8b7 [1301]">
            <v:textbox style="mso-fit-shape-to-text:t">
              <w:txbxContent>
                <w:p w:rsidR="00DC0528" w:rsidRDefault="00DC0528" w:rsidP="00DC0528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Rounded MT Bold" w:hAnsi="Arial Rounded MT Bold" w:cstheme="minorBidi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lang w:val="en-ZA"/>
                    </w:rPr>
                    <w:t>INVITATION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>The MOSH Noise Team hereby cordially invite all stakeholders to the</w:t>
                  </w:r>
                </w:p>
                <w:p w:rsidR="00DC0528" w:rsidRDefault="00DC0528" w:rsidP="00DC052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</w:pP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MOSH NOISE INDUSTRY TEAM MEETING</w:t>
                  </w:r>
                </w:p>
                <w:p w:rsidR="00C94864" w:rsidRPr="00816ED1" w:rsidRDefault="00C94864" w:rsidP="00DC0528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:rsidR="00DC0528" w:rsidRPr="00C94864" w:rsidRDefault="00DC0528" w:rsidP="00DC0528">
                  <w:pPr>
                    <w:pStyle w:val="NormalWeb"/>
                    <w:spacing w:before="0" w:beforeAutospacing="0" w:after="0" w:afterAutospacing="0"/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</w:pP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Date</w:t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ab/>
                  </w:r>
                  <w:r w:rsidR="006A11E4"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 xml:space="preserve"> </w:t>
                  </w:r>
                  <w:r w:rsidR="006A11E4"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ab/>
                  </w:r>
                  <w:r w:rsidR="006A11E4" w:rsidRPr="00C94864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Thursday</w:t>
                  </w:r>
                  <w:r w:rsidR="00C94864" w:rsidRPr="00C94864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 xml:space="preserve"> </w:t>
                  </w: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25 April2013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</w:pP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Time</w:t>
                  </w: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ab/>
                    <w:t>09h00 to 13:30 (Registration starts at 08h30)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</w:pP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Venue</w:t>
                  </w: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ab/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</w:rPr>
                    <w:t xml:space="preserve"> </w:t>
                  </w:r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</w:rPr>
                    <w:t>Mototolo Mine (S24°59’36.8” E 30°07’37.2”)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</w:pP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>RSVP</w:t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ab/>
                  </w:r>
                  <w:proofErr w:type="spellStart"/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>Phindiwe</w:t>
                  </w:r>
                  <w:proofErr w:type="spellEnd"/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 xml:space="preserve"> </w:t>
                  </w:r>
                  <w:proofErr w:type="spellStart"/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>Fatuse</w:t>
                  </w:r>
                  <w:proofErr w:type="spellEnd"/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 xml:space="preserve"> </w:t>
                  </w:r>
                  <w:proofErr w:type="gramStart"/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 xml:space="preserve">/  </w:t>
                  </w:r>
                  <w:proofErr w:type="gramEnd"/>
                  <w:r w:rsidR="00AD536C"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fldChar w:fldCharType="begin"/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instrText xml:space="preserve"> HYPERLINK "mailto:pfatuse@chamberofmines.co.za" </w:instrText>
                  </w:r>
                  <w:r w:rsidR="00AD536C"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fldChar w:fldCharType="separate"/>
                  </w:r>
                  <w:r w:rsidRPr="00816ED1">
                    <w:rPr>
                      <w:rStyle w:val="Hyperlink"/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>pfatuse@chamberofmines.org.za</w:t>
                  </w:r>
                  <w:r w:rsidR="00AD536C"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fldChar w:fldCharType="end"/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 xml:space="preserve"> 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</w:pP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ab/>
                    <w:t>Tel – 011 498 7574</w:t>
                  </w: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ab/>
                    <w:t>Mobile – 073 346 8364</w:t>
                  </w:r>
                </w:p>
                <w:p w:rsidR="00DC0528" w:rsidRPr="00816ED1" w:rsidRDefault="00DC0528" w:rsidP="00DC0528">
                  <w:pPr>
                    <w:pStyle w:val="NormalWeb"/>
                    <w:spacing w:before="0" w:beforeAutospacing="0" w:after="0" w:afterAutospacing="0"/>
                  </w:pPr>
                  <w:r w:rsidRPr="00816ED1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ZA"/>
                    </w:rPr>
                    <w:tab/>
                  </w:r>
                  <w:proofErr w:type="gramStart"/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>on</w:t>
                  </w:r>
                  <w:proofErr w:type="gramEnd"/>
                  <w:r w:rsidRPr="00816ED1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ZA"/>
                    </w:rPr>
                    <w:t xml:space="preserve"> or before 17 April 2013</w:t>
                  </w:r>
                </w:p>
              </w:txbxContent>
            </v:textbox>
            <w10:wrap type="none"/>
            <w10:anchorlock/>
          </v:shape>
        </w:pict>
      </w:r>
    </w:p>
    <w:p w:rsidR="00423DB9" w:rsidRDefault="00423DB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7372DE" w:rsidRPr="008A385C" w:rsidRDefault="00AD536C" w:rsidP="000B00D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  <w:lang w:val="en-GB"/>
        </w:rPr>
      </w:pPr>
      <w:bookmarkStart w:id="0" w:name="_GoBack"/>
      <w:bookmarkEnd w:id="0"/>
      <w:r w:rsidRPr="00AD536C">
        <w:rPr>
          <w:noProof/>
        </w:rPr>
        <w:pict>
          <v:rect id="Rectangle 2" o:spid="_x0000_s1027" style="position:absolute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10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1" w:history="1">
                    <w:r w:rsidR="001E1BEE" w:rsidRPr="00D146B3">
                      <w:rPr>
                        <w:rStyle w:val="Hyperlink"/>
                        <w:sz w:val="16"/>
                        <w:szCs w:val="16"/>
                      </w:rPr>
                      <w:t>hgumede@chamberofmines.org.za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Pr="00AD536C">
        <w:rPr>
          <w:noProof/>
        </w:rPr>
        <w:pict>
          <v:rect id="Rectangle 3" o:spid="_x0000_s1028" style="position:absolute;margin-left:5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5 </w:t>
                  </w:r>
                  <w:proofErr w:type="spellStart"/>
                  <w:r w:rsidRPr="00652312">
                    <w:rPr>
                      <w:sz w:val="16"/>
                      <w:szCs w:val="16"/>
                    </w:rPr>
                    <w:t>Hollard</w:t>
                  </w:r>
                  <w:proofErr w:type="spellEnd"/>
                  <w:r w:rsidRPr="00652312">
                    <w:rPr>
                      <w:sz w:val="16"/>
                      <w:szCs w:val="16"/>
                    </w:rPr>
                    <w:t xml:space="preserve"> Street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7372DE" w:rsidRDefault="007372DE" w:rsidP="00423DB9">
      <w:pPr>
        <w:jc w:val="both"/>
        <w:rPr>
          <w:b/>
        </w:rPr>
      </w:pPr>
      <w:r>
        <w:rPr>
          <w:b/>
        </w:rPr>
        <w:t>LOGISTIC ARRANGEMENTS</w:t>
      </w:r>
    </w:p>
    <w:p w:rsidR="007372DE" w:rsidRDefault="007372DE" w:rsidP="007372DE">
      <w:pPr>
        <w:jc w:val="both"/>
        <w:rPr>
          <w:b/>
        </w:rPr>
      </w:pPr>
    </w:p>
    <w:p w:rsidR="001E1BEE" w:rsidRDefault="007372DE" w:rsidP="001E1BEE">
      <w:r>
        <w:t>The Industry Team meeting will be held on the 2</w:t>
      </w:r>
      <w:r w:rsidR="007832D3">
        <w:t>5</w:t>
      </w:r>
      <w:r w:rsidRPr="00724200">
        <w:t>th</w:t>
      </w:r>
      <w:r>
        <w:t xml:space="preserve"> of </w:t>
      </w:r>
      <w:r w:rsidR="007832D3">
        <w:t>April at Xstrata</w:t>
      </w:r>
      <w:r w:rsidR="00724200" w:rsidRPr="00724200">
        <w:t xml:space="preserve"> Alloys’ Mototolo</w:t>
      </w:r>
      <w:r w:rsidR="00423DB9">
        <w:t xml:space="preserve"> Mine</w:t>
      </w:r>
      <w:r w:rsidR="00D938F6">
        <w:t xml:space="preserve"> (S24°59’36.8” E 30°07’37.2”)</w:t>
      </w:r>
      <w:r>
        <w:t xml:space="preserve">. Prospective participants are required to </w:t>
      </w:r>
      <w:r w:rsidR="001E1BEE">
        <w:t>send their RSVPs to</w:t>
      </w:r>
      <w:r>
        <w:t xml:space="preserve"> </w:t>
      </w:r>
      <w:hyperlink r:id="rId12" w:history="1">
        <w:r w:rsidRPr="00D146B3">
          <w:rPr>
            <w:rStyle w:val="Hyperlink"/>
          </w:rPr>
          <w:t>pfatuse@chamberofmines.org.za</w:t>
        </w:r>
      </w:hyperlink>
      <w:r w:rsidR="00724200">
        <w:t>.</w:t>
      </w:r>
    </w:p>
    <w:p w:rsidR="00724200" w:rsidRDefault="00724200" w:rsidP="001E1BEE">
      <w:pPr>
        <w:autoSpaceDE w:val="0"/>
        <w:autoSpaceDN w:val="0"/>
        <w:adjustRightInd w:val="0"/>
      </w:pPr>
    </w:p>
    <w:p w:rsidR="001E1BEE" w:rsidRPr="001E1BEE" w:rsidRDefault="001E1BEE" w:rsidP="001E1BEE">
      <w:pPr>
        <w:autoSpaceDE w:val="0"/>
        <w:autoSpaceDN w:val="0"/>
        <w:adjustRightInd w:val="0"/>
      </w:pPr>
      <w:r w:rsidRPr="001E1BEE">
        <w:t>We look forward to your participation</w:t>
      </w:r>
    </w:p>
    <w:p w:rsidR="001E1BEE" w:rsidRPr="001E1BEE" w:rsidRDefault="001E1BEE" w:rsidP="001E1BEE">
      <w:pPr>
        <w:autoSpaceDE w:val="0"/>
        <w:autoSpaceDN w:val="0"/>
        <w:adjustRightInd w:val="0"/>
      </w:pPr>
    </w:p>
    <w:p w:rsidR="001E1BEE" w:rsidRPr="001E1BEE" w:rsidRDefault="001E1BEE" w:rsidP="001E1BEE">
      <w:pPr>
        <w:autoSpaceDE w:val="0"/>
        <w:autoSpaceDN w:val="0"/>
        <w:adjustRightInd w:val="0"/>
      </w:pPr>
      <w:r w:rsidRPr="001E1BEE">
        <w:t>Yours truly</w:t>
      </w:r>
    </w:p>
    <w:p w:rsidR="001E1BEE" w:rsidRPr="001E1BEE" w:rsidRDefault="001E1BEE" w:rsidP="001E1BEE">
      <w:pPr>
        <w:autoSpaceDE w:val="0"/>
        <w:autoSpaceDN w:val="0"/>
        <w:adjustRightInd w:val="0"/>
      </w:pPr>
      <w:r w:rsidRPr="001E1BEE">
        <w:t>Shark Gumede</w:t>
      </w:r>
    </w:p>
    <w:p w:rsidR="001E1BEE" w:rsidRPr="00652312" w:rsidRDefault="001E1BEE" w:rsidP="001E1BEE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</w:p>
    <w:p w:rsidR="001E1BEE" w:rsidRPr="00652312" w:rsidRDefault="001E1BEE" w:rsidP="001E1BEE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>MOSH Principal Adoption S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pecialist</w:t>
      </w:r>
    </w:p>
    <w:p w:rsidR="001E1BEE" w:rsidRPr="00652312" w:rsidRDefault="001E1BEE" w:rsidP="001E1BEE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Chamber of Mines</w:t>
      </w:r>
    </w:p>
    <w:p w:rsidR="001E1BEE" w:rsidRPr="00652312" w:rsidRDefault="001E1BEE" w:rsidP="001E1BEE">
      <w:pPr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Date: </w:t>
      </w:r>
      <w:r w:rsidR="00724200">
        <w:rPr>
          <w:rFonts w:ascii="Times-Roman" w:hAnsi="Times-Roman" w:cs="Times-Roman"/>
          <w:b/>
          <w:color w:val="000000"/>
          <w:sz w:val="20"/>
          <w:szCs w:val="20"/>
        </w:rPr>
        <w:t>4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724200">
        <w:rPr>
          <w:rFonts w:ascii="Times-Roman" w:hAnsi="Times-Roman" w:cs="Times-Roman"/>
          <w:b/>
          <w:color w:val="000000"/>
          <w:sz w:val="20"/>
          <w:szCs w:val="20"/>
        </w:rPr>
        <w:t>April</w:t>
      </w:r>
      <w:r w:rsidR="00554981">
        <w:rPr>
          <w:rFonts w:ascii="Times-Roman" w:hAnsi="Times-Roman" w:cs="Times-Roman"/>
          <w:b/>
          <w:color w:val="000000"/>
          <w:sz w:val="20"/>
          <w:szCs w:val="20"/>
        </w:rPr>
        <w:t xml:space="preserve"> 201</w:t>
      </w:r>
      <w:r w:rsidR="00554981" w:rsidRPr="00C94864">
        <w:rPr>
          <w:rFonts w:ascii="Times-Roman" w:hAnsi="Times-Roman" w:cs="Times-Roman"/>
          <w:b/>
          <w:color w:val="000000"/>
          <w:sz w:val="20"/>
          <w:szCs w:val="20"/>
        </w:rPr>
        <w:t>3</w:t>
      </w:r>
    </w:p>
    <w:sectPr w:rsidR="001E1BEE" w:rsidRPr="00652312" w:rsidSect="000229DB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1AD" w:rsidRDefault="001E71AD">
      <w:r>
        <w:separator/>
      </w:r>
    </w:p>
  </w:endnote>
  <w:endnote w:type="continuationSeparator" w:id="0">
    <w:p w:rsidR="001E71AD" w:rsidRDefault="001E7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1AD" w:rsidRDefault="001E71AD">
      <w:r>
        <w:separator/>
      </w:r>
    </w:p>
  </w:footnote>
  <w:footnote w:type="continuationSeparator" w:id="0">
    <w:p w:rsidR="001E71AD" w:rsidRDefault="001E7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574CF"/>
    <w:rsid w:val="000614CA"/>
    <w:rsid w:val="000B00DA"/>
    <w:rsid w:val="00137D91"/>
    <w:rsid w:val="001426B0"/>
    <w:rsid w:val="001E1BEE"/>
    <w:rsid w:val="001E71AD"/>
    <w:rsid w:val="001F2867"/>
    <w:rsid w:val="00241864"/>
    <w:rsid w:val="00241FB9"/>
    <w:rsid w:val="00261B15"/>
    <w:rsid w:val="00274857"/>
    <w:rsid w:val="002C75A9"/>
    <w:rsid w:val="002D1BDF"/>
    <w:rsid w:val="00357513"/>
    <w:rsid w:val="003E3A15"/>
    <w:rsid w:val="00423DB9"/>
    <w:rsid w:val="00496E88"/>
    <w:rsid w:val="005102DF"/>
    <w:rsid w:val="00524524"/>
    <w:rsid w:val="00540741"/>
    <w:rsid w:val="00554981"/>
    <w:rsid w:val="00567584"/>
    <w:rsid w:val="0058264B"/>
    <w:rsid w:val="00652312"/>
    <w:rsid w:val="006929F8"/>
    <w:rsid w:val="006A11E4"/>
    <w:rsid w:val="006D3382"/>
    <w:rsid w:val="006F0444"/>
    <w:rsid w:val="0072208B"/>
    <w:rsid w:val="00724200"/>
    <w:rsid w:val="007372DE"/>
    <w:rsid w:val="00741721"/>
    <w:rsid w:val="0074354A"/>
    <w:rsid w:val="007832D3"/>
    <w:rsid w:val="007A790A"/>
    <w:rsid w:val="00816ED1"/>
    <w:rsid w:val="00817775"/>
    <w:rsid w:val="008360F5"/>
    <w:rsid w:val="0084597F"/>
    <w:rsid w:val="008A385C"/>
    <w:rsid w:val="008D6DDC"/>
    <w:rsid w:val="009D05F8"/>
    <w:rsid w:val="00A96440"/>
    <w:rsid w:val="00AD536C"/>
    <w:rsid w:val="00AE09DB"/>
    <w:rsid w:val="00B15AC5"/>
    <w:rsid w:val="00BD40FE"/>
    <w:rsid w:val="00C94864"/>
    <w:rsid w:val="00CA62DD"/>
    <w:rsid w:val="00CF1659"/>
    <w:rsid w:val="00D41AAA"/>
    <w:rsid w:val="00D817D3"/>
    <w:rsid w:val="00D938F6"/>
    <w:rsid w:val="00DC0528"/>
    <w:rsid w:val="00E712C6"/>
    <w:rsid w:val="00EF1F12"/>
    <w:rsid w:val="00F41433"/>
    <w:rsid w:val="00F71D63"/>
    <w:rsid w:val="00F96788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1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1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13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8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82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66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81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416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782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913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272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75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106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788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2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550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2696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977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615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tuse@chamberofmines.org.z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gumede@chamberofmines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ullion.org.za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E4758-0CC2-4810-9FE2-78B5EAF2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2</cp:revision>
  <cp:lastPrinted>2012-04-16T13:05:00Z</cp:lastPrinted>
  <dcterms:created xsi:type="dcterms:W3CDTF">2013-04-03T12:00:00Z</dcterms:created>
  <dcterms:modified xsi:type="dcterms:W3CDTF">2013-04-03T12:00:00Z</dcterms:modified>
</cp:coreProperties>
</file>