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E96" w:rsidRDefault="008A7D28" w:rsidP="00F6390C">
      <w:pPr>
        <w:jc w:val="center"/>
        <w:rPr>
          <w:b/>
          <w:szCs w:val="20"/>
        </w:rPr>
      </w:pPr>
      <w:r>
        <w:rPr>
          <w:b/>
          <w:noProof/>
          <w:szCs w:val="20"/>
        </w:rPr>
        <w:drawing>
          <wp:inline distT="0" distB="0" distL="0" distR="0">
            <wp:extent cx="3848100" cy="5810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E96" w:rsidRDefault="00064E96" w:rsidP="00F6390C">
      <w:pPr>
        <w:jc w:val="center"/>
        <w:rPr>
          <w:b/>
          <w:szCs w:val="20"/>
        </w:rPr>
      </w:pPr>
    </w:p>
    <w:p w:rsidR="008A7D28" w:rsidRDefault="008A7D28" w:rsidP="00F6390C">
      <w:pPr>
        <w:jc w:val="center"/>
        <w:rPr>
          <w:b/>
          <w:szCs w:val="20"/>
        </w:rPr>
      </w:pPr>
    </w:p>
    <w:p w:rsidR="008A7D28" w:rsidRDefault="008A7D28" w:rsidP="00F6390C">
      <w:pPr>
        <w:jc w:val="center"/>
        <w:rPr>
          <w:b/>
          <w:szCs w:val="20"/>
        </w:rPr>
      </w:pPr>
    </w:p>
    <w:tbl>
      <w:tblPr>
        <w:tblW w:w="14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"/>
        <w:gridCol w:w="892"/>
        <w:gridCol w:w="548"/>
        <w:gridCol w:w="1702"/>
        <w:gridCol w:w="3115"/>
        <w:gridCol w:w="3815"/>
        <w:gridCol w:w="1550"/>
        <w:gridCol w:w="2950"/>
        <w:gridCol w:w="8"/>
      </w:tblGrid>
      <w:tr w:rsidR="008A7D28" w:rsidRPr="008A7D28" w:rsidTr="003269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900" w:type="dxa"/>
            <w:gridSpan w:val="2"/>
          </w:tcPr>
          <w:p w:rsidR="008A7D28" w:rsidRPr="008E4EF5" w:rsidRDefault="008A7D28" w:rsidP="007F2CCC">
            <w:pPr>
              <w:rPr>
                <w:rFonts w:ascii="Times New Roman" w:hAnsi="Times New Roman"/>
                <w:b/>
                <w:color w:val="000000" w:themeColor="text1"/>
                <w:szCs w:val="20"/>
                <w:lang w:val="en-GB"/>
              </w:rPr>
            </w:pPr>
            <w:r w:rsidRPr="008E4EF5">
              <w:rPr>
                <w:rFonts w:ascii="Times New Roman" w:hAnsi="Times New Roman"/>
                <w:b/>
                <w:color w:val="000000" w:themeColor="text1"/>
                <w:szCs w:val="20"/>
                <w:lang w:val="en-GB"/>
              </w:rPr>
              <w:t xml:space="preserve">DATE: </w:t>
            </w:r>
          </w:p>
        </w:tc>
        <w:tc>
          <w:tcPr>
            <w:tcW w:w="2250" w:type="dxa"/>
            <w:gridSpan w:val="2"/>
          </w:tcPr>
          <w:p w:rsidR="008A7D28" w:rsidRPr="008E4EF5" w:rsidRDefault="008A7D28" w:rsidP="007F2CCC">
            <w:pPr>
              <w:rPr>
                <w:rFonts w:ascii="Times New Roman" w:hAnsi="Times New Roman"/>
                <w:b/>
                <w:color w:val="000000" w:themeColor="text1"/>
                <w:szCs w:val="20"/>
                <w:lang w:val="en-GB"/>
              </w:rPr>
            </w:pPr>
            <w:r w:rsidRPr="008E4EF5">
              <w:rPr>
                <w:rFonts w:ascii="Times New Roman" w:hAnsi="Times New Roman"/>
                <w:b/>
                <w:color w:val="000000" w:themeColor="text1"/>
                <w:szCs w:val="20"/>
                <w:lang w:val="en-GB"/>
              </w:rPr>
              <w:t>29 January 2012</w:t>
            </w:r>
          </w:p>
        </w:tc>
        <w:tc>
          <w:tcPr>
            <w:tcW w:w="3115" w:type="dxa"/>
          </w:tcPr>
          <w:p w:rsidR="008A7D28" w:rsidRPr="008E4EF5" w:rsidRDefault="008A7D28" w:rsidP="007F2CCC">
            <w:pPr>
              <w:rPr>
                <w:rFonts w:ascii="Times New Roman" w:hAnsi="Times New Roman"/>
                <w:b/>
                <w:color w:val="000000" w:themeColor="text1"/>
                <w:szCs w:val="20"/>
                <w:lang w:val="en-GB"/>
              </w:rPr>
            </w:pPr>
          </w:p>
        </w:tc>
        <w:tc>
          <w:tcPr>
            <w:tcW w:w="3815" w:type="dxa"/>
          </w:tcPr>
          <w:p w:rsidR="008A7D28" w:rsidRPr="008E4EF5" w:rsidRDefault="008E4EF5" w:rsidP="008E4EF5">
            <w:pPr>
              <w:rPr>
                <w:rFonts w:ascii="Times New Roman" w:hAnsi="Times New Roman"/>
                <w:b/>
                <w:color w:val="000000" w:themeColor="text1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0"/>
                <w:lang w:val="en-GB"/>
              </w:rPr>
              <w:t>Noise Team _</w:t>
            </w:r>
            <w:r w:rsidR="008A7D28" w:rsidRPr="008E4EF5">
              <w:rPr>
                <w:rFonts w:ascii="Times New Roman" w:hAnsi="Times New Roman"/>
                <w:b/>
                <w:color w:val="000000" w:themeColor="text1"/>
                <w:szCs w:val="20"/>
                <w:lang w:val="en-GB"/>
              </w:rPr>
              <w:t>Weekly Meeting</w:t>
            </w:r>
          </w:p>
        </w:tc>
        <w:tc>
          <w:tcPr>
            <w:tcW w:w="1550" w:type="dxa"/>
          </w:tcPr>
          <w:p w:rsidR="008A7D28" w:rsidRPr="008A7D28" w:rsidRDefault="008A7D28" w:rsidP="007F2CCC"/>
        </w:tc>
        <w:tc>
          <w:tcPr>
            <w:tcW w:w="2950" w:type="dxa"/>
          </w:tcPr>
          <w:p w:rsidR="008A7D28" w:rsidRPr="008A7D28" w:rsidRDefault="008A7D28" w:rsidP="007F2CCC"/>
        </w:tc>
      </w:tr>
      <w:tr w:rsidR="008A7D28" w:rsidRPr="008A7D28" w:rsidTr="003269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cantSplit/>
        </w:trPr>
        <w:tc>
          <w:tcPr>
            <w:tcW w:w="1440" w:type="dxa"/>
            <w:gridSpan w:val="2"/>
          </w:tcPr>
          <w:p w:rsidR="008A7D28" w:rsidRPr="008E4EF5" w:rsidRDefault="008A7D28" w:rsidP="007F2CCC">
            <w:pPr>
              <w:spacing w:before="240"/>
              <w:rPr>
                <w:rFonts w:ascii="Times New Roman" w:hAnsi="Times New Roman"/>
                <w:b/>
                <w:color w:val="000000" w:themeColor="text1"/>
                <w:szCs w:val="20"/>
                <w:lang w:val="en-GB"/>
              </w:rPr>
            </w:pPr>
            <w:r w:rsidRPr="008E4EF5">
              <w:rPr>
                <w:rFonts w:ascii="Times New Roman" w:hAnsi="Times New Roman"/>
                <w:b/>
                <w:color w:val="000000" w:themeColor="text1"/>
                <w:szCs w:val="20"/>
                <w:lang w:val="en-GB"/>
              </w:rPr>
              <w:t>PRESENT:</w:t>
            </w:r>
            <w:r w:rsidRPr="008E4EF5">
              <w:rPr>
                <w:rFonts w:ascii="Times New Roman" w:hAnsi="Times New Roman"/>
                <w:b/>
                <w:color w:val="000000" w:themeColor="text1"/>
                <w:szCs w:val="20"/>
                <w:lang w:val="en-GB"/>
              </w:rPr>
              <w:t xml:space="preserve"> </w:t>
            </w:r>
          </w:p>
        </w:tc>
        <w:tc>
          <w:tcPr>
            <w:tcW w:w="13140" w:type="dxa"/>
            <w:gridSpan w:val="6"/>
          </w:tcPr>
          <w:p w:rsidR="008A7D28" w:rsidRPr="008A7D28" w:rsidRDefault="008A7D28" w:rsidP="007F2CCC">
            <w:pPr>
              <w:spacing w:before="240"/>
            </w:pPr>
          </w:p>
        </w:tc>
      </w:tr>
      <w:tr w:rsidR="008A7D28" w:rsidRPr="008A7D28" w:rsidTr="003269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cantSplit/>
        </w:trPr>
        <w:tc>
          <w:tcPr>
            <w:tcW w:w="1440" w:type="dxa"/>
            <w:gridSpan w:val="2"/>
          </w:tcPr>
          <w:p w:rsidR="008A7D28" w:rsidRPr="008E4EF5" w:rsidRDefault="008A7D28" w:rsidP="007F2CCC">
            <w:pPr>
              <w:spacing w:before="240"/>
              <w:rPr>
                <w:rFonts w:ascii="Times New Roman" w:hAnsi="Times New Roman"/>
                <w:b/>
                <w:color w:val="000000" w:themeColor="text1"/>
                <w:szCs w:val="20"/>
                <w:lang w:val="en-GB"/>
              </w:rPr>
            </w:pPr>
            <w:r w:rsidRPr="008E4EF5">
              <w:rPr>
                <w:rFonts w:ascii="Times New Roman" w:hAnsi="Times New Roman"/>
                <w:b/>
                <w:color w:val="000000" w:themeColor="text1"/>
                <w:szCs w:val="20"/>
                <w:lang w:val="en-GB"/>
              </w:rPr>
              <w:t>ABSENT:</w:t>
            </w:r>
          </w:p>
        </w:tc>
        <w:tc>
          <w:tcPr>
            <w:tcW w:w="13140" w:type="dxa"/>
            <w:gridSpan w:val="6"/>
          </w:tcPr>
          <w:p w:rsidR="008A7D28" w:rsidRPr="008A7D28" w:rsidRDefault="008A7D28" w:rsidP="007F2CCC">
            <w:pPr>
              <w:spacing w:before="240"/>
            </w:pPr>
          </w:p>
        </w:tc>
      </w:tr>
    </w:tbl>
    <w:p w:rsidR="008A7D28" w:rsidRDefault="008A7D28" w:rsidP="00F6390C">
      <w:pPr>
        <w:jc w:val="center"/>
        <w:rPr>
          <w:b/>
          <w:szCs w:val="20"/>
        </w:rPr>
      </w:pPr>
    </w:p>
    <w:tbl>
      <w:tblPr>
        <w:tblW w:w="500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"/>
        <w:gridCol w:w="2612"/>
        <w:gridCol w:w="6"/>
        <w:gridCol w:w="3219"/>
        <w:gridCol w:w="3343"/>
        <w:gridCol w:w="1344"/>
      </w:tblGrid>
      <w:tr w:rsidR="000A7242" w:rsidTr="000A72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1244" w:type="pct"/>
            <w:gridSpan w:val="2"/>
            <w:shd w:val="pct20" w:color="auto" w:fill="auto"/>
          </w:tcPr>
          <w:p w:rsidR="008A7D28" w:rsidRPr="008E4EF5" w:rsidRDefault="008A7D28" w:rsidP="00BA5947">
            <w:pPr>
              <w:ind w:left="72"/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b/>
                <w:color w:val="000000" w:themeColor="text1"/>
                <w:lang w:val="en-GB"/>
              </w:rPr>
              <w:t>Topic:</w:t>
            </w:r>
          </w:p>
        </w:tc>
        <w:tc>
          <w:tcPr>
            <w:tcW w:w="1531" w:type="pct"/>
            <w:gridSpan w:val="2"/>
            <w:shd w:val="pct20" w:color="auto" w:fill="auto"/>
          </w:tcPr>
          <w:p w:rsidR="008A7D28" w:rsidRPr="008E4EF5" w:rsidRDefault="008A7D28" w:rsidP="00BA5947">
            <w:pPr>
              <w:ind w:left="72"/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b/>
                <w:color w:val="000000" w:themeColor="text1"/>
                <w:lang w:val="en-GB"/>
              </w:rPr>
              <w:t>Conclusions/Recommendations/Actions:</w:t>
            </w:r>
          </w:p>
        </w:tc>
        <w:tc>
          <w:tcPr>
            <w:tcW w:w="1587" w:type="pct"/>
            <w:shd w:val="pct20" w:color="auto" w:fill="auto"/>
          </w:tcPr>
          <w:p w:rsidR="008A7D28" w:rsidRPr="008E4EF5" w:rsidRDefault="008A7D28" w:rsidP="00BA5947">
            <w:pPr>
              <w:ind w:left="72"/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b/>
                <w:color w:val="000000" w:themeColor="text1"/>
                <w:lang w:val="en-GB"/>
              </w:rPr>
              <w:t>Action Assignment:</w:t>
            </w:r>
          </w:p>
        </w:tc>
        <w:tc>
          <w:tcPr>
            <w:tcW w:w="638" w:type="pct"/>
            <w:shd w:val="pct20" w:color="auto" w:fill="auto"/>
          </w:tcPr>
          <w:p w:rsidR="008A7D28" w:rsidRPr="008E4EF5" w:rsidRDefault="008A7D28" w:rsidP="00BA5947">
            <w:pPr>
              <w:ind w:left="72"/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b/>
                <w:color w:val="000000" w:themeColor="text1"/>
                <w:lang w:val="en-GB"/>
              </w:rPr>
              <w:t>Due date</w:t>
            </w:r>
          </w:p>
        </w:tc>
      </w:tr>
      <w:tr w:rsidR="000A7242" w:rsidTr="000A72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44" w:type="pct"/>
            <w:gridSpan w:val="2"/>
            <w:vAlign w:val="center"/>
          </w:tcPr>
          <w:p w:rsidR="00326924" w:rsidRPr="008E4EF5" w:rsidRDefault="00326924" w:rsidP="00326924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>Inus Labuschagne - Feedback</w:t>
            </w:r>
          </w:p>
          <w:p w:rsidR="008A7D28" w:rsidRPr="008E4EF5" w:rsidRDefault="008A7D28" w:rsidP="00326924">
            <w:pPr>
              <w:spacing w:before="120" w:after="120"/>
              <w:ind w:left="144" w:right="144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  <w:tc>
          <w:tcPr>
            <w:tcW w:w="1531" w:type="pct"/>
            <w:gridSpan w:val="2"/>
          </w:tcPr>
          <w:p w:rsidR="008A7D28" w:rsidRPr="008E4EF5" w:rsidRDefault="00326924" w:rsidP="00881668">
            <w:pPr>
              <w:pStyle w:val="ListParagraph"/>
              <w:numPr>
                <w:ilvl w:val="0"/>
                <w:numId w:val="8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8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8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  <w:tc>
          <w:tcPr>
            <w:tcW w:w="1587" w:type="pct"/>
          </w:tcPr>
          <w:p w:rsidR="008A7D28" w:rsidRPr="008E4EF5" w:rsidRDefault="00326924" w:rsidP="00881668">
            <w:pPr>
              <w:pStyle w:val="ListParagraph"/>
              <w:numPr>
                <w:ilvl w:val="0"/>
                <w:numId w:val="9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9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9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638" w:type="pct"/>
          </w:tcPr>
          <w:p w:rsidR="008A7D28" w:rsidRPr="008E4EF5" w:rsidRDefault="00326924" w:rsidP="00881668">
            <w:pPr>
              <w:pStyle w:val="ListParagraph"/>
              <w:numPr>
                <w:ilvl w:val="0"/>
                <w:numId w:val="10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10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10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</w:tr>
      <w:tr w:rsidR="000A7242" w:rsidTr="000A72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/>
        </w:trPr>
        <w:tc>
          <w:tcPr>
            <w:tcW w:w="1244" w:type="pct"/>
            <w:gridSpan w:val="2"/>
            <w:vAlign w:val="center"/>
          </w:tcPr>
          <w:p w:rsidR="00326924" w:rsidRPr="008E4EF5" w:rsidRDefault="00326924" w:rsidP="00326924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SACEPA - Feedback </w:t>
            </w:r>
          </w:p>
          <w:p w:rsidR="008A7D28" w:rsidRPr="008E4EF5" w:rsidRDefault="008A7D28" w:rsidP="00326924">
            <w:pPr>
              <w:spacing w:before="120" w:after="120"/>
              <w:ind w:left="144" w:right="144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  <w:tc>
          <w:tcPr>
            <w:tcW w:w="1531" w:type="pct"/>
            <w:gridSpan w:val="2"/>
          </w:tcPr>
          <w:p w:rsidR="008A7D28" w:rsidRPr="008E4EF5" w:rsidRDefault="00326924" w:rsidP="00881668">
            <w:pPr>
              <w:pStyle w:val="ListParagraph"/>
              <w:numPr>
                <w:ilvl w:val="0"/>
                <w:numId w:val="11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11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11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  <w:tc>
          <w:tcPr>
            <w:tcW w:w="1587" w:type="pct"/>
          </w:tcPr>
          <w:p w:rsidR="008A7D28" w:rsidRPr="008E4EF5" w:rsidRDefault="00326924" w:rsidP="00881668">
            <w:pPr>
              <w:pStyle w:val="ListParagraph"/>
              <w:numPr>
                <w:ilvl w:val="0"/>
                <w:numId w:val="12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12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12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  <w:tc>
          <w:tcPr>
            <w:tcW w:w="638" w:type="pct"/>
          </w:tcPr>
          <w:p w:rsidR="008A7D28" w:rsidRPr="008E4EF5" w:rsidRDefault="00326924" w:rsidP="00881668">
            <w:pPr>
              <w:pStyle w:val="ListParagraph"/>
              <w:numPr>
                <w:ilvl w:val="0"/>
                <w:numId w:val="13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13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13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</w:tr>
      <w:tr w:rsidR="008A7D28" w:rsidTr="000A72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/>
        </w:trPr>
        <w:tc>
          <w:tcPr>
            <w:tcW w:w="1244" w:type="pct"/>
            <w:gridSpan w:val="2"/>
            <w:vAlign w:val="center"/>
          </w:tcPr>
          <w:p w:rsidR="00326924" w:rsidRPr="008E4EF5" w:rsidRDefault="000A7242" w:rsidP="000A7242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>Learning Hub Annual R</w:t>
            </w:r>
            <w:r w:rsidR="00326924" w:rsidRPr="008E4EF5">
              <w:rPr>
                <w:rFonts w:ascii="Times New Roman" w:hAnsi="Times New Roman"/>
                <w:color w:val="000000" w:themeColor="text1"/>
                <w:lang w:val="en-GB"/>
              </w:rPr>
              <w:t>eview</w:t>
            </w:r>
          </w:p>
          <w:p w:rsidR="008A7D28" w:rsidRPr="008E4EF5" w:rsidRDefault="008A7D28" w:rsidP="00326924">
            <w:pPr>
              <w:spacing w:before="120" w:after="120"/>
              <w:ind w:left="144" w:right="144"/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  <w:tc>
          <w:tcPr>
            <w:tcW w:w="1531" w:type="pct"/>
            <w:gridSpan w:val="2"/>
          </w:tcPr>
          <w:p w:rsidR="008A7D28" w:rsidRPr="008E4EF5" w:rsidRDefault="00326924" w:rsidP="00881668">
            <w:pPr>
              <w:pStyle w:val="ListParagraph"/>
              <w:numPr>
                <w:ilvl w:val="0"/>
                <w:numId w:val="14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14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14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  <w:tc>
          <w:tcPr>
            <w:tcW w:w="1587" w:type="pct"/>
          </w:tcPr>
          <w:p w:rsidR="008A7D28" w:rsidRPr="008E4EF5" w:rsidRDefault="00326924" w:rsidP="00881668">
            <w:pPr>
              <w:pStyle w:val="ListParagraph"/>
              <w:numPr>
                <w:ilvl w:val="0"/>
                <w:numId w:val="15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15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15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  <w:tc>
          <w:tcPr>
            <w:tcW w:w="638" w:type="pct"/>
          </w:tcPr>
          <w:p w:rsidR="008A7D28" w:rsidRPr="008E4EF5" w:rsidRDefault="00326924" w:rsidP="00881668">
            <w:pPr>
              <w:pStyle w:val="ListParagraph"/>
              <w:numPr>
                <w:ilvl w:val="0"/>
                <w:numId w:val="16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16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16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</w:tr>
      <w:tr w:rsidR="00C863F9" w:rsidTr="000A72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/>
        </w:trPr>
        <w:tc>
          <w:tcPr>
            <w:tcW w:w="1244" w:type="pct"/>
            <w:gridSpan w:val="2"/>
            <w:vAlign w:val="center"/>
          </w:tcPr>
          <w:p w:rsidR="00C863F9" w:rsidRPr="008E4EF5" w:rsidRDefault="00C863F9" w:rsidP="00326924">
            <w:p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>FQA</w:t>
            </w:r>
          </w:p>
        </w:tc>
        <w:tc>
          <w:tcPr>
            <w:tcW w:w="1531" w:type="pct"/>
            <w:gridSpan w:val="2"/>
          </w:tcPr>
          <w:p w:rsidR="00C863F9" w:rsidRDefault="00C863F9" w:rsidP="00881668">
            <w:pPr>
              <w:pStyle w:val="ListParagraph"/>
              <w:numPr>
                <w:ilvl w:val="0"/>
                <w:numId w:val="17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</w:p>
          <w:p w:rsidR="00C863F9" w:rsidRDefault="00C863F9" w:rsidP="00881668">
            <w:pPr>
              <w:pStyle w:val="ListParagraph"/>
              <w:numPr>
                <w:ilvl w:val="0"/>
                <w:numId w:val="17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</w:p>
          <w:p w:rsidR="00C863F9" w:rsidRPr="008E4EF5" w:rsidRDefault="00C863F9" w:rsidP="00881668">
            <w:pPr>
              <w:pStyle w:val="ListParagraph"/>
              <w:numPr>
                <w:ilvl w:val="0"/>
                <w:numId w:val="17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  <w:tc>
          <w:tcPr>
            <w:tcW w:w="1587" w:type="pct"/>
          </w:tcPr>
          <w:p w:rsidR="00C863F9" w:rsidRDefault="00C863F9" w:rsidP="00881668">
            <w:pPr>
              <w:pStyle w:val="ListParagraph"/>
              <w:numPr>
                <w:ilvl w:val="0"/>
                <w:numId w:val="18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</w:p>
          <w:p w:rsidR="00C863F9" w:rsidRDefault="00C863F9" w:rsidP="00881668">
            <w:pPr>
              <w:pStyle w:val="ListParagraph"/>
              <w:numPr>
                <w:ilvl w:val="0"/>
                <w:numId w:val="18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</w:p>
          <w:p w:rsidR="00C863F9" w:rsidRPr="008E4EF5" w:rsidRDefault="00C863F9" w:rsidP="00881668">
            <w:pPr>
              <w:pStyle w:val="ListParagraph"/>
              <w:numPr>
                <w:ilvl w:val="0"/>
                <w:numId w:val="18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  <w:tc>
          <w:tcPr>
            <w:tcW w:w="638" w:type="pct"/>
          </w:tcPr>
          <w:p w:rsidR="00C863F9" w:rsidRDefault="00C863F9" w:rsidP="00881668">
            <w:pPr>
              <w:pStyle w:val="ListParagraph"/>
              <w:numPr>
                <w:ilvl w:val="0"/>
                <w:numId w:val="19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</w:p>
          <w:p w:rsidR="00C863F9" w:rsidRDefault="00C863F9" w:rsidP="00881668">
            <w:pPr>
              <w:pStyle w:val="ListParagraph"/>
              <w:numPr>
                <w:ilvl w:val="0"/>
                <w:numId w:val="19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</w:p>
          <w:p w:rsidR="00C863F9" w:rsidRPr="008E4EF5" w:rsidRDefault="00C863F9" w:rsidP="00881668">
            <w:pPr>
              <w:pStyle w:val="ListParagraph"/>
              <w:numPr>
                <w:ilvl w:val="0"/>
                <w:numId w:val="19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</w:tr>
      <w:tr w:rsidR="00326924" w:rsidTr="000A72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/>
        </w:trPr>
        <w:tc>
          <w:tcPr>
            <w:tcW w:w="1244" w:type="pct"/>
            <w:gridSpan w:val="2"/>
            <w:vAlign w:val="center"/>
          </w:tcPr>
          <w:p w:rsidR="00326924" w:rsidRPr="008E4EF5" w:rsidRDefault="00326924" w:rsidP="00326924">
            <w:p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>M</w:t>
            </w:r>
            <w:r w:rsidR="008E4EF5">
              <w:rPr>
                <w:rFonts w:ascii="Times New Roman" w:hAnsi="Times New Roman"/>
                <w:color w:val="000000" w:themeColor="text1"/>
                <w:lang w:val="en-GB"/>
              </w:rPr>
              <w:t>aster P</w:t>
            </w: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lan </w:t>
            </w:r>
            <w:r w:rsidR="008E4EF5">
              <w:rPr>
                <w:rFonts w:ascii="Times New Roman" w:hAnsi="Times New Roman"/>
                <w:color w:val="000000" w:themeColor="text1"/>
                <w:lang w:val="en-GB"/>
              </w:rPr>
              <w:t>D</w:t>
            </w: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>iscussion</w:t>
            </w:r>
          </w:p>
          <w:p w:rsidR="00326924" w:rsidRPr="008E4EF5" w:rsidRDefault="00326924" w:rsidP="00326924">
            <w:p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  <w:tc>
          <w:tcPr>
            <w:tcW w:w="1531" w:type="pct"/>
            <w:gridSpan w:val="2"/>
          </w:tcPr>
          <w:p w:rsidR="00326924" w:rsidRDefault="00C863F9" w:rsidP="00881668">
            <w:pPr>
              <w:pStyle w:val="ListParagraph"/>
              <w:numPr>
                <w:ilvl w:val="0"/>
                <w:numId w:val="23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</w:p>
          <w:p w:rsidR="00326924" w:rsidRDefault="00C863F9" w:rsidP="00881668">
            <w:pPr>
              <w:pStyle w:val="ListParagraph"/>
              <w:numPr>
                <w:ilvl w:val="0"/>
                <w:numId w:val="23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C863F9" w:rsidRPr="008E4EF5" w:rsidRDefault="00C863F9" w:rsidP="00881668">
            <w:pPr>
              <w:pStyle w:val="ListParagraph"/>
              <w:numPr>
                <w:ilvl w:val="0"/>
                <w:numId w:val="23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  <w:tc>
          <w:tcPr>
            <w:tcW w:w="1587" w:type="pct"/>
          </w:tcPr>
          <w:p w:rsidR="00326924" w:rsidRDefault="00C863F9" w:rsidP="00881668">
            <w:pPr>
              <w:pStyle w:val="ListParagraph"/>
              <w:numPr>
                <w:ilvl w:val="0"/>
                <w:numId w:val="24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</w:p>
          <w:p w:rsidR="00C863F9" w:rsidRDefault="00C863F9" w:rsidP="00881668">
            <w:pPr>
              <w:pStyle w:val="ListParagraph"/>
              <w:numPr>
                <w:ilvl w:val="0"/>
                <w:numId w:val="24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</w:p>
          <w:p w:rsidR="00326924" w:rsidRPr="008E4EF5" w:rsidRDefault="00C863F9" w:rsidP="00881668">
            <w:pPr>
              <w:pStyle w:val="ListParagraph"/>
              <w:numPr>
                <w:ilvl w:val="0"/>
                <w:numId w:val="24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 xml:space="preserve">   </w:t>
            </w:r>
          </w:p>
        </w:tc>
        <w:tc>
          <w:tcPr>
            <w:tcW w:w="638" w:type="pct"/>
          </w:tcPr>
          <w:p w:rsidR="00326924" w:rsidRDefault="00C863F9" w:rsidP="00881668">
            <w:pPr>
              <w:pStyle w:val="ListParagraph"/>
              <w:numPr>
                <w:ilvl w:val="0"/>
                <w:numId w:val="25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</w:p>
          <w:p w:rsidR="00C863F9" w:rsidRDefault="00C863F9" w:rsidP="00881668">
            <w:pPr>
              <w:pStyle w:val="ListParagraph"/>
              <w:numPr>
                <w:ilvl w:val="0"/>
                <w:numId w:val="25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</w:p>
          <w:p w:rsidR="00C863F9" w:rsidRPr="00C863F9" w:rsidRDefault="00C863F9" w:rsidP="00881668">
            <w:pPr>
              <w:pStyle w:val="ListParagraph"/>
              <w:numPr>
                <w:ilvl w:val="0"/>
                <w:numId w:val="25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</w:p>
          <w:p w:rsidR="00326924" w:rsidRPr="00C863F9" w:rsidRDefault="00326924" w:rsidP="00C863F9">
            <w:p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</w:tr>
      <w:tr w:rsidR="00326924" w:rsidTr="000A72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/>
        </w:trPr>
        <w:tc>
          <w:tcPr>
            <w:tcW w:w="1244" w:type="pct"/>
            <w:gridSpan w:val="2"/>
            <w:tcBorders>
              <w:bottom w:val="single" w:sz="6" w:space="0" w:color="auto"/>
            </w:tcBorders>
            <w:vAlign w:val="center"/>
          </w:tcPr>
          <w:p w:rsidR="00326924" w:rsidRPr="008E4EF5" w:rsidRDefault="00326924" w:rsidP="00326924">
            <w:pPr>
              <w:spacing w:before="120" w:after="120"/>
              <w:ind w:left="144"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>New Matters</w:t>
            </w:r>
          </w:p>
        </w:tc>
        <w:tc>
          <w:tcPr>
            <w:tcW w:w="1531" w:type="pct"/>
            <w:gridSpan w:val="2"/>
            <w:tcBorders>
              <w:bottom w:val="single" w:sz="6" w:space="0" w:color="auto"/>
            </w:tcBorders>
          </w:tcPr>
          <w:p w:rsidR="00326924" w:rsidRPr="008E4EF5" w:rsidRDefault="00326924" w:rsidP="00881668">
            <w:pPr>
              <w:pStyle w:val="ListParagraph"/>
              <w:numPr>
                <w:ilvl w:val="0"/>
                <w:numId w:val="20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20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20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</w:tc>
        <w:tc>
          <w:tcPr>
            <w:tcW w:w="1587" w:type="pct"/>
            <w:tcBorders>
              <w:bottom w:val="single" w:sz="6" w:space="0" w:color="auto"/>
            </w:tcBorders>
          </w:tcPr>
          <w:p w:rsidR="00326924" w:rsidRPr="008E4EF5" w:rsidRDefault="00326924" w:rsidP="00881668">
            <w:pPr>
              <w:pStyle w:val="ListParagraph"/>
              <w:numPr>
                <w:ilvl w:val="0"/>
                <w:numId w:val="21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21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21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  <w:tc>
          <w:tcPr>
            <w:tcW w:w="638" w:type="pct"/>
            <w:tcBorders>
              <w:bottom w:val="single" w:sz="6" w:space="0" w:color="auto"/>
            </w:tcBorders>
          </w:tcPr>
          <w:p w:rsidR="00326924" w:rsidRPr="008E4EF5" w:rsidRDefault="00326924" w:rsidP="00881668">
            <w:pPr>
              <w:pStyle w:val="ListParagraph"/>
              <w:numPr>
                <w:ilvl w:val="0"/>
                <w:numId w:val="22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22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22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</w:tr>
      <w:tr w:rsidR="00326924" w:rsidTr="000A72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" w:type="pct"/>
          <w:trHeight w:val="435"/>
        </w:trPr>
        <w:tc>
          <w:tcPr>
            <w:tcW w:w="1243" w:type="pct"/>
            <w:gridSpan w:val="2"/>
            <w:tcBorders>
              <w:bottom w:val="single" w:sz="6" w:space="0" w:color="auto"/>
            </w:tcBorders>
            <w:vAlign w:val="center"/>
          </w:tcPr>
          <w:p w:rsidR="00326924" w:rsidRPr="008E4EF5" w:rsidRDefault="00326924" w:rsidP="00326924">
            <w:p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b/>
                <w:color w:val="000000" w:themeColor="text1"/>
                <w:lang w:val="en-GB"/>
              </w:rPr>
              <w:t>HPD_TAS</w:t>
            </w:r>
          </w:p>
        </w:tc>
        <w:tc>
          <w:tcPr>
            <w:tcW w:w="1528" w:type="pct"/>
            <w:tcBorders>
              <w:bottom w:val="single" w:sz="6" w:space="0" w:color="auto"/>
            </w:tcBorders>
          </w:tcPr>
          <w:p w:rsidR="00326924" w:rsidRPr="008E4EF5" w:rsidRDefault="00326924" w:rsidP="00881668">
            <w:pPr>
              <w:pStyle w:val="ListParagraph"/>
              <w:numPr>
                <w:ilvl w:val="0"/>
                <w:numId w:val="2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2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2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587" w:type="pct"/>
            <w:tcBorders>
              <w:bottom w:val="single" w:sz="6" w:space="0" w:color="auto"/>
            </w:tcBorders>
          </w:tcPr>
          <w:p w:rsidR="00326924" w:rsidRPr="008E4EF5" w:rsidRDefault="00326924" w:rsidP="00881668">
            <w:pPr>
              <w:pStyle w:val="ListParagraph"/>
              <w:numPr>
                <w:ilvl w:val="0"/>
                <w:numId w:val="4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4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4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7F2CCC">
            <w:pPr>
              <w:spacing w:before="120" w:after="120"/>
              <w:ind w:left="144" w:right="144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  <w:tc>
          <w:tcPr>
            <w:tcW w:w="638" w:type="pct"/>
            <w:tcBorders>
              <w:bottom w:val="single" w:sz="6" w:space="0" w:color="auto"/>
            </w:tcBorders>
          </w:tcPr>
          <w:p w:rsidR="00326924" w:rsidRPr="008E4EF5" w:rsidRDefault="00326924" w:rsidP="00881668">
            <w:pPr>
              <w:pStyle w:val="ListParagraph"/>
              <w:numPr>
                <w:ilvl w:val="0"/>
                <w:numId w:val="5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5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5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</w:tr>
      <w:tr w:rsidR="00326924" w:rsidTr="000A72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" w:type="pct"/>
          <w:trHeight w:val="435"/>
        </w:trPr>
        <w:tc>
          <w:tcPr>
            <w:tcW w:w="1243" w:type="pct"/>
            <w:gridSpan w:val="2"/>
            <w:tcBorders>
              <w:bottom w:val="single" w:sz="6" w:space="0" w:color="auto"/>
            </w:tcBorders>
            <w:vAlign w:val="center"/>
          </w:tcPr>
          <w:p w:rsidR="00326924" w:rsidRPr="008E4EF5" w:rsidRDefault="00326924" w:rsidP="00326924">
            <w:p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b/>
                <w:color w:val="000000" w:themeColor="text1"/>
                <w:lang w:val="en-GB"/>
              </w:rPr>
              <w:lastRenderedPageBreak/>
              <w:t>Campaigns</w:t>
            </w:r>
          </w:p>
        </w:tc>
        <w:tc>
          <w:tcPr>
            <w:tcW w:w="1528" w:type="pct"/>
            <w:tcBorders>
              <w:bottom w:val="single" w:sz="6" w:space="0" w:color="auto"/>
            </w:tcBorders>
          </w:tcPr>
          <w:p w:rsidR="00326924" w:rsidRPr="008E4EF5" w:rsidRDefault="00326924" w:rsidP="00881668">
            <w:pPr>
              <w:pStyle w:val="ListParagraph"/>
              <w:numPr>
                <w:ilvl w:val="0"/>
                <w:numId w:val="3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3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3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  <w:p w:rsidR="00326924" w:rsidRPr="008E4EF5" w:rsidRDefault="00326924" w:rsidP="00BA5947">
            <w:p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</w:p>
        </w:tc>
        <w:tc>
          <w:tcPr>
            <w:tcW w:w="1587" w:type="pct"/>
            <w:tcBorders>
              <w:bottom w:val="single" w:sz="6" w:space="0" w:color="auto"/>
            </w:tcBorders>
          </w:tcPr>
          <w:p w:rsidR="00326924" w:rsidRPr="008E4EF5" w:rsidRDefault="00326924" w:rsidP="00881668">
            <w:pPr>
              <w:pStyle w:val="ListParagraph"/>
              <w:numPr>
                <w:ilvl w:val="0"/>
                <w:numId w:val="6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6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6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  <w:tc>
          <w:tcPr>
            <w:tcW w:w="638" w:type="pct"/>
            <w:tcBorders>
              <w:bottom w:val="single" w:sz="6" w:space="0" w:color="auto"/>
            </w:tcBorders>
          </w:tcPr>
          <w:p w:rsidR="00326924" w:rsidRPr="008E4EF5" w:rsidRDefault="00326924" w:rsidP="00881668">
            <w:pPr>
              <w:pStyle w:val="ListParagraph"/>
              <w:numPr>
                <w:ilvl w:val="0"/>
                <w:numId w:val="7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7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8E4EF5">
              <w:rPr>
                <w:rFonts w:ascii="Times New Roman" w:hAnsi="Times New Roman"/>
                <w:color w:val="000000" w:themeColor="text1"/>
                <w:lang w:val="en-GB"/>
              </w:rPr>
              <w:t xml:space="preserve"> </w:t>
            </w:r>
          </w:p>
          <w:p w:rsidR="00326924" w:rsidRPr="008E4EF5" w:rsidRDefault="00326924" w:rsidP="00881668">
            <w:pPr>
              <w:pStyle w:val="ListParagraph"/>
              <w:numPr>
                <w:ilvl w:val="0"/>
                <w:numId w:val="7"/>
              </w:numPr>
              <w:spacing w:before="120" w:after="120"/>
              <w:ind w:right="144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</w:tr>
    </w:tbl>
    <w:p w:rsidR="008A7D28" w:rsidRPr="008A7D28" w:rsidRDefault="008A7D28" w:rsidP="00F6390C">
      <w:pPr>
        <w:jc w:val="center"/>
        <w:rPr>
          <w:szCs w:val="20"/>
        </w:rPr>
      </w:pPr>
    </w:p>
    <w:sectPr w:rsidR="008A7D28" w:rsidRPr="008A7D28" w:rsidSect="00064E96">
      <w:footerReference w:type="default" r:id="rId9"/>
      <w:type w:val="continuous"/>
      <w:pgSz w:w="12240" w:h="15840" w:code="1"/>
      <w:pgMar w:top="864" w:right="864" w:bottom="720" w:left="864" w:header="288" w:footer="40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668" w:rsidRDefault="00881668">
      <w:r>
        <w:separator/>
      </w:r>
    </w:p>
  </w:endnote>
  <w:endnote w:type="continuationSeparator" w:id="0">
    <w:p w:rsidR="00881668" w:rsidRDefault="008816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utiger 45 Light">
    <w:altName w:val="Vodafone Ex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79E" w:rsidRDefault="00FE179E">
    <w:pPr>
      <w:pStyle w:val="Footer"/>
      <w:jc w:val="center"/>
      <w:rPr>
        <w:sz w:val="15"/>
      </w:rPr>
    </w:pP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668" w:rsidRDefault="00881668">
      <w:r>
        <w:separator/>
      </w:r>
    </w:p>
  </w:footnote>
  <w:footnote w:type="continuationSeparator" w:id="0">
    <w:p w:rsidR="00881668" w:rsidRDefault="008816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6ED9"/>
    <w:multiLevelType w:val="hybridMultilevel"/>
    <w:tmpl w:val="2C2CE3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5B1F0D"/>
    <w:multiLevelType w:val="hybridMultilevel"/>
    <w:tmpl w:val="4A2841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E56468"/>
    <w:multiLevelType w:val="hybridMultilevel"/>
    <w:tmpl w:val="92C056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B75E3D"/>
    <w:multiLevelType w:val="hybridMultilevel"/>
    <w:tmpl w:val="D132E0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8D4A7B"/>
    <w:multiLevelType w:val="hybridMultilevel"/>
    <w:tmpl w:val="9510EE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DA2084"/>
    <w:multiLevelType w:val="hybridMultilevel"/>
    <w:tmpl w:val="57BE8E20"/>
    <w:lvl w:ilvl="0" w:tplc="A796D2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F11DCF"/>
    <w:multiLevelType w:val="hybridMultilevel"/>
    <w:tmpl w:val="9176FC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143C46"/>
    <w:multiLevelType w:val="multilevel"/>
    <w:tmpl w:val="24EA9BFC"/>
    <w:lvl w:ilvl="0">
      <w:start w:val="1"/>
      <w:numFmt w:val="decimal"/>
      <w:pStyle w:val="WerksmansStyle1"/>
      <w:lvlText w:val="%1"/>
      <w:lvlJc w:val="left"/>
      <w:pPr>
        <w:tabs>
          <w:tab w:val="num" w:pos="510"/>
        </w:tabs>
        <w:ind w:left="510" w:hanging="510"/>
      </w:pPr>
      <w:rPr>
        <w:rFonts w:ascii="Verdana" w:hAnsi="Verdana" w:hint="default"/>
        <w:b w:val="0"/>
        <w:i w:val="0"/>
        <w:sz w:val="20"/>
      </w:rPr>
    </w:lvl>
    <w:lvl w:ilvl="1">
      <w:start w:val="1"/>
      <w:numFmt w:val="decimal"/>
      <w:pStyle w:val="WerksmansStyle2"/>
      <w:lvlText w:val="%1.%2"/>
      <w:lvlJc w:val="left"/>
      <w:pPr>
        <w:tabs>
          <w:tab w:val="num" w:pos="1021"/>
        </w:tabs>
        <w:ind w:left="1021" w:hanging="1021"/>
      </w:pPr>
      <w:rPr>
        <w:rFonts w:ascii="Verdana" w:hAnsi="Verdana" w:hint="default"/>
        <w:b w:val="0"/>
        <w:i w:val="0"/>
        <w:sz w:val="20"/>
      </w:rPr>
    </w:lvl>
    <w:lvl w:ilvl="2">
      <w:start w:val="1"/>
      <w:numFmt w:val="decimal"/>
      <w:pStyle w:val="WerksmansStyle3"/>
      <w:lvlText w:val="%1.%2.%3"/>
      <w:lvlJc w:val="left"/>
      <w:pPr>
        <w:tabs>
          <w:tab w:val="num" w:pos="1531"/>
        </w:tabs>
        <w:ind w:left="1531" w:hanging="1531"/>
      </w:pPr>
      <w:rPr>
        <w:rFonts w:ascii="Verdana" w:hAnsi="Verdana" w:hint="default"/>
        <w:b w:val="0"/>
        <w:i w:val="0"/>
        <w:sz w:val="20"/>
      </w:rPr>
    </w:lvl>
    <w:lvl w:ilvl="3">
      <w:start w:val="1"/>
      <w:numFmt w:val="decimal"/>
      <w:pStyle w:val="WerksmansStyle4"/>
      <w:lvlText w:val="%1.%2.%3.%4"/>
      <w:lvlJc w:val="left"/>
      <w:pPr>
        <w:tabs>
          <w:tab w:val="num" w:pos="2041"/>
        </w:tabs>
        <w:ind w:left="2041" w:hanging="2041"/>
      </w:pPr>
      <w:rPr>
        <w:rFonts w:ascii="Verdana" w:hAnsi="Verdana" w:hint="default"/>
        <w:b w:val="0"/>
        <w:i w:val="0"/>
        <w:sz w:val="20"/>
      </w:rPr>
    </w:lvl>
    <w:lvl w:ilvl="4">
      <w:start w:val="1"/>
      <w:numFmt w:val="decimal"/>
      <w:pStyle w:val="WerksmansStyle5"/>
      <w:lvlText w:val="%1.%2.%3.%4.%5"/>
      <w:lvlJc w:val="left"/>
      <w:pPr>
        <w:tabs>
          <w:tab w:val="num" w:pos="2552"/>
        </w:tabs>
        <w:ind w:left="2552" w:hanging="2552"/>
      </w:pPr>
      <w:rPr>
        <w:rFonts w:ascii="Verdana" w:hAnsi="Verdana" w:hint="default"/>
        <w:b w:val="0"/>
        <w:i w:val="0"/>
        <w:sz w:val="20"/>
      </w:rPr>
    </w:lvl>
    <w:lvl w:ilvl="5">
      <w:start w:val="1"/>
      <w:numFmt w:val="decimal"/>
      <w:pStyle w:val="WerksmansStyle6"/>
      <w:lvlText w:val="%1.%2.%3.%4.%5.%6"/>
      <w:lvlJc w:val="left"/>
      <w:pPr>
        <w:tabs>
          <w:tab w:val="num" w:pos="3062"/>
        </w:tabs>
        <w:ind w:left="3062" w:hanging="3062"/>
      </w:pPr>
      <w:rPr>
        <w:rFonts w:ascii="Verdana" w:hAnsi="Verdana" w:hint="default"/>
        <w:b w:val="0"/>
        <w:i w:val="0"/>
        <w:sz w:val="20"/>
      </w:rPr>
    </w:lvl>
    <w:lvl w:ilvl="6">
      <w:start w:val="1"/>
      <w:numFmt w:val="decimal"/>
      <w:pStyle w:val="WerksmansStyle7"/>
      <w:lvlText w:val="%1.%2.%3.%4.%5.%6.%7"/>
      <w:lvlJc w:val="left"/>
      <w:pPr>
        <w:tabs>
          <w:tab w:val="num" w:pos="3572"/>
        </w:tabs>
        <w:ind w:left="3572" w:hanging="3572"/>
      </w:pPr>
      <w:rPr>
        <w:rFonts w:ascii="Verdana" w:hAnsi="Verdana" w:hint="default"/>
        <w:b w:val="0"/>
        <w:i w:val="0"/>
        <w:sz w:val="20"/>
      </w:rPr>
    </w:lvl>
    <w:lvl w:ilvl="7">
      <w:start w:val="1"/>
      <w:numFmt w:val="decimal"/>
      <w:pStyle w:val="WerksmansStyle8"/>
      <w:lvlText w:val="%1.%2.%3.%4.%5.%6.%7.%8"/>
      <w:lvlJc w:val="left"/>
      <w:pPr>
        <w:tabs>
          <w:tab w:val="num" w:pos="4082"/>
        </w:tabs>
        <w:ind w:left="4082" w:hanging="4082"/>
      </w:pPr>
      <w:rPr>
        <w:rFonts w:ascii="Verdana" w:hAnsi="Verdana" w:hint="default"/>
        <w:b w:val="0"/>
        <w:i w:val="0"/>
        <w:sz w:val="20"/>
      </w:rPr>
    </w:lvl>
    <w:lvl w:ilvl="8">
      <w:start w:val="1"/>
      <w:numFmt w:val="decimal"/>
      <w:pStyle w:val="WerksmansStyle9"/>
      <w:lvlText w:val="%1.%2.%3.%4.%5.%6.%7.%8.%9"/>
      <w:lvlJc w:val="left"/>
      <w:pPr>
        <w:tabs>
          <w:tab w:val="num" w:pos="4593"/>
        </w:tabs>
        <w:ind w:left="4593" w:hanging="4593"/>
      </w:pPr>
      <w:rPr>
        <w:rFonts w:ascii="Verdana" w:hAnsi="Verdana" w:hint="default"/>
        <w:b w:val="0"/>
        <w:i w:val="0"/>
        <w:sz w:val="20"/>
      </w:rPr>
    </w:lvl>
  </w:abstractNum>
  <w:abstractNum w:abstractNumId="8">
    <w:nsid w:val="16F32788"/>
    <w:multiLevelType w:val="hybridMultilevel"/>
    <w:tmpl w:val="6A4680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C913BB"/>
    <w:multiLevelType w:val="hybridMultilevel"/>
    <w:tmpl w:val="0CD2146A"/>
    <w:lvl w:ilvl="0" w:tplc="A796D2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473750"/>
    <w:multiLevelType w:val="hybridMultilevel"/>
    <w:tmpl w:val="4088376A"/>
    <w:lvl w:ilvl="0" w:tplc="4AB43F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3180012"/>
    <w:multiLevelType w:val="hybridMultilevel"/>
    <w:tmpl w:val="AF24A0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4977D8C"/>
    <w:multiLevelType w:val="hybridMultilevel"/>
    <w:tmpl w:val="5D1080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4B0AB1"/>
    <w:multiLevelType w:val="hybridMultilevel"/>
    <w:tmpl w:val="D910DF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C212D4D"/>
    <w:multiLevelType w:val="hybridMultilevel"/>
    <w:tmpl w:val="51246A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CAC6BC9"/>
    <w:multiLevelType w:val="hybridMultilevel"/>
    <w:tmpl w:val="8CC6F228"/>
    <w:lvl w:ilvl="0" w:tplc="A796D2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CB146CF"/>
    <w:multiLevelType w:val="hybridMultilevel"/>
    <w:tmpl w:val="BAE0B6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311418F"/>
    <w:multiLevelType w:val="hybridMultilevel"/>
    <w:tmpl w:val="51246A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329795F"/>
    <w:multiLevelType w:val="hybridMultilevel"/>
    <w:tmpl w:val="028287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92D587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F7F3313"/>
    <w:multiLevelType w:val="hybridMultilevel"/>
    <w:tmpl w:val="48A8BD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23B05E6"/>
    <w:multiLevelType w:val="hybridMultilevel"/>
    <w:tmpl w:val="D132E0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4717245"/>
    <w:multiLevelType w:val="hybridMultilevel"/>
    <w:tmpl w:val="57BE8E20"/>
    <w:lvl w:ilvl="0" w:tplc="A796D2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6A84CF6"/>
    <w:multiLevelType w:val="hybridMultilevel"/>
    <w:tmpl w:val="672206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F7447C4"/>
    <w:multiLevelType w:val="hybridMultilevel"/>
    <w:tmpl w:val="E53C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9"/>
  </w:num>
  <w:num w:numId="5">
    <w:abstractNumId w:val="15"/>
  </w:num>
  <w:num w:numId="6">
    <w:abstractNumId w:val="5"/>
  </w:num>
  <w:num w:numId="7">
    <w:abstractNumId w:val="22"/>
  </w:num>
  <w:num w:numId="8">
    <w:abstractNumId w:val="19"/>
  </w:num>
  <w:num w:numId="9">
    <w:abstractNumId w:val="2"/>
  </w:num>
  <w:num w:numId="10">
    <w:abstractNumId w:val="1"/>
  </w:num>
  <w:num w:numId="11">
    <w:abstractNumId w:val="20"/>
  </w:num>
  <w:num w:numId="12">
    <w:abstractNumId w:val="23"/>
  </w:num>
  <w:num w:numId="13">
    <w:abstractNumId w:val="11"/>
  </w:num>
  <w:num w:numId="14">
    <w:abstractNumId w:val="24"/>
  </w:num>
  <w:num w:numId="15">
    <w:abstractNumId w:val="13"/>
  </w:num>
  <w:num w:numId="16">
    <w:abstractNumId w:val="0"/>
  </w:num>
  <w:num w:numId="17">
    <w:abstractNumId w:val="16"/>
  </w:num>
  <w:num w:numId="18">
    <w:abstractNumId w:val="18"/>
  </w:num>
  <w:num w:numId="19">
    <w:abstractNumId w:val="4"/>
  </w:num>
  <w:num w:numId="20">
    <w:abstractNumId w:val="6"/>
  </w:num>
  <w:num w:numId="21">
    <w:abstractNumId w:val="14"/>
  </w:num>
  <w:num w:numId="22">
    <w:abstractNumId w:val="17"/>
  </w:num>
  <w:num w:numId="23">
    <w:abstractNumId w:val="8"/>
  </w:num>
  <w:num w:numId="24">
    <w:abstractNumId w:val="21"/>
  </w:num>
  <w:num w:numId="25">
    <w:abstractNumId w:val="3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323B9"/>
    <w:rsid w:val="00001C38"/>
    <w:rsid w:val="00004828"/>
    <w:rsid w:val="00064E96"/>
    <w:rsid w:val="0006530E"/>
    <w:rsid w:val="0008338E"/>
    <w:rsid w:val="000A090A"/>
    <w:rsid w:val="000A7242"/>
    <w:rsid w:val="000B096A"/>
    <w:rsid w:val="000B0ADE"/>
    <w:rsid w:val="000D077D"/>
    <w:rsid w:val="000F2F1C"/>
    <w:rsid w:val="0011133B"/>
    <w:rsid w:val="00127DC0"/>
    <w:rsid w:val="001422D1"/>
    <w:rsid w:val="0015038A"/>
    <w:rsid w:val="00155434"/>
    <w:rsid w:val="001811F7"/>
    <w:rsid w:val="001910E8"/>
    <w:rsid w:val="001A0AE7"/>
    <w:rsid w:val="001C34E9"/>
    <w:rsid w:val="001E09D6"/>
    <w:rsid w:val="001E4F41"/>
    <w:rsid w:val="001E5A75"/>
    <w:rsid w:val="001E7786"/>
    <w:rsid w:val="001F0DC4"/>
    <w:rsid w:val="0020109F"/>
    <w:rsid w:val="002500FC"/>
    <w:rsid w:val="002517B6"/>
    <w:rsid w:val="00251F09"/>
    <w:rsid w:val="0025260E"/>
    <w:rsid w:val="00281950"/>
    <w:rsid w:val="0028588B"/>
    <w:rsid w:val="00287AB1"/>
    <w:rsid w:val="00296880"/>
    <w:rsid w:val="00297EF7"/>
    <w:rsid w:val="002E3C8D"/>
    <w:rsid w:val="002F4E1B"/>
    <w:rsid w:val="00304809"/>
    <w:rsid w:val="00305ECC"/>
    <w:rsid w:val="00310A05"/>
    <w:rsid w:val="00313BFF"/>
    <w:rsid w:val="00326924"/>
    <w:rsid w:val="00330BB5"/>
    <w:rsid w:val="003439DB"/>
    <w:rsid w:val="0035402B"/>
    <w:rsid w:val="00366BD7"/>
    <w:rsid w:val="003723FE"/>
    <w:rsid w:val="003814A8"/>
    <w:rsid w:val="00382755"/>
    <w:rsid w:val="00394B4C"/>
    <w:rsid w:val="003A260A"/>
    <w:rsid w:val="003A33A6"/>
    <w:rsid w:val="003A4A62"/>
    <w:rsid w:val="003D7EE2"/>
    <w:rsid w:val="003E60E9"/>
    <w:rsid w:val="003F2AD1"/>
    <w:rsid w:val="003F50CF"/>
    <w:rsid w:val="00423212"/>
    <w:rsid w:val="00431331"/>
    <w:rsid w:val="0045503A"/>
    <w:rsid w:val="00457210"/>
    <w:rsid w:val="00464545"/>
    <w:rsid w:val="004847BA"/>
    <w:rsid w:val="00487A5E"/>
    <w:rsid w:val="004B0078"/>
    <w:rsid w:val="004B6458"/>
    <w:rsid w:val="004B7662"/>
    <w:rsid w:val="004C165A"/>
    <w:rsid w:val="004D4288"/>
    <w:rsid w:val="004D5767"/>
    <w:rsid w:val="004D5FE3"/>
    <w:rsid w:val="004E127D"/>
    <w:rsid w:val="004F340C"/>
    <w:rsid w:val="004F5943"/>
    <w:rsid w:val="005116A1"/>
    <w:rsid w:val="00526536"/>
    <w:rsid w:val="00530C50"/>
    <w:rsid w:val="0054185F"/>
    <w:rsid w:val="00542E1A"/>
    <w:rsid w:val="00565A85"/>
    <w:rsid w:val="00595D1D"/>
    <w:rsid w:val="005A3640"/>
    <w:rsid w:val="005A5B0A"/>
    <w:rsid w:val="005C2BA2"/>
    <w:rsid w:val="005C2E4E"/>
    <w:rsid w:val="005D4F16"/>
    <w:rsid w:val="005D5B61"/>
    <w:rsid w:val="005E4E82"/>
    <w:rsid w:val="00625AB5"/>
    <w:rsid w:val="0063656E"/>
    <w:rsid w:val="00643B2C"/>
    <w:rsid w:val="00646E34"/>
    <w:rsid w:val="00651EFF"/>
    <w:rsid w:val="00674C7A"/>
    <w:rsid w:val="00674E00"/>
    <w:rsid w:val="0069711E"/>
    <w:rsid w:val="006A2D92"/>
    <w:rsid w:val="006C1118"/>
    <w:rsid w:val="006C5EA5"/>
    <w:rsid w:val="006F5984"/>
    <w:rsid w:val="007038C0"/>
    <w:rsid w:val="00727BD7"/>
    <w:rsid w:val="007356E6"/>
    <w:rsid w:val="0074747B"/>
    <w:rsid w:val="0078781D"/>
    <w:rsid w:val="00790C23"/>
    <w:rsid w:val="0079344E"/>
    <w:rsid w:val="007947E8"/>
    <w:rsid w:val="007B138A"/>
    <w:rsid w:val="007D4AB1"/>
    <w:rsid w:val="007D669D"/>
    <w:rsid w:val="007F0B8D"/>
    <w:rsid w:val="008227F0"/>
    <w:rsid w:val="00831625"/>
    <w:rsid w:val="0086534B"/>
    <w:rsid w:val="008724AA"/>
    <w:rsid w:val="008813BA"/>
    <w:rsid w:val="00881668"/>
    <w:rsid w:val="00882E17"/>
    <w:rsid w:val="0088317F"/>
    <w:rsid w:val="008846B9"/>
    <w:rsid w:val="008A7D28"/>
    <w:rsid w:val="008B7B59"/>
    <w:rsid w:val="008D1D17"/>
    <w:rsid w:val="008E4EF5"/>
    <w:rsid w:val="008F33E6"/>
    <w:rsid w:val="009414D8"/>
    <w:rsid w:val="00955BBA"/>
    <w:rsid w:val="009616F8"/>
    <w:rsid w:val="00987844"/>
    <w:rsid w:val="00990E65"/>
    <w:rsid w:val="009A2D8F"/>
    <w:rsid w:val="009A31CA"/>
    <w:rsid w:val="009C7E66"/>
    <w:rsid w:val="009D5A1E"/>
    <w:rsid w:val="00A17782"/>
    <w:rsid w:val="00A24813"/>
    <w:rsid w:val="00A31113"/>
    <w:rsid w:val="00A34427"/>
    <w:rsid w:val="00A47FBF"/>
    <w:rsid w:val="00A5341C"/>
    <w:rsid w:val="00A548CB"/>
    <w:rsid w:val="00A608D9"/>
    <w:rsid w:val="00A62ABA"/>
    <w:rsid w:val="00A92635"/>
    <w:rsid w:val="00A97A67"/>
    <w:rsid w:val="00AA1D03"/>
    <w:rsid w:val="00AA6322"/>
    <w:rsid w:val="00AB4D90"/>
    <w:rsid w:val="00B011A9"/>
    <w:rsid w:val="00B014A3"/>
    <w:rsid w:val="00B144D2"/>
    <w:rsid w:val="00B15BAB"/>
    <w:rsid w:val="00B276DC"/>
    <w:rsid w:val="00B43F7A"/>
    <w:rsid w:val="00B5594D"/>
    <w:rsid w:val="00B73402"/>
    <w:rsid w:val="00B74DA4"/>
    <w:rsid w:val="00B8321C"/>
    <w:rsid w:val="00BA5947"/>
    <w:rsid w:val="00BB4DD9"/>
    <w:rsid w:val="00BC51F8"/>
    <w:rsid w:val="00BE14E3"/>
    <w:rsid w:val="00BE3154"/>
    <w:rsid w:val="00BF17C8"/>
    <w:rsid w:val="00BF26C0"/>
    <w:rsid w:val="00C10080"/>
    <w:rsid w:val="00C323FC"/>
    <w:rsid w:val="00C43A68"/>
    <w:rsid w:val="00C524CD"/>
    <w:rsid w:val="00C5578D"/>
    <w:rsid w:val="00C71C5B"/>
    <w:rsid w:val="00C722EA"/>
    <w:rsid w:val="00C723E1"/>
    <w:rsid w:val="00C863F9"/>
    <w:rsid w:val="00C92BA1"/>
    <w:rsid w:val="00C93E13"/>
    <w:rsid w:val="00CA15E3"/>
    <w:rsid w:val="00CA3608"/>
    <w:rsid w:val="00D0242C"/>
    <w:rsid w:val="00D23020"/>
    <w:rsid w:val="00D323B9"/>
    <w:rsid w:val="00D50869"/>
    <w:rsid w:val="00D72E66"/>
    <w:rsid w:val="00D735B5"/>
    <w:rsid w:val="00D76555"/>
    <w:rsid w:val="00D8708E"/>
    <w:rsid w:val="00D87C6A"/>
    <w:rsid w:val="00DA36DA"/>
    <w:rsid w:val="00DE1D85"/>
    <w:rsid w:val="00DF36F3"/>
    <w:rsid w:val="00E00AD5"/>
    <w:rsid w:val="00E2520A"/>
    <w:rsid w:val="00E4063F"/>
    <w:rsid w:val="00E4652B"/>
    <w:rsid w:val="00E55205"/>
    <w:rsid w:val="00E621D9"/>
    <w:rsid w:val="00E72761"/>
    <w:rsid w:val="00EA2939"/>
    <w:rsid w:val="00EC4A7E"/>
    <w:rsid w:val="00ED3173"/>
    <w:rsid w:val="00EE748D"/>
    <w:rsid w:val="00EE7923"/>
    <w:rsid w:val="00EF5B32"/>
    <w:rsid w:val="00F1516E"/>
    <w:rsid w:val="00F161A0"/>
    <w:rsid w:val="00F546B9"/>
    <w:rsid w:val="00F6390C"/>
    <w:rsid w:val="00F71F5A"/>
    <w:rsid w:val="00F74223"/>
    <w:rsid w:val="00F92CE1"/>
    <w:rsid w:val="00FB0253"/>
    <w:rsid w:val="00FB3807"/>
    <w:rsid w:val="00FB7F54"/>
    <w:rsid w:val="00FC0F61"/>
    <w:rsid w:val="00FC6198"/>
    <w:rsid w:val="00FE179E"/>
    <w:rsid w:val="00FE3ACE"/>
    <w:rsid w:val="00FF6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Frutiger 45 Light" w:hAnsi="Frutiger 45 Light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0"/>
      <w:lang w:val="en-ZA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0"/>
      <w:u w:val="single"/>
      <w:lang w:val="en-Z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rFonts w:ascii="Frutiger 45 Light" w:hAnsi="Frutiger 45 Light"/>
      <w:color w:val="0000FF"/>
      <w:u w:val="single"/>
    </w:rPr>
  </w:style>
  <w:style w:type="paragraph" w:styleId="BalloonText">
    <w:name w:val="Balloon Text"/>
    <w:basedOn w:val="Normal"/>
    <w:semiHidden/>
    <w:rsid w:val="00C43A68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rsid w:val="00CA3608"/>
    <w:pPr>
      <w:ind w:left="720"/>
    </w:pPr>
    <w:rPr>
      <w:rFonts w:ascii="Arial" w:hAnsi="Arial"/>
      <w:sz w:val="22"/>
      <w:lang w:val="en-ZA"/>
    </w:rPr>
  </w:style>
  <w:style w:type="table" w:styleId="TableGrid">
    <w:name w:val="Table Grid"/>
    <w:basedOn w:val="TableNormal"/>
    <w:rsid w:val="00FB7F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35402B"/>
    <w:pPr>
      <w:spacing w:before="100" w:beforeAutospacing="1" w:after="100" w:afterAutospacing="1"/>
    </w:pPr>
    <w:rPr>
      <w:rFonts w:ascii="Helvetica" w:hAnsi="Helvetica"/>
      <w:color w:val="FFFFCC"/>
      <w:sz w:val="20"/>
      <w:szCs w:val="20"/>
    </w:rPr>
  </w:style>
  <w:style w:type="paragraph" w:customStyle="1" w:styleId="WerksmansStyle2">
    <w:name w:val="Werksmans_Style2"/>
    <w:basedOn w:val="Normal"/>
    <w:next w:val="Normal"/>
    <w:rsid w:val="001E5A75"/>
    <w:pPr>
      <w:numPr>
        <w:ilvl w:val="1"/>
        <w:numId w:val="1"/>
      </w:numPr>
      <w:suppressAutoHyphens/>
      <w:spacing w:line="360" w:lineRule="auto"/>
      <w:jc w:val="both"/>
      <w:outlineLvl w:val="1"/>
    </w:pPr>
    <w:rPr>
      <w:rFonts w:ascii="Verdana" w:hAnsi="Verdana"/>
      <w:snapToGrid w:val="0"/>
      <w:sz w:val="20"/>
      <w:szCs w:val="20"/>
      <w:lang w:val="en-ZA"/>
    </w:rPr>
  </w:style>
  <w:style w:type="paragraph" w:customStyle="1" w:styleId="WerksmansStyle3">
    <w:name w:val="Werksmans_Style3"/>
    <w:basedOn w:val="Normal"/>
    <w:next w:val="Normal"/>
    <w:rsid w:val="001E5A75"/>
    <w:pPr>
      <w:numPr>
        <w:ilvl w:val="2"/>
        <w:numId w:val="1"/>
      </w:numPr>
      <w:suppressAutoHyphens/>
      <w:spacing w:line="360" w:lineRule="auto"/>
      <w:jc w:val="both"/>
      <w:outlineLvl w:val="2"/>
    </w:pPr>
    <w:rPr>
      <w:rFonts w:ascii="Verdana" w:hAnsi="Verdana"/>
      <w:snapToGrid w:val="0"/>
      <w:sz w:val="20"/>
      <w:szCs w:val="20"/>
      <w:lang w:val="en-ZA"/>
    </w:rPr>
  </w:style>
  <w:style w:type="paragraph" w:customStyle="1" w:styleId="WerksmansStyle4">
    <w:name w:val="Werksmans_Style4"/>
    <w:basedOn w:val="Normal"/>
    <w:next w:val="Normal"/>
    <w:rsid w:val="001E5A75"/>
    <w:pPr>
      <w:numPr>
        <w:ilvl w:val="3"/>
        <w:numId w:val="1"/>
      </w:numPr>
      <w:suppressAutoHyphens/>
      <w:spacing w:line="360" w:lineRule="auto"/>
      <w:jc w:val="both"/>
      <w:outlineLvl w:val="3"/>
    </w:pPr>
    <w:rPr>
      <w:rFonts w:ascii="Verdana" w:hAnsi="Verdana"/>
      <w:snapToGrid w:val="0"/>
      <w:sz w:val="20"/>
      <w:szCs w:val="20"/>
      <w:lang w:val="en-ZA"/>
    </w:rPr>
  </w:style>
  <w:style w:type="paragraph" w:customStyle="1" w:styleId="WerksmansStyle5">
    <w:name w:val="Werksmans_Style5"/>
    <w:basedOn w:val="Normal"/>
    <w:next w:val="Normal"/>
    <w:rsid w:val="001E5A75"/>
    <w:pPr>
      <w:numPr>
        <w:ilvl w:val="4"/>
        <w:numId w:val="1"/>
      </w:numPr>
      <w:suppressAutoHyphens/>
      <w:spacing w:line="360" w:lineRule="auto"/>
      <w:jc w:val="both"/>
      <w:outlineLvl w:val="4"/>
    </w:pPr>
    <w:rPr>
      <w:rFonts w:ascii="Verdana" w:hAnsi="Verdana"/>
      <w:snapToGrid w:val="0"/>
      <w:sz w:val="20"/>
      <w:szCs w:val="20"/>
      <w:lang w:val="en-ZA"/>
    </w:rPr>
  </w:style>
  <w:style w:type="paragraph" w:customStyle="1" w:styleId="WerksmansStyle6">
    <w:name w:val="Werksmans_Style6"/>
    <w:basedOn w:val="Normal"/>
    <w:next w:val="Normal"/>
    <w:rsid w:val="001E5A75"/>
    <w:pPr>
      <w:numPr>
        <w:ilvl w:val="5"/>
        <w:numId w:val="1"/>
      </w:numPr>
      <w:suppressAutoHyphens/>
      <w:spacing w:line="360" w:lineRule="auto"/>
      <w:jc w:val="both"/>
      <w:outlineLvl w:val="5"/>
    </w:pPr>
    <w:rPr>
      <w:rFonts w:ascii="Verdana" w:hAnsi="Verdana"/>
      <w:snapToGrid w:val="0"/>
      <w:sz w:val="20"/>
      <w:szCs w:val="20"/>
      <w:lang w:val="en-ZA"/>
    </w:rPr>
  </w:style>
  <w:style w:type="paragraph" w:customStyle="1" w:styleId="WerksmansStyle7">
    <w:name w:val="Werksmans_Style7"/>
    <w:basedOn w:val="Normal"/>
    <w:next w:val="Normal"/>
    <w:rsid w:val="001E5A75"/>
    <w:pPr>
      <w:numPr>
        <w:ilvl w:val="6"/>
        <w:numId w:val="1"/>
      </w:numPr>
      <w:suppressAutoHyphens/>
      <w:spacing w:line="360" w:lineRule="auto"/>
      <w:jc w:val="both"/>
      <w:outlineLvl w:val="6"/>
    </w:pPr>
    <w:rPr>
      <w:rFonts w:ascii="Verdana" w:hAnsi="Verdana"/>
      <w:snapToGrid w:val="0"/>
      <w:sz w:val="20"/>
      <w:szCs w:val="20"/>
      <w:lang w:val="en-ZA"/>
    </w:rPr>
  </w:style>
  <w:style w:type="paragraph" w:customStyle="1" w:styleId="WerksmansStyle8">
    <w:name w:val="Werksmans_Style8"/>
    <w:basedOn w:val="Normal"/>
    <w:next w:val="Normal"/>
    <w:rsid w:val="001E5A75"/>
    <w:pPr>
      <w:numPr>
        <w:ilvl w:val="7"/>
        <w:numId w:val="1"/>
      </w:numPr>
      <w:suppressAutoHyphens/>
      <w:spacing w:line="360" w:lineRule="auto"/>
      <w:jc w:val="both"/>
      <w:outlineLvl w:val="7"/>
    </w:pPr>
    <w:rPr>
      <w:rFonts w:ascii="Verdana" w:hAnsi="Verdana"/>
      <w:snapToGrid w:val="0"/>
      <w:sz w:val="20"/>
      <w:szCs w:val="20"/>
      <w:lang w:val="en-ZA"/>
    </w:rPr>
  </w:style>
  <w:style w:type="paragraph" w:customStyle="1" w:styleId="WerksmansStyle9">
    <w:name w:val="Werksmans_Style9"/>
    <w:basedOn w:val="Normal"/>
    <w:next w:val="Normal"/>
    <w:rsid w:val="001E5A75"/>
    <w:pPr>
      <w:numPr>
        <w:ilvl w:val="8"/>
        <w:numId w:val="1"/>
      </w:numPr>
      <w:suppressAutoHyphens/>
      <w:spacing w:line="360" w:lineRule="auto"/>
      <w:jc w:val="both"/>
      <w:outlineLvl w:val="8"/>
    </w:pPr>
    <w:rPr>
      <w:rFonts w:ascii="Verdana" w:hAnsi="Verdana"/>
      <w:snapToGrid w:val="0"/>
      <w:sz w:val="20"/>
      <w:szCs w:val="20"/>
      <w:lang w:val="en-ZA"/>
    </w:rPr>
  </w:style>
  <w:style w:type="paragraph" w:customStyle="1" w:styleId="WerksmansStyle1">
    <w:name w:val="Werksmans_Style1"/>
    <w:basedOn w:val="Normal"/>
    <w:next w:val="Normal"/>
    <w:rsid w:val="001E5A75"/>
    <w:pPr>
      <w:numPr>
        <w:numId w:val="1"/>
      </w:numPr>
      <w:suppressAutoHyphens/>
      <w:spacing w:line="360" w:lineRule="auto"/>
      <w:jc w:val="both"/>
      <w:outlineLvl w:val="0"/>
    </w:pPr>
    <w:rPr>
      <w:rFonts w:ascii="Verdana" w:hAnsi="Verdana"/>
      <w:snapToGrid w:val="0"/>
      <w:sz w:val="20"/>
      <w:szCs w:val="20"/>
      <w:lang w:val="en-ZA"/>
    </w:rPr>
  </w:style>
  <w:style w:type="paragraph" w:styleId="BodyText2">
    <w:name w:val="Body Text 2"/>
    <w:basedOn w:val="Normal"/>
    <w:rsid w:val="003439DB"/>
    <w:pPr>
      <w:spacing w:after="120" w:line="480" w:lineRule="auto"/>
    </w:pPr>
  </w:style>
  <w:style w:type="paragraph" w:styleId="ListParagraph">
    <w:name w:val="List Paragraph"/>
    <w:basedOn w:val="Normal"/>
    <w:uiPriority w:val="34"/>
    <w:qFormat/>
    <w:rsid w:val="00643B2C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ieck\Local%20Settings\Temporary%20Internet%20Files\OLK1\Xstrata%20Merafe%20Venture%20WVL%20Mine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2B2C8-7FE0-4F03-8C03-7BADF8078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Xstrata Merafe Venture WVL Mine Letterhead</Template>
  <TotalTime>1191</TotalTime>
  <Pages>2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Xstrata SA Corporate Letterhead</vt:lpstr>
    </vt:vector>
  </TitlesOfParts>
  <Company>Xstrata SA (PTY) LTD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Xstrata SA Corporate Letterhead</dc:title>
  <dc:creator>brieck</dc:creator>
  <cp:lastModifiedBy>Hgumede</cp:lastModifiedBy>
  <cp:revision>8</cp:revision>
  <cp:lastPrinted>2012-01-26T09:56:00Z</cp:lastPrinted>
  <dcterms:created xsi:type="dcterms:W3CDTF">2012-01-26T09:30:00Z</dcterms:created>
  <dcterms:modified xsi:type="dcterms:W3CDTF">2012-01-27T05:23:00Z</dcterms:modified>
</cp:coreProperties>
</file>