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Default="006F0444" w:rsidP="004B3836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276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-415290</wp:posOffset>
            </wp:positionV>
            <wp:extent cx="6134100" cy="952500"/>
            <wp:effectExtent l="1905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382" w:rsidRDefault="006D3382" w:rsidP="004B3836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276" w:lineRule="auto"/>
        <w:rPr>
          <w:noProof/>
        </w:rPr>
      </w:pPr>
    </w:p>
    <w:p w:rsidR="000229DB" w:rsidRDefault="000229DB" w:rsidP="004B3836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276" w:lineRule="auto"/>
      </w:pPr>
    </w:p>
    <w:p w:rsidR="006F0444" w:rsidRDefault="006F0444" w:rsidP="004B3836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276" w:lineRule="auto"/>
      </w:pPr>
    </w:p>
    <w:p w:rsidR="00FF5C05" w:rsidRDefault="00FF5C05" w:rsidP="004B3836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276" w:lineRule="auto"/>
      </w:pPr>
    </w:p>
    <w:p w:rsidR="00FF5C05" w:rsidRDefault="00FF5C05" w:rsidP="004B3836">
      <w:pPr>
        <w:spacing w:line="276" w:lineRule="auto"/>
      </w:pPr>
      <w:proofErr w:type="gramStart"/>
      <w:r>
        <w:rPr>
          <w:b/>
          <w:u w:val="single"/>
        </w:rPr>
        <w:t>MOSH</w:t>
      </w:r>
      <w:proofErr w:type="gramEnd"/>
      <w:r>
        <w:rPr>
          <w:b/>
          <w:u w:val="single"/>
        </w:rPr>
        <w:t xml:space="preserve"> </w:t>
      </w:r>
      <w:r w:rsidR="00567584">
        <w:rPr>
          <w:b/>
          <w:u w:val="single"/>
        </w:rPr>
        <w:t xml:space="preserve">NOISE TEAM </w:t>
      </w:r>
      <w:r>
        <w:rPr>
          <w:b/>
          <w:u w:val="single"/>
        </w:rPr>
        <w:t>CIRCULAR NO</w:t>
      </w:r>
      <w:r w:rsidR="00152EBD">
        <w:rPr>
          <w:b/>
          <w:u w:val="single"/>
        </w:rPr>
        <w:t>.</w:t>
      </w:r>
      <w:r w:rsidR="006D2608">
        <w:rPr>
          <w:b/>
          <w:u w:val="single"/>
        </w:rPr>
        <w:t xml:space="preserve"> </w:t>
      </w:r>
      <w:r w:rsidR="00356542">
        <w:rPr>
          <w:b/>
          <w:u w:val="single"/>
        </w:rPr>
        <w:t>7</w:t>
      </w:r>
      <w:r w:rsidR="00EC0049">
        <w:rPr>
          <w:b/>
          <w:u w:val="single"/>
        </w:rPr>
        <w:t>/13</w:t>
      </w:r>
    </w:p>
    <w:p w:rsidR="00FF5C05" w:rsidRDefault="00FF5C05" w:rsidP="004B3836">
      <w:pPr>
        <w:spacing w:line="276" w:lineRule="auto"/>
        <w:rPr>
          <w:i/>
        </w:rPr>
      </w:pPr>
      <w:r>
        <w:rPr>
          <w:i/>
        </w:rPr>
        <w:t>(For communication and action)</w:t>
      </w:r>
    </w:p>
    <w:p w:rsidR="00FF5C05" w:rsidRDefault="00FF5C05" w:rsidP="004B3836">
      <w:pPr>
        <w:spacing w:line="276" w:lineRule="auto"/>
        <w:rPr>
          <w:i/>
        </w:rPr>
      </w:pPr>
    </w:p>
    <w:p w:rsidR="004B3836" w:rsidRDefault="00356542" w:rsidP="004B3836">
      <w:pPr>
        <w:spacing w:line="276" w:lineRule="auto"/>
        <w:jc w:val="both"/>
      </w:pPr>
      <w:r>
        <w:rPr>
          <w:b/>
        </w:rPr>
        <w:t xml:space="preserve">REPORT ON THE </w:t>
      </w:r>
      <w:r w:rsidR="00787B99">
        <w:rPr>
          <w:b/>
        </w:rPr>
        <w:t>INDUS</w:t>
      </w:r>
      <w:r w:rsidR="004B3836" w:rsidRPr="004B3836">
        <w:rPr>
          <w:b/>
        </w:rPr>
        <w:t>T</w:t>
      </w:r>
      <w:r w:rsidR="00787B99">
        <w:rPr>
          <w:b/>
        </w:rPr>
        <w:t>R</w:t>
      </w:r>
      <w:r w:rsidR="004E1537">
        <w:rPr>
          <w:b/>
        </w:rPr>
        <w:t>Y-</w:t>
      </w:r>
      <w:r w:rsidR="004B3836" w:rsidRPr="004B3836">
        <w:rPr>
          <w:b/>
        </w:rPr>
        <w:t xml:space="preserve">WIDE BUY QUIET </w:t>
      </w:r>
      <w:r w:rsidR="009E6413">
        <w:rPr>
          <w:b/>
        </w:rPr>
        <w:t>INITIATIVE</w:t>
      </w:r>
      <w:r>
        <w:rPr>
          <w:b/>
        </w:rPr>
        <w:t xml:space="preserve"> WORKSHOP</w:t>
      </w:r>
    </w:p>
    <w:p w:rsidR="00FF5C05" w:rsidRDefault="00FF5C05" w:rsidP="004B3836">
      <w:pPr>
        <w:spacing w:line="276" w:lineRule="auto"/>
        <w:rPr>
          <w:b/>
        </w:rPr>
      </w:pPr>
    </w:p>
    <w:p w:rsidR="001B4EBF" w:rsidRDefault="001B4EBF" w:rsidP="004B3836">
      <w:pPr>
        <w:spacing w:line="276" w:lineRule="auto"/>
        <w:rPr>
          <w:b/>
        </w:rPr>
      </w:pPr>
    </w:p>
    <w:tbl>
      <w:tblPr>
        <w:tblW w:w="10009" w:type="dxa"/>
        <w:tblLook w:val="04A0"/>
      </w:tblPr>
      <w:tblGrid>
        <w:gridCol w:w="10009"/>
      </w:tblGrid>
      <w:tr w:rsidR="00FF5C05" w:rsidRPr="00E50516" w:rsidTr="00DA6F2B">
        <w:trPr>
          <w:trHeight w:val="774"/>
        </w:trPr>
        <w:tc>
          <w:tcPr>
            <w:tcW w:w="10009" w:type="dxa"/>
          </w:tcPr>
          <w:p w:rsidR="006D2608" w:rsidRDefault="00FF5C05" w:rsidP="00E40CA7">
            <w:pPr>
              <w:spacing w:line="276" w:lineRule="auto"/>
              <w:jc w:val="both"/>
              <w:rPr>
                <w:i/>
              </w:rPr>
            </w:pPr>
            <w:r>
              <w:rPr>
                <w:b/>
                <w:i/>
              </w:rPr>
              <w:t>Purpose</w:t>
            </w:r>
            <w:r w:rsidRPr="00E50516">
              <w:rPr>
                <w:b/>
                <w:i/>
              </w:rPr>
              <w:t>:</w:t>
            </w:r>
            <w:r w:rsidRPr="00E50516">
              <w:rPr>
                <w:i/>
              </w:rPr>
              <w:t xml:space="preserve"> </w:t>
            </w:r>
            <w:r w:rsidR="004B3836">
              <w:rPr>
                <w:i/>
              </w:rPr>
              <w:t xml:space="preserve">  </w:t>
            </w:r>
            <w:r w:rsidR="00E40CA7" w:rsidRPr="004B3836">
              <w:rPr>
                <w:i/>
              </w:rPr>
              <w:t xml:space="preserve">The purpose of this document is </w:t>
            </w:r>
            <w:r w:rsidR="009E6413">
              <w:rPr>
                <w:i/>
              </w:rPr>
              <w:t xml:space="preserve">to </w:t>
            </w:r>
            <w:r w:rsidR="00356542">
              <w:rPr>
                <w:i/>
              </w:rPr>
              <w:t>report on the industry-wide Buy Quiet Initiative workshop</w:t>
            </w:r>
            <w:r w:rsidR="009E6413">
              <w:rPr>
                <w:i/>
              </w:rPr>
              <w:t xml:space="preserve"> </w:t>
            </w:r>
            <w:r w:rsidR="001A6DD3">
              <w:rPr>
                <w:i/>
              </w:rPr>
              <w:t>held by</w:t>
            </w:r>
            <w:r w:rsidR="00356542">
              <w:rPr>
                <w:i/>
              </w:rPr>
              <w:t xml:space="preserve"> the </w:t>
            </w:r>
            <w:r w:rsidR="009E6413">
              <w:rPr>
                <w:i/>
              </w:rPr>
              <w:t>Consulting Mechanical an</w:t>
            </w:r>
            <w:r w:rsidR="001A79A8">
              <w:rPr>
                <w:i/>
              </w:rPr>
              <w:t xml:space="preserve">d Electrical Engineers (CM&amp; EE) </w:t>
            </w:r>
            <w:r w:rsidR="00356542">
              <w:rPr>
                <w:i/>
              </w:rPr>
              <w:t>and the MOSH Noise Team</w:t>
            </w:r>
            <w:r w:rsidR="00846FDB">
              <w:rPr>
                <w:i/>
              </w:rPr>
              <w:t>.</w:t>
            </w:r>
          </w:p>
          <w:p w:rsidR="00EC336C" w:rsidRDefault="00EC336C" w:rsidP="00E40CA7">
            <w:pPr>
              <w:spacing w:line="276" w:lineRule="auto"/>
              <w:jc w:val="both"/>
              <w:rPr>
                <w:i/>
              </w:rPr>
            </w:pPr>
          </w:p>
          <w:p w:rsidR="00E40CA7" w:rsidRPr="00E50516" w:rsidRDefault="00E40CA7" w:rsidP="00E40CA7">
            <w:pPr>
              <w:spacing w:line="276" w:lineRule="auto"/>
              <w:jc w:val="both"/>
              <w:rPr>
                <w:b/>
                <w:i/>
              </w:rPr>
            </w:pPr>
          </w:p>
        </w:tc>
      </w:tr>
    </w:tbl>
    <w:p w:rsidR="00152EBD" w:rsidRPr="004B3836" w:rsidRDefault="004B3836" w:rsidP="004B3836">
      <w:pPr>
        <w:numPr>
          <w:ilvl w:val="0"/>
          <w:numId w:val="2"/>
        </w:numPr>
        <w:spacing w:line="276" w:lineRule="auto"/>
        <w:ind w:hanging="720"/>
        <w:jc w:val="both"/>
      </w:pPr>
      <w:r w:rsidRPr="004B3836">
        <w:rPr>
          <w:b/>
          <w:bCs/>
        </w:rPr>
        <w:t>I</w:t>
      </w:r>
      <w:r>
        <w:rPr>
          <w:b/>
          <w:bCs/>
        </w:rPr>
        <w:t>N</w:t>
      </w:r>
      <w:r w:rsidRPr="004B3836">
        <w:rPr>
          <w:b/>
          <w:bCs/>
        </w:rPr>
        <w:t>TRODUCTION</w:t>
      </w:r>
    </w:p>
    <w:p w:rsidR="004B3836" w:rsidRDefault="004B3836" w:rsidP="004B3836">
      <w:pPr>
        <w:spacing w:line="276" w:lineRule="auto"/>
        <w:ind w:left="720"/>
        <w:jc w:val="both"/>
      </w:pPr>
    </w:p>
    <w:p w:rsidR="00356542" w:rsidRDefault="00356542" w:rsidP="001A6DD3">
      <w:pPr>
        <w:jc w:val="both"/>
      </w:pPr>
      <w:r w:rsidRPr="00356542">
        <w:t>On Wednesday 24th of July 2013, the MOSH Noise Team presented an industry-wide Buy Quiet Initiative (MOSH Noise Circular number 5/13) as an agenda item to CM&amp;EEs. The CM&amp;EEs had valuable inputs to the proposal but it was agreed that the MOSH Noise Team and CM&amp;EEs hold a mini-workshop to discuss in detail the proposed industry-wide Buy Quiet Initiative. The workshop was subsequently held on the 21st of August 2013</w:t>
      </w:r>
      <w:r w:rsidR="009267BE">
        <w:t xml:space="preserve"> (</w:t>
      </w:r>
      <w:r w:rsidR="009267BE" w:rsidRPr="001A79A8">
        <w:rPr>
          <w:b/>
          <w:i/>
        </w:rPr>
        <w:t>Refer to the attached workshop report</w:t>
      </w:r>
      <w:r w:rsidR="009267BE">
        <w:t>)</w:t>
      </w:r>
      <w:r w:rsidR="001A79A8">
        <w:t>.</w:t>
      </w:r>
    </w:p>
    <w:p w:rsidR="00F02550" w:rsidRPr="00356542" w:rsidRDefault="00F02550" w:rsidP="00F02550">
      <w:pPr>
        <w:pStyle w:val="ListParagraph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6F2B" w:rsidRDefault="00356542" w:rsidP="004B3836">
      <w:pPr>
        <w:numPr>
          <w:ilvl w:val="0"/>
          <w:numId w:val="2"/>
        </w:numPr>
        <w:spacing w:line="276" w:lineRule="auto"/>
        <w:ind w:hanging="720"/>
        <w:jc w:val="both"/>
        <w:rPr>
          <w:b/>
          <w:bCs/>
        </w:rPr>
      </w:pPr>
      <w:r>
        <w:rPr>
          <w:b/>
          <w:bCs/>
        </w:rPr>
        <w:t>REQUEST FROM MEMBERS</w:t>
      </w:r>
    </w:p>
    <w:p w:rsidR="00DA6F2B" w:rsidRDefault="00DA6F2B" w:rsidP="004B3836">
      <w:pPr>
        <w:spacing w:line="276" w:lineRule="auto"/>
        <w:ind w:left="720"/>
        <w:jc w:val="both"/>
        <w:rPr>
          <w:b/>
          <w:bCs/>
        </w:rPr>
      </w:pPr>
    </w:p>
    <w:p w:rsidR="00356542" w:rsidRPr="00356542" w:rsidRDefault="00356542" w:rsidP="00356542">
      <w:pPr>
        <w:autoSpaceDE w:val="0"/>
        <w:autoSpaceDN w:val="0"/>
        <w:adjustRightInd w:val="0"/>
        <w:jc w:val="both"/>
      </w:pPr>
      <w:bookmarkStart w:id="0" w:name="_GoBack"/>
      <w:bookmarkEnd w:id="0"/>
      <w:r w:rsidRPr="00356542">
        <w:t xml:space="preserve">To </w:t>
      </w:r>
      <w:r>
        <w:t xml:space="preserve">comment and provide input to </w:t>
      </w:r>
      <w:r w:rsidRPr="00356542">
        <w:t xml:space="preserve">document </w:t>
      </w:r>
      <w:r>
        <w:t>before we share it with other stakeholders</w:t>
      </w:r>
      <w:r w:rsidRPr="00356542">
        <w:t xml:space="preserve">. </w:t>
      </w:r>
      <w:proofErr w:type="gramStart"/>
      <w:r w:rsidRPr="00356542">
        <w:t xml:space="preserve">All comments to be forwarded to Dick Coutts at </w:t>
      </w:r>
      <w:hyperlink r:id="rId9" w:history="1">
        <w:r w:rsidRPr="00356542">
          <w:rPr>
            <w:rStyle w:val="Hyperlink"/>
          </w:rPr>
          <w:t>Dick.Coutts@Harmony.co.za</w:t>
        </w:r>
      </w:hyperlink>
      <w:r w:rsidRPr="00356542">
        <w:t xml:space="preserve"> ; Jose De Beer at </w:t>
      </w:r>
      <w:r w:rsidRPr="002F612E">
        <w:rPr>
          <w:rStyle w:val="Hyperlink"/>
        </w:rPr>
        <w:t>Jose.DeBeer@glencore.co.za</w:t>
      </w:r>
      <w:r w:rsidRPr="00356542">
        <w:t xml:space="preserve"> and Sharks Gumede at </w:t>
      </w:r>
      <w:hyperlink r:id="rId10" w:history="1">
        <w:r w:rsidRPr="00356542">
          <w:rPr>
            <w:rStyle w:val="Hyperlink"/>
          </w:rPr>
          <w:t>hgumede@chamberofmines.org.za</w:t>
        </w:r>
      </w:hyperlink>
      <w:r w:rsidRPr="00356542">
        <w:t>.</w:t>
      </w:r>
      <w:proofErr w:type="gramEnd"/>
    </w:p>
    <w:p w:rsidR="00356542" w:rsidRPr="00356542" w:rsidRDefault="00356542" w:rsidP="00356542">
      <w:pPr>
        <w:pStyle w:val="ListParagraph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6542" w:rsidRPr="00356542" w:rsidRDefault="00356542" w:rsidP="00356542">
      <w:pPr>
        <w:autoSpaceDE w:val="0"/>
        <w:autoSpaceDN w:val="0"/>
        <w:adjustRightInd w:val="0"/>
        <w:jc w:val="both"/>
      </w:pPr>
      <w:r w:rsidRPr="00356542">
        <w:t xml:space="preserve">Your cooperation is appreciated </w:t>
      </w:r>
    </w:p>
    <w:p w:rsidR="00F02550" w:rsidRDefault="00F02550" w:rsidP="00F02550">
      <w:pPr>
        <w:autoSpaceDE w:val="0"/>
        <w:autoSpaceDN w:val="0"/>
        <w:adjustRightInd w:val="0"/>
      </w:pPr>
    </w:p>
    <w:p w:rsidR="00356542" w:rsidRDefault="00356542" w:rsidP="00F02550">
      <w:pPr>
        <w:autoSpaceDE w:val="0"/>
        <w:autoSpaceDN w:val="0"/>
        <w:adjustRightInd w:val="0"/>
      </w:pPr>
    </w:p>
    <w:p w:rsidR="00F02550" w:rsidRPr="001E1BEE" w:rsidRDefault="00F02550" w:rsidP="00F02550">
      <w:pPr>
        <w:autoSpaceDE w:val="0"/>
        <w:autoSpaceDN w:val="0"/>
        <w:adjustRightInd w:val="0"/>
      </w:pPr>
      <w:r w:rsidRPr="001E1BEE">
        <w:t>Yours truly</w:t>
      </w:r>
    </w:p>
    <w:p w:rsidR="00F02550" w:rsidRPr="001E1BEE" w:rsidRDefault="00F02550" w:rsidP="00F02550">
      <w:pPr>
        <w:autoSpaceDE w:val="0"/>
        <w:autoSpaceDN w:val="0"/>
        <w:adjustRightInd w:val="0"/>
      </w:pPr>
      <w:r w:rsidRPr="001E1BEE">
        <w:t>Shark Gumede</w:t>
      </w:r>
    </w:p>
    <w:p w:rsidR="00F02550" w:rsidRPr="00652312" w:rsidRDefault="00F02550" w:rsidP="00F02550">
      <w:pPr>
        <w:autoSpaceDE w:val="0"/>
        <w:autoSpaceDN w:val="0"/>
        <w:adjustRightInd w:val="0"/>
        <w:rPr>
          <w:rFonts w:ascii="Times-Roman" w:hAnsi="Times-Roman" w:cs="Times-Roman"/>
          <w:b/>
          <w:color w:val="000000"/>
          <w:sz w:val="20"/>
          <w:szCs w:val="20"/>
        </w:rPr>
      </w:pPr>
      <w:r>
        <w:rPr>
          <w:rFonts w:ascii="Times-Roman" w:hAnsi="Times-Roman" w:cs="Times-Roman"/>
          <w:b/>
          <w:color w:val="000000"/>
          <w:sz w:val="20"/>
          <w:szCs w:val="20"/>
        </w:rPr>
        <w:t>MOSH Principal Adoption S</w:t>
      </w:r>
      <w:r w:rsidRPr="00652312">
        <w:rPr>
          <w:rFonts w:ascii="Times-Roman" w:hAnsi="Times-Roman" w:cs="Times-Roman"/>
          <w:b/>
          <w:color w:val="000000"/>
          <w:sz w:val="20"/>
          <w:szCs w:val="20"/>
        </w:rPr>
        <w:t>pecialist</w:t>
      </w:r>
    </w:p>
    <w:p w:rsidR="00F02550" w:rsidRPr="00652312" w:rsidRDefault="00F02550" w:rsidP="00F02550">
      <w:pPr>
        <w:autoSpaceDE w:val="0"/>
        <w:autoSpaceDN w:val="0"/>
        <w:adjustRightInd w:val="0"/>
        <w:rPr>
          <w:rFonts w:ascii="Times-Roman" w:hAnsi="Times-Roman" w:cs="Times-Roman"/>
          <w:b/>
          <w:color w:val="000000"/>
          <w:sz w:val="20"/>
          <w:szCs w:val="20"/>
        </w:rPr>
      </w:pPr>
      <w:r w:rsidRPr="00652312">
        <w:rPr>
          <w:rFonts w:ascii="Times-Roman" w:hAnsi="Times-Roman" w:cs="Times-Roman"/>
          <w:b/>
          <w:color w:val="000000"/>
          <w:sz w:val="20"/>
          <w:szCs w:val="20"/>
        </w:rPr>
        <w:t>Chamber of Mines</w:t>
      </w:r>
    </w:p>
    <w:p w:rsidR="00F02550" w:rsidRPr="00652312" w:rsidRDefault="00F02550" w:rsidP="00F02550">
      <w:pPr>
        <w:rPr>
          <w:rFonts w:ascii="Times-Roman" w:hAnsi="Times-Roman" w:cs="Times-Roman"/>
          <w:b/>
          <w:color w:val="000000"/>
          <w:sz w:val="20"/>
          <w:szCs w:val="20"/>
        </w:rPr>
      </w:pPr>
      <w:r>
        <w:rPr>
          <w:rFonts w:ascii="Times-Roman" w:hAnsi="Times-Roman" w:cs="Times-Roman"/>
          <w:b/>
          <w:color w:val="000000"/>
          <w:sz w:val="20"/>
          <w:szCs w:val="20"/>
        </w:rPr>
        <w:t xml:space="preserve">Date: </w:t>
      </w:r>
      <w:r w:rsidR="00BB6B9D">
        <w:rPr>
          <w:rFonts w:ascii="Times-Roman" w:hAnsi="Times-Roman" w:cs="Times-Roman"/>
          <w:b/>
          <w:color w:val="000000"/>
          <w:sz w:val="20"/>
          <w:szCs w:val="20"/>
        </w:rPr>
        <w:t>26</w:t>
      </w:r>
      <w:r w:rsidRPr="00652312">
        <w:rPr>
          <w:rFonts w:ascii="Times-Roman" w:hAnsi="Times-Roman" w:cs="Times-Roman"/>
          <w:b/>
          <w:color w:val="000000"/>
          <w:sz w:val="20"/>
          <w:szCs w:val="20"/>
        </w:rPr>
        <w:t xml:space="preserve"> </w:t>
      </w:r>
      <w:r w:rsidR="00BB6B9D">
        <w:rPr>
          <w:rFonts w:ascii="Times-Roman" w:hAnsi="Times-Roman" w:cs="Times-Roman"/>
          <w:b/>
          <w:color w:val="000000"/>
          <w:sz w:val="20"/>
          <w:szCs w:val="20"/>
        </w:rPr>
        <w:t>August</w:t>
      </w:r>
      <w:r>
        <w:rPr>
          <w:rFonts w:ascii="Times-Roman" w:hAnsi="Times-Roman" w:cs="Times-Roman"/>
          <w:b/>
          <w:color w:val="000000"/>
          <w:sz w:val="20"/>
          <w:szCs w:val="20"/>
        </w:rPr>
        <w:t xml:space="preserve"> 201</w:t>
      </w:r>
      <w:r w:rsidRPr="00C94864">
        <w:rPr>
          <w:rFonts w:ascii="Times-Roman" w:hAnsi="Times-Roman" w:cs="Times-Roman"/>
          <w:b/>
          <w:color w:val="000000"/>
          <w:sz w:val="20"/>
          <w:szCs w:val="20"/>
        </w:rPr>
        <w:t>3</w:t>
      </w:r>
    </w:p>
    <w:p w:rsidR="00AD7EA2" w:rsidRPr="004B3836" w:rsidRDefault="00AD7EA2" w:rsidP="004B3836">
      <w:pPr>
        <w:spacing w:line="276" w:lineRule="auto"/>
        <w:jc w:val="both"/>
        <w:rPr>
          <w:rFonts w:eastAsiaTheme="minorHAnsi"/>
          <w:lang w:val="en-GB"/>
        </w:rPr>
      </w:pPr>
    </w:p>
    <w:sectPr w:rsidR="00AD7EA2" w:rsidRPr="004B3836" w:rsidSect="000229DB">
      <w:headerReference w:type="even" r:id="rId11"/>
      <w:headerReference w:type="default" r:id="rId12"/>
      <w:footerReference w:type="even" r:id="rId13"/>
      <w:footerReference w:type="default" r:id="rId14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7E5" w:rsidRDefault="00FF07E5">
      <w:r>
        <w:separator/>
      </w:r>
    </w:p>
  </w:endnote>
  <w:endnote w:type="continuationSeparator" w:id="0">
    <w:p w:rsidR="00FF07E5" w:rsidRDefault="00FF07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7E5" w:rsidRDefault="00FF07E5">
      <w:r>
        <w:separator/>
      </w:r>
    </w:p>
  </w:footnote>
  <w:footnote w:type="continuationSeparator" w:id="0">
    <w:p w:rsidR="00FF07E5" w:rsidRDefault="00FF07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26A2"/>
    <w:multiLevelType w:val="hybridMultilevel"/>
    <w:tmpl w:val="26EC929C"/>
    <w:lvl w:ilvl="0" w:tplc="BB78848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E20C6"/>
    <w:multiLevelType w:val="hybridMultilevel"/>
    <w:tmpl w:val="FA1CC4B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83935B5"/>
    <w:multiLevelType w:val="multilevel"/>
    <w:tmpl w:val="6C1CE5C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CFB3A94"/>
    <w:multiLevelType w:val="hybridMultilevel"/>
    <w:tmpl w:val="FECCA57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8D5109"/>
    <w:multiLevelType w:val="hybridMultilevel"/>
    <w:tmpl w:val="3F60C4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374BF"/>
    <w:multiLevelType w:val="hybridMultilevel"/>
    <w:tmpl w:val="301E4E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8852A9"/>
    <w:multiLevelType w:val="hybridMultilevel"/>
    <w:tmpl w:val="5C2C97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F17454E"/>
    <w:multiLevelType w:val="hybridMultilevel"/>
    <w:tmpl w:val="5C2C97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0086FDF"/>
    <w:multiLevelType w:val="hybridMultilevel"/>
    <w:tmpl w:val="3A4A7496"/>
    <w:lvl w:ilvl="0" w:tplc="F4E831CE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03363A7"/>
    <w:multiLevelType w:val="hybridMultilevel"/>
    <w:tmpl w:val="7E7E0EA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FA6164"/>
    <w:multiLevelType w:val="hybridMultilevel"/>
    <w:tmpl w:val="01821E8A"/>
    <w:lvl w:ilvl="0" w:tplc="9E5E26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D813DF"/>
    <w:multiLevelType w:val="hybridMultilevel"/>
    <w:tmpl w:val="0F882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9200CA"/>
    <w:multiLevelType w:val="hybridMultilevel"/>
    <w:tmpl w:val="BF8E2FA4"/>
    <w:lvl w:ilvl="0" w:tplc="118C642E">
      <w:start w:val="1"/>
      <w:numFmt w:val="decimal"/>
      <w:lvlText w:val="%1."/>
      <w:lvlJc w:val="left"/>
      <w:pPr>
        <w:ind w:left="99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342956"/>
    <w:multiLevelType w:val="hybridMultilevel"/>
    <w:tmpl w:val="F9EC90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04B030F"/>
    <w:multiLevelType w:val="hybridMultilevel"/>
    <w:tmpl w:val="46F69F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B9683A"/>
    <w:multiLevelType w:val="multilevel"/>
    <w:tmpl w:val="7B8AF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6A95161D"/>
    <w:multiLevelType w:val="hybridMultilevel"/>
    <w:tmpl w:val="31AA9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FE1C86"/>
    <w:multiLevelType w:val="hybridMultilevel"/>
    <w:tmpl w:val="E11A2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306FF7"/>
    <w:multiLevelType w:val="hybridMultilevel"/>
    <w:tmpl w:val="1696EB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1F1008"/>
    <w:multiLevelType w:val="hybridMultilevel"/>
    <w:tmpl w:val="7A347AB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15"/>
  </w:num>
  <w:num w:numId="3">
    <w:abstractNumId w:val="18"/>
  </w:num>
  <w:num w:numId="4">
    <w:abstractNumId w:val="14"/>
  </w:num>
  <w:num w:numId="5">
    <w:abstractNumId w:val="19"/>
  </w:num>
  <w:num w:numId="6">
    <w:abstractNumId w:val="8"/>
  </w:num>
  <w:num w:numId="7">
    <w:abstractNumId w:val="7"/>
  </w:num>
  <w:num w:numId="8">
    <w:abstractNumId w:val="13"/>
  </w:num>
  <w:num w:numId="9">
    <w:abstractNumId w:val="6"/>
  </w:num>
  <w:num w:numId="10">
    <w:abstractNumId w:val="0"/>
  </w:num>
  <w:num w:numId="11">
    <w:abstractNumId w:val="1"/>
  </w:num>
  <w:num w:numId="12">
    <w:abstractNumId w:val="16"/>
  </w:num>
  <w:num w:numId="13">
    <w:abstractNumId w:val="12"/>
  </w:num>
  <w:num w:numId="14">
    <w:abstractNumId w:val="2"/>
  </w:num>
  <w:num w:numId="15">
    <w:abstractNumId w:val="17"/>
  </w:num>
  <w:num w:numId="16">
    <w:abstractNumId w:val="11"/>
  </w:num>
  <w:num w:numId="17">
    <w:abstractNumId w:val="3"/>
  </w:num>
  <w:num w:numId="18">
    <w:abstractNumId w:val="5"/>
  </w:num>
  <w:num w:numId="19">
    <w:abstractNumId w:val="9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stylePaneFormatFilter w:val="2801"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10796"/>
    <w:rsid w:val="000229DB"/>
    <w:rsid w:val="00031050"/>
    <w:rsid w:val="000574CF"/>
    <w:rsid w:val="000614CA"/>
    <w:rsid w:val="00067A86"/>
    <w:rsid w:val="000B00DA"/>
    <w:rsid w:val="000D5074"/>
    <w:rsid w:val="00137D91"/>
    <w:rsid w:val="001426B0"/>
    <w:rsid w:val="00152EBD"/>
    <w:rsid w:val="00192F28"/>
    <w:rsid w:val="001A0630"/>
    <w:rsid w:val="001A6DD3"/>
    <w:rsid w:val="001A79A8"/>
    <w:rsid w:val="001B4EBF"/>
    <w:rsid w:val="001E1BEE"/>
    <w:rsid w:val="001E71AD"/>
    <w:rsid w:val="001F2867"/>
    <w:rsid w:val="00241864"/>
    <w:rsid w:val="00241FB9"/>
    <w:rsid w:val="00261B15"/>
    <w:rsid w:val="00264050"/>
    <w:rsid w:val="00274857"/>
    <w:rsid w:val="002840D0"/>
    <w:rsid w:val="002C75A9"/>
    <w:rsid w:val="002D1BDF"/>
    <w:rsid w:val="002D221D"/>
    <w:rsid w:val="002E0867"/>
    <w:rsid w:val="002F612E"/>
    <w:rsid w:val="00302C08"/>
    <w:rsid w:val="00304D43"/>
    <w:rsid w:val="00356542"/>
    <w:rsid w:val="00357513"/>
    <w:rsid w:val="0036298F"/>
    <w:rsid w:val="003919C3"/>
    <w:rsid w:val="003C1C95"/>
    <w:rsid w:val="003C1F2A"/>
    <w:rsid w:val="003C300C"/>
    <w:rsid w:val="003E3A15"/>
    <w:rsid w:val="003F3E9D"/>
    <w:rsid w:val="00406AAA"/>
    <w:rsid w:val="00423DB9"/>
    <w:rsid w:val="00440A3F"/>
    <w:rsid w:val="00450073"/>
    <w:rsid w:val="004845C9"/>
    <w:rsid w:val="00491E71"/>
    <w:rsid w:val="00496E88"/>
    <w:rsid w:val="004B3836"/>
    <w:rsid w:val="004C11D7"/>
    <w:rsid w:val="004E1537"/>
    <w:rsid w:val="004F3E6E"/>
    <w:rsid w:val="00506489"/>
    <w:rsid w:val="005102DF"/>
    <w:rsid w:val="00524524"/>
    <w:rsid w:val="00536095"/>
    <w:rsid w:val="00536309"/>
    <w:rsid w:val="00540741"/>
    <w:rsid w:val="00543E4F"/>
    <w:rsid w:val="00546C4E"/>
    <w:rsid w:val="00554981"/>
    <w:rsid w:val="00556731"/>
    <w:rsid w:val="00567584"/>
    <w:rsid w:val="0058264B"/>
    <w:rsid w:val="00590EC4"/>
    <w:rsid w:val="005B694D"/>
    <w:rsid w:val="005C372B"/>
    <w:rsid w:val="005E473A"/>
    <w:rsid w:val="005F03F2"/>
    <w:rsid w:val="00630E36"/>
    <w:rsid w:val="00646233"/>
    <w:rsid w:val="00652312"/>
    <w:rsid w:val="006929F8"/>
    <w:rsid w:val="006A11E4"/>
    <w:rsid w:val="006D2608"/>
    <w:rsid w:val="006D3382"/>
    <w:rsid w:val="006D6F70"/>
    <w:rsid w:val="006F0444"/>
    <w:rsid w:val="00707E7B"/>
    <w:rsid w:val="0072208B"/>
    <w:rsid w:val="00723CC2"/>
    <w:rsid w:val="00724200"/>
    <w:rsid w:val="007372DE"/>
    <w:rsid w:val="00741721"/>
    <w:rsid w:val="0074354A"/>
    <w:rsid w:val="0078130E"/>
    <w:rsid w:val="007832D3"/>
    <w:rsid w:val="00787223"/>
    <w:rsid w:val="00787B99"/>
    <w:rsid w:val="00796DB3"/>
    <w:rsid w:val="007A790A"/>
    <w:rsid w:val="007A79F5"/>
    <w:rsid w:val="007E23AD"/>
    <w:rsid w:val="008045C7"/>
    <w:rsid w:val="00816ED1"/>
    <w:rsid w:val="00817775"/>
    <w:rsid w:val="008360F5"/>
    <w:rsid w:val="00844BCC"/>
    <w:rsid w:val="0084597F"/>
    <w:rsid w:val="00846FDB"/>
    <w:rsid w:val="008A385C"/>
    <w:rsid w:val="008B4F4C"/>
    <w:rsid w:val="008C53F9"/>
    <w:rsid w:val="008D6DDC"/>
    <w:rsid w:val="009267BE"/>
    <w:rsid w:val="009443B3"/>
    <w:rsid w:val="00981E49"/>
    <w:rsid w:val="009A76D4"/>
    <w:rsid w:val="009D05F8"/>
    <w:rsid w:val="009E6413"/>
    <w:rsid w:val="00A06CAC"/>
    <w:rsid w:val="00A41878"/>
    <w:rsid w:val="00A96440"/>
    <w:rsid w:val="00AD536C"/>
    <w:rsid w:val="00AD7EA2"/>
    <w:rsid w:val="00AE09DB"/>
    <w:rsid w:val="00B15AC5"/>
    <w:rsid w:val="00B4292D"/>
    <w:rsid w:val="00BB6B9D"/>
    <w:rsid w:val="00BD40FE"/>
    <w:rsid w:val="00C12E84"/>
    <w:rsid w:val="00C76A43"/>
    <w:rsid w:val="00C94864"/>
    <w:rsid w:val="00CA62DD"/>
    <w:rsid w:val="00CF1659"/>
    <w:rsid w:val="00D41939"/>
    <w:rsid w:val="00D41AAA"/>
    <w:rsid w:val="00D60885"/>
    <w:rsid w:val="00D817D3"/>
    <w:rsid w:val="00D938F6"/>
    <w:rsid w:val="00DA6F2B"/>
    <w:rsid w:val="00DC0528"/>
    <w:rsid w:val="00DD2EEF"/>
    <w:rsid w:val="00E40CA7"/>
    <w:rsid w:val="00E41C08"/>
    <w:rsid w:val="00E712C6"/>
    <w:rsid w:val="00E813E0"/>
    <w:rsid w:val="00EC0049"/>
    <w:rsid w:val="00EC336C"/>
    <w:rsid w:val="00ED7EF5"/>
    <w:rsid w:val="00EF1F12"/>
    <w:rsid w:val="00EF4517"/>
    <w:rsid w:val="00F02550"/>
    <w:rsid w:val="00F41433"/>
    <w:rsid w:val="00F431B6"/>
    <w:rsid w:val="00F71D63"/>
    <w:rsid w:val="00F76AB5"/>
    <w:rsid w:val="00F96788"/>
    <w:rsid w:val="00FD5EE2"/>
    <w:rsid w:val="00FF07E5"/>
    <w:rsid w:val="00FF5C05"/>
    <w:rsid w:val="00FF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character" w:styleId="Hyperlink">
    <w:name w:val="Hyperlink"/>
    <w:basedOn w:val="DefaultParagraphFont"/>
    <w:uiPriority w:val="99"/>
    <w:locked/>
    <w:rsid w:val="006523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23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locked/>
    <w:rsid w:val="00423D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23DB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locked/>
    <w:rsid w:val="00DC0528"/>
    <w:pPr>
      <w:spacing w:before="100" w:beforeAutospacing="1" w:after="100" w:afterAutospacing="1"/>
    </w:pPr>
    <w:rPr>
      <w:rFonts w:eastAsiaTheme="minorEastAsia"/>
    </w:rPr>
  </w:style>
  <w:style w:type="character" w:customStyle="1" w:styleId="CharAttribute11">
    <w:name w:val="CharAttribute11"/>
    <w:rsid w:val="00356542"/>
    <w:rPr>
      <w:rFonts w:ascii="Times New Roman" w:eastAsia="Times New Roman" w:hAnsi="Times New Roman"/>
      <w:sz w:val="24"/>
    </w:rPr>
  </w:style>
  <w:style w:type="character" w:customStyle="1" w:styleId="CharAttribute20">
    <w:name w:val="CharAttribute20"/>
    <w:rsid w:val="00356542"/>
    <w:rPr>
      <w:rFonts w:ascii="Times New Roman" w:eastAsia="Times New Roman" w:hAnsi="Times New Roman"/>
      <w:sz w:val="24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character" w:styleId="Hyperlink">
    <w:name w:val="Hyperlink"/>
    <w:basedOn w:val="DefaultParagraphFont"/>
    <w:uiPriority w:val="99"/>
    <w:locked/>
    <w:rsid w:val="006523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23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locked/>
    <w:rsid w:val="00423D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23DB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locked/>
    <w:rsid w:val="00DC0528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05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8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47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73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022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5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2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52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64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61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000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194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715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11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60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137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882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3082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9660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1819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24165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6782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0913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55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52722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67500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51060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17886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42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15503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526966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5034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997711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96150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hgumede@chamberofmines.org.za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mailto:Dick.Coutts@Harmony.co.za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C1633-EEFC-40C8-B1FE-B331DC1BD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29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1313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Hgumede</cp:lastModifiedBy>
  <cp:revision>7</cp:revision>
  <cp:lastPrinted>2013-08-26T09:53:00Z</cp:lastPrinted>
  <dcterms:created xsi:type="dcterms:W3CDTF">2013-08-26T09:34:00Z</dcterms:created>
  <dcterms:modified xsi:type="dcterms:W3CDTF">2013-08-26T10:30:00Z</dcterms:modified>
</cp:coreProperties>
</file>