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382" w:rsidRDefault="006F0444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noProof/>
        </w:rPr>
      </w:pPr>
      <w:r>
        <w:rPr>
          <w:noProof/>
          <w:lang w:val="en-ZA" w:eastAsia="en-Z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1223010</wp:posOffset>
            </wp:positionH>
            <wp:positionV relativeFrom="paragraph">
              <wp:posOffset>-415290</wp:posOffset>
            </wp:positionV>
            <wp:extent cx="6134100" cy="952500"/>
            <wp:effectExtent l="19050" t="0" r="0" b="0"/>
            <wp:wrapNone/>
            <wp:docPr id="5" name="Picture 5" descr="LOGO_GOLD_30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_GOLD_30c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3A60">
        <w:rPr>
          <w:noProof/>
          <w:lang w:val="en-ZA" w:eastAsia="en-ZA"/>
        </w:rPr>
        <w:t xml:space="preserve"> </w:t>
      </w:r>
    </w:p>
    <w:p w:rsidR="006D3382" w:rsidRDefault="006D3382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noProof/>
        </w:rPr>
      </w:pPr>
    </w:p>
    <w:p w:rsidR="000229DB" w:rsidRDefault="000229DB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</w:pPr>
    </w:p>
    <w:p w:rsidR="000229DB" w:rsidRDefault="000229DB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</w:pPr>
    </w:p>
    <w:p w:rsidR="000229DB" w:rsidRPr="00166C99" w:rsidRDefault="008D57EF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hAnsi="Times New Roman"/>
        </w:rPr>
      </w:pPr>
      <w:r>
        <w:rPr>
          <w:rFonts w:ascii="Times New Roman" w:hAnsi="Times New Roman"/>
        </w:rPr>
        <w:t>0</w:t>
      </w:r>
      <w:r w:rsidR="003A2598">
        <w:rPr>
          <w:rFonts w:ascii="Times New Roman" w:hAnsi="Times New Roman"/>
        </w:rPr>
        <w:t>4</w:t>
      </w:r>
      <w:r>
        <w:rPr>
          <w:rFonts w:ascii="Times New Roman" w:hAnsi="Times New Roman"/>
        </w:rPr>
        <w:t xml:space="preserve">  July</w:t>
      </w:r>
      <w:r w:rsidR="009D5D6B">
        <w:rPr>
          <w:rFonts w:ascii="Times New Roman" w:hAnsi="Times New Roman"/>
        </w:rPr>
        <w:t xml:space="preserve"> </w:t>
      </w:r>
      <w:r w:rsidR="00827F89" w:rsidRPr="00166C99">
        <w:rPr>
          <w:rFonts w:ascii="Times New Roman" w:hAnsi="Times New Roman"/>
        </w:rPr>
        <w:t>2012</w:t>
      </w:r>
    </w:p>
    <w:p w:rsidR="000229DB" w:rsidRPr="00166C99" w:rsidRDefault="000229DB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Times New Roman" w:hAnsi="Times New Roman"/>
        </w:rPr>
      </w:pPr>
    </w:p>
    <w:p w:rsidR="00F00B56" w:rsidRDefault="0068463B" w:rsidP="00F00B56">
      <w:r>
        <w:rPr>
          <w:b/>
          <w:u w:val="single"/>
        </w:rPr>
        <w:t xml:space="preserve">MOSH TASK FORCE </w:t>
      </w:r>
      <w:r w:rsidR="008D57EF">
        <w:rPr>
          <w:b/>
          <w:u w:val="single"/>
        </w:rPr>
        <w:t>MEMBER LIST</w:t>
      </w:r>
    </w:p>
    <w:p w:rsidR="00F00B56" w:rsidRDefault="00F00B56" w:rsidP="00F00B56">
      <w:r>
        <w:t>…………………………………………………………………………........................</w:t>
      </w:r>
    </w:p>
    <w:p w:rsidR="008D57EF" w:rsidRDefault="008D57EF" w:rsidP="00F00B56"/>
    <w:tbl>
      <w:tblPr>
        <w:tblStyle w:val="TableGrid"/>
        <w:tblW w:w="0" w:type="auto"/>
        <w:tblLayout w:type="fixed"/>
        <w:tblLook w:val="04A0"/>
      </w:tblPr>
      <w:tblGrid>
        <w:gridCol w:w="817"/>
        <w:gridCol w:w="2552"/>
        <w:gridCol w:w="3685"/>
        <w:gridCol w:w="3686"/>
        <w:gridCol w:w="3402"/>
      </w:tblGrid>
      <w:tr w:rsidR="002A7959" w:rsidRPr="00F678BA" w:rsidTr="004C6AC1">
        <w:tc>
          <w:tcPr>
            <w:tcW w:w="817" w:type="dxa"/>
          </w:tcPr>
          <w:p w:rsidR="002A7959" w:rsidRPr="00F678BA" w:rsidRDefault="002A7959" w:rsidP="00AD722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F678BA">
              <w:rPr>
                <w:b/>
                <w:sz w:val="20"/>
                <w:szCs w:val="20"/>
              </w:rPr>
              <w:t>I</w:t>
            </w:r>
            <w:r w:rsidR="00AD7223">
              <w:rPr>
                <w:b/>
                <w:sz w:val="20"/>
                <w:szCs w:val="20"/>
              </w:rPr>
              <w:t>TEM</w:t>
            </w:r>
          </w:p>
        </w:tc>
        <w:tc>
          <w:tcPr>
            <w:tcW w:w="2552" w:type="dxa"/>
          </w:tcPr>
          <w:p w:rsidR="002A7959" w:rsidRPr="00F678BA" w:rsidRDefault="00AD7223" w:rsidP="00427ACA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MINING COMPANY</w:t>
            </w:r>
          </w:p>
          <w:p w:rsidR="002A7959" w:rsidRPr="00F678BA" w:rsidRDefault="002A7959" w:rsidP="00427ACA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3685" w:type="dxa"/>
          </w:tcPr>
          <w:p w:rsidR="002A7959" w:rsidRPr="00F678BA" w:rsidRDefault="00AD7223" w:rsidP="00AD7223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CONFIRMED PRIMARY REPRESENTATIVE</w:t>
            </w:r>
          </w:p>
          <w:p w:rsidR="002A7959" w:rsidRPr="00F678BA" w:rsidRDefault="002A7959" w:rsidP="00427ACA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86" w:type="dxa"/>
          </w:tcPr>
          <w:p w:rsidR="002A7959" w:rsidRPr="00F678BA" w:rsidRDefault="00AD7223" w:rsidP="00AD7223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CONFIRMED ALTERNATE RESPRESENTATIVE</w:t>
            </w:r>
          </w:p>
        </w:tc>
        <w:tc>
          <w:tcPr>
            <w:tcW w:w="3402" w:type="dxa"/>
          </w:tcPr>
          <w:p w:rsidR="002A7959" w:rsidRPr="00F678BA" w:rsidRDefault="002A7959" w:rsidP="00AD7223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</w:t>
            </w:r>
            <w:r w:rsidR="00AD7223">
              <w:rPr>
                <w:b/>
                <w:sz w:val="20"/>
                <w:szCs w:val="20"/>
              </w:rPr>
              <w:t>EEP INFORMED</w:t>
            </w:r>
          </w:p>
        </w:tc>
      </w:tr>
      <w:tr w:rsidR="002A7959" w:rsidRPr="00F678BA" w:rsidTr="004C6AC1">
        <w:tc>
          <w:tcPr>
            <w:tcW w:w="817" w:type="dxa"/>
          </w:tcPr>
          <w:p w:rsidR="002A7959" w:rsidRPr="00F678BA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678BA">
              <w:rPr>
                <w:sz w:val="20"/>
                <w:szCs w:val="20"/>
              </w:rPr>
              <w:t>1</w:t>
            </w:r>
          </w:p>
        </w:tc>
        <w:tc>
          <w:tcPr>
            <w:tcW w:w="2552" w:type="dxa"/>
          </w:tcPr>
          <w:p w:rsidR="002A7959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678BA">
              <w:rPr>
                <w:sz w:val="20"/>
                <w:szCs w:val="20"/>
              </w:rPr>
              <w:t>Impala Platinum</w:t>
            </w:r>
          </w:p>
          <w:p w:rsidR="002A7959" w:rsidRPr="00F678BA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685" w:type="dxa"/>
          </w:tcPr>
          <w:p w:rsidR="002A7959" w:rsidRPr="00F678BA" w:rsidRDefault="002A7959" w:rsidP="003066E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2A7959" w:rsidRPr="00F678BA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2A7959" w:rsidRPr="000E70D3" w:rsidRDefault="002A7959" w:rsidP="00427ACA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0E70D3">
              <w:rPr>
                <w:color w:val="FF0000"/>
                <w:sz w:val="20"/>
                <w:szCs w:val="20"/>
              </w:rPr>
              <w:t>John Andrews</w:t>
            </w:r>
          </w:p>
          <w:p w:rsidR="000E70D3" w:rsidRPr="000E70D3" w:rsidRDefault="00CD2630" w:rsidP="00427ACA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hyperlink r:id="rId9" w:history="1">
              <w:r w:rsidR="000E70D3" w:rsidRPr="000E70D3">
                <w:rPr>
                  <w:rStyle w:val="Hyperlink"/>
                  <w:color w:val="FF0000"/>
                  <w:sz w:val="20"/>
                  <w:szCs w:val="20"/>
                </w:rPr>
                <w:t>Jon.andrews@implats.co.za</w:t>
              </w:r>
            </w:hyperlink>
          </w:p>
          <w:p w:rsidR="000E70D3" w:rsidRDefault="000E70D3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2A7959" w:rsidRPr="00F678BA" w:rsidTr="004C6AC1">
        <w:trPr>
          <w:trHeight w:val="3644"/>
        </w:trPr>
        <w:tc>
          <w:tcPr>
            <w:tcW w:w="817" w:type="dxa"/>
          </w:tcPr>
          <w:p w:rsidR="002A7959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678BA">
              <w:rPr>
                <w:sz w:val="20"/>
                <w:szCs w:val="20"/>
              </w:rPr>
              <w:t>2</w:t>
            </w:r>
          </w:p>
          <w:p w:rsidR="002A7959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2A7959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2A7959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2A7959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2A7959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2A7959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2A7959" w:rsidRPr="00F678BA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2A7959" w:rsidRPr="00F678BA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678BA">
              <w:rPr>
                <w:sz w:val="20"/>
                <w:szCs w:val="20"/>
              </w:rPr>
              <w:t>Gold Fields</w:t>
            </w:r>
          </w:p>
        </w:tc>
        <w:tc>
          <w:tcPr>
            <w:tcW w:w="3685" w:type="dxa"/>
          </w:tcPr>
          <w:p w:rsidR="002A7959" w:rsidRDefault="002A7959" w:rsidP="00D92A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Duncan Scott</w:t>
            </w:r>
          </w:p>
          <w:p w:rsidR="002A7959" w:rsidRDefault="00CD2630" w:rsidP="00D92A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10" w:history="1">
              <w:r w:rsidR="002A7959" w:rsidRPr="00504DAB">
                <w:rPr>
                  <w:rStyle w:val="Hyperlink"/>
                  <w:sz w:val="20"/>
                  <w:szCs w:val="20"/>
                </w:rPr>
                <w:t>Duncan.scott@goldfields.co.za</w:t>
              </w:r>
            </w:hyperlink>
          </w:p>
          <w:p w:rsidR="002A7959" w:rsidRPr="00F678BA" w:rsidRDefault="002A7959" w:rsidP="00D92A8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011 278 9790</w:t>
            </w:r>
          </w:p>
        </w:tc>
        <w:tc>
          <w:tcPr>
            <w:tcW w:w="3686" w:type="dxa"/>
          </w:tcPr>
          <w:p w:rsidR="002A7959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Vijay </w:t>
            </w:r>
            <w:proofErr w:type="spellStart"/>
            <w:r>
              <w:rPr>
                <w:sz w:val="20"/>
                <w:szCs w:val="20"/>
              </w:rPr>
              <w:t>Nundlall</w:t>
            </w:r>
            <w:proofErr w:type="spellEnd"/>
          </w:p>
          <w:p w:rsidR="002A7959" w:rsidRDefault="00CD2630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11" w:history="1">
              <w:r w:rsidR="002A7959" w:rsidRPr="00504DAB">
                <w:rPr>
                  <w:rStyle w:val="Hyperlink"/>
                  <w:sz w:val="20"/>
                  <w:szCs w:val="20"/>
                </w:rPr>
                <w:t>Vijay.nundlall@goldfields.co.za</w:t>
              </w:r>
            </w:hyperlink>
          </w:p>
          <w:p w:rsidR="002A7959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011 278 9826</w:t>
            </w:r>
          </w:p>
          <w:p w:rsidR="002A7959" w:rsidRPr="00F678BA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072 631 4415</w:t>
            </w:r>
          </w:p>
        </w:tc>
        <w:tc>
          <w:tcPr>
            <w:tcW w:w="3402" w:type="dxa"/>
          </w:tcPr>
          <w:p w:rsidR="002A7959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Michael Fleischer</w:t>
            </w:r>
          </w:p>
          <w:p w:rsidR="002A7959" w:rsidRDefault="00CD2630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12" w:history="1">
              <w:r w:rsidR="002A7959" w:rsidRPr="00504DAB">
                <w:rPr>
                  <w:rStyle w:val="Hyperlink"/>
                  <w:sz w:val="20"/>
                  <w:szCs w:val="20"/>
                </w:rPr>
                <w:t>Michael.fleischer@goldfields.co.za</w:t>
              </w:r>
            </w:hyperlink>
          </w:p>
          <w:p w:rsidR="002A7959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2A7959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70092">
              <w:rPr>
                <w:b/>
                <w:sz w:val="20"/>
                <w:szCs w:val="20"/>
              </w:rPr>
              <w:t>Secretary: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Lizelle</w:t>
            </w:r>
            <w:proofErr w:type="spellEnd"/>
            <w:r>
              <w:rPr>
                <w:sz w:val="20"/>
                <w:szCs w:val="20"/>
              </w:rPr>
              <w:t xml:space="preserve"> Winter</w:t>
            </w:r>
          </w:p>
          <w:p w:rsidR="002A7959" w:rsidRDefault="00CD2630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13" w:history="1">
              <w:r w:rsidR="002A7959" w:rsidRPr="00504DAB">
                <w:rPr>
                  <w:rStyle w:val="Hyperlink"/>
                  <w:sz w:val="20"/>
                  <w:szCs w:val="20"/>
                </w:rPr>
                <w:t>Lizelle.winter@goldfields.co.za</w:t>
              </w:r>
            </w:hyperlink>
          </w:p>
          <w:p w:rsidR="002A7959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011 562 9724</w:t>
            </w:r>
          </w:p>
          <w:p w:rsidR="002A7959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2A7959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Peter Turner</w:t>
            </w:r>
          </w:p>
          <w:p w:rsidR="002A7959" w:rsidRDefault="00CD2630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14" w:history="1">
              <w:r w:rsidR="002A7959" w:rsidRPr="00504DAB">
                <w:rPr>
                  <w:rStyle w:val="Hyperlink"/>
                  <w:sz w:val="20"/>
                  <w:szCs w:val="20"/>
                </w:rPr>
                <w:t>Peter.turner@goldfields.co.za</w:t>
              </w:r>
            </w:hyperlink>
          </w:p>
          <w:p w:rsidR="002A7959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011 278 9697</w:t>
            </w:r>
          </w:p>
          <w:p w:rsidR="002A7959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2A7959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George Ashworth</w:t>
            </w:r>
          </w:p>
          <w:p w:rsidR="002A7959" w:rsidRDefault="00CD2630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15" w:history="1">
              <w:r w:rsidR="002A7959" w:rsidRPr="00504DAB">
                <w:rPr>
                  <w:rStyle w:val="Hyperlink"/>
                  <w:sz w:val="20"/>
                  <w:szCs w:val="20"/>
                </w:rPr>
                <w:t>George.ashworth@goldfields.co.za</w:t>
              </w:r>
            </w:hyperlink>
          </w:p>
          <w:p w:rsidR="002A7959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011 278 9855</w:t>
            </w:r>
          </w:p>
          <w:p w:rsidR="002A7959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082 451 1708</w:t>
            </w:r>
          </w:p>
          <w:p w:rsidR="002A7959" w:rsidRPr="00F678BA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2A7959" w:rsidRPr="00F678BA" w:rsidTr="004C6AC1">
        <w:trPr>
          <w:trHeight w:val="1610"/>
        </w:trPr>
        <w:tc>
          <w:tcPr>
            <w:tcW w:w="817" w:type="dxa"/>
          </w:tcPr>
          <w:p w:rsidR="002A7959" w:rsidRPr="00F678BA" w:rsidRDefault="002A7959" w:rsidP="00C9438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678BA">
              <w:rPr>
                <w:sz w:val="20"/>
                <w:szCs w:val="20"/>
              </w:rPr>
              <w:t>3</w:t>
            </w:r>
          </w:p>
        </w:tc>
        <w:tc>
          <w:tcPr>
            <w:tcW w:w="2552" w:type="dxa"/>
          </w:tcPr>
          <w:p w:rsidR="002A7959" w:rsidRPr="00F678BA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678BA">
              <w:rPr>
                <w:sz w:val="20"/>
                <w:szCs w:val="20"/>
              </w:rPr>
              <w:t>Harmony Gold</w:t>
            </w:r>
          </w:p>
        </w:tc>
        <w:tc>
          <w:tcPr>
            <w:tcW w:w="3685" w:type="dxa"/>
          </w:tcPr>
          <w:p w:rsidR="002A7959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Alwyn</w:t>
            </w:r>
            <w:proofErr w:type="spellEnd"/>
            <w:r>
              <w:rPr>
                <w:sz w:val="20"/>
                <w:szCs w:val="20"/>
              </w:rPr>
              <w:t xml:space="preserve"> Pretorius</w:t>
            </w:r>
          </w:p>
          <w:p w:rsidR="002A7959" w:rsidRDefault="00CD2630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16" w:history="1">
              <w:r w:rsidR="002A7959" w:rsidRPr="00AE5025">
                <w:rPr>
                  <w:rStyle w:val="Hyperlink"/>
                  <w:sz w:val="20"/>
                  <w:szCs w:val="20"/>
                </w:rPr>
                <w:t>Alwyn.Pretorius@Harmony.co.za</w:t>
              </w:r>
            </w:hyperlink>
          </w:p>
          <w:p w:rsidR="002A7959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011 411 2148</w:t>
            </w:r>
          </w:p>
          <w:p w:rsidR="002A7959" w:rsidRPr="00F678BA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082 806 0872</w:t>
            </w:r>
          </w:p>
        </w:tc>
        <w:tc>
          <w:tcPr>
            <w:tcW w:w="3686" w:type="dxa"/>
          </w:tcPr>
          <w:p w:rsidR="002A7959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Anton Van </w:t>
            </w:r>
            <w:proofErr w:type="spellStart"/>
            <w:r>
              <w:rPr>
                <w:sz w:val="20"/>
                <w:szCs w:val="20"/>
              </w:rPr>
              <w:t>Wyk</w:t>
            </w:r>
            <w:proofErr w:type="spellEnd"/>
          </w:p>
          <w:p w:rsidR="002A7959" w:rsidRDefault="00CD2630" w:rsidP="00427ACA">
            <w:pPr>
              <w:autoSpaceDE w:val="0"/>
              <w:autoSpaceDN w:val="0"/>
              <w:adjustRightInd w:val="0"/>
            </w:pPr>
            <w:hyperlink r:id="rId17" w:history="1">
              <w:r w:rsidR="002A7959" w:rsidRPr="00AE5025">
                <w:rPr>
                  <w:rStyle w:val="Hyperlink"/>
                  <w:sz w:val="20"/>
                  <w:szCs w:val="20"/>
                </w:rPr>
                <w:t>Anton.vanwyk2@harmony.co.za</w:t>
              </w:r>
            </w:hyperlink>
          </w:p>
          <w:p w:rsidR="002A7959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t>057 904 3086</w:t>
            </w:r>
          </w:p>
          <w:p w:rsidR="002A7959" w:rsidRPr="00F678BA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2A7959" w:rsidRPr="00F678BA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2A7959" w:rsidRPr="00F678BA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2A7959" w:rsidRPr="00F678BA" w:rsidTr="004C6AC1">
        <w:trPr>
          <w:trHeight w:val="1832"/>
        </w:trPr>
        <w:tc>
          <w:tcPr>
            <w:tcW w:w="817" w:type="dxa"/>
          </w:tcPr>
          <w:p w:rsidR="002A7959" w:rsidRPr="00F678BA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678BA">
              <w:rPr>
                <w:sz w:val="20"/>
                <w:szCs w:val="20"/>
              </w:rPr>
              <w:lastRenderedPageBreak/>
              <w:t>4</w:t>
            </w:r>
          </w:p>
          <w:p w:rsidR="002A7959" w:rsidRPr="00F678BA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2A7959" w:rsidRPr="00F678BA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678BA">
              <w:rPr>
                <w:sz w:val="20"/>
                <w:szCs w:val="20"/>
              </w:rPr>
              <w:t>Anglo American Platinum</w:t>
            </w:r>
          </w:p>
          <w:p w:rsidR="002A7959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2A7959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2A7959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2A7959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2A7959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2A7959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2A7959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2A7959" w:rsidRPr="00F678BA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685" w:type="dxa"/>
          </w:tcPr>
          <w:p w:rsidR="002A7959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Ted </w:t>
            </w:r>
            <w:proofErr w:type="spellStart"/>
            <w:r>
              <w:rPr>
                <w:sz w:val="20"/>
                <w:szCs w:val="20"/>
              </w:rPr>
              <w:t>Muhajir</w:t>
            </w:r>
            <w:proofErr w:type="spellEnd"/>
          </w:p>
          <w:p w:rsidR="002A7959" w:rsidRDefault="00CD2630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18" w:history="1">
              <w:r w:rsidR="002A7959" w:rsidRPr="00504DAB">
                <w:rPr>
                  <w:rStyle w:val="Hyperlink"/>
                  <w:sz w:val="20"/>
                  <w:szCs w:val="20"/>
                </w:rPr>
                <w:t>Ted.muhajir@angloamerican.com</w:t>
              </w:r>
            </w:hyperlink>
          </w:p>
          <w:p w:rsidR="002A7959" w:rsidRPr="00F678BA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011 373 6273</w:t>
            </w:r>
          </w:p>
        </w:tc>
        <w:tc>
          <w:tcPr>
            <w:tcW w:w="3686" w:type="dxa"/>
          </w:tcPr>
          <w:p w:rsidR="002A7959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Pravesh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Kumari</w:t>
            </w:r>
            <w:proofErr w:type="spellEnd"/>
          </w:p>
          <w:p w:rsidR="002A7959" w:rsidRDefault="00CD2630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19" w:history="1">
              <w:r w:rsidR="002A7959" w:rsidRPr="00504DAB">
                <w:rPr>
                  <w:rStyle w:val="Hyperlink"/>
                  <w:sz w:val="20"/>
                  <w:szCs w:val="20"/>
                </w:rPr>
                <w:t>Pravesh.kumari@angloamerican.com</w:t>
              </w:r>
            </w:hyperlink>
          </w:p>
          <w:p w:rsidR="002A7959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011 373 6875</w:t>
            </w:r>
          </w:p>
          <w:p w:rsidR="002A7959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2A7959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Charles </w:t>
            </w:r>
            <w:proofErr w:type="spellStart"/>
            <w:r>
              <w:rPr>
                <w:sz w:val="20"/>
                <w:szCs w:val="20"/>
              </w:rPr>
              <w:t>Mbekeni</w:t>
            </w:r>
            <w:proofErr w:type="spellEnd"/>
          </w:p>
          <w:p w:rsidR="002A7959" w:rsidRDefault="00CD2630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20" w:history="1">
              <w:r w:rsidR="002A7959" w:rsidRPr="00504DAB">
                <w:rPr>
                  <w:rStyle w:val="Hyperlink"/>
                  <w:sz w:val="20"/>
                  <w:szCs w:val="20"/>
                </w:rPr>
                <w:t>Charles.mbekeni@angloamerican.com</w:t>
              </w:r>
            </w:hyperlink>
          </w:p>
          <w:p w:rsidR="002A7959" w:rsidRPr="00F678BA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011 373 6769</w:t>
            </w:r>
          </w:p>
        </w:tc>
        <w:tc>
          <w:tcPr>
            <w:tcW w:w="3402" w:type="dxa"/>
          </w:tcPr>
          <w:p w:rsidR="002A7959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2A7959" w:rsidRPr="00F678BA" w:rsidTr="004C6AC1">
        <w:tc>
          <w:tcPr>
            <w:tcW w:w="817" w:type="dxa"/>
          </w:tcPr>
          <w:p w:rsidR="002A7959" w:rsidRPr="00F678BA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552" w:type="dxa"/>
          </w:tcPr>
          <w:p w:rsidR="002A7959" w:rsidRPr="00F678BA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678BA">
              <w:rPr>
                <w:sz w:val="20"/>
                <w:szCs w:val="20"/>
              </w:rPr>
              <w:t>Anglo American Thermal Coal</w:t>
            </w:r>
          </w:p>
          <w:p w:rsidR="002A7959" w:rsidRPr="00F678BA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685" w:type="dxa"/>
          </w:tcPr>
          <w:p w:rsidR="002A7959" w:rsidRPr="00F678BA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2A7959" w:rsidRPr="00F678BA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2A7959" w:rsidRPr="000E70D3" w:rsidRDefault="00683A60" w:rsidP="00427ACA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0E70D3">
              <w:rPr>
                <w:color w:val="FF0000"/>
                <w:sz w:val="20"/>
                <w:szCs w:val="20"/>
              </w:rPr>
              <w:t>Andrew Thomson</w:t>
            </w:r>
          </w:p>
          <w:p w:rsidR="000E70D3" w:rsidRPr="000E70D3" w:rsidRDefault="00CD2630" w:rsidP="00427ACA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hyperlink r:id="rId21" w:history="1">
              <w:r w:rsidR="000E70D3" w:rsidRPr="000E70D3">
                <w:rPr>
                  <w:rStyle w:val="Hyperlink"/>
                  <w:color w:val="FF0000"/>
                  <w:sz w:val="20"/>
                  <w:szCs w:val="20"/>
                </w:rPr>
                <w:t>andrew.thomson@angloamerican.com</w:t>
              </w:r>
            </w:hyperlink>
          </w:p>
          <w:p w:rsidR="000E70D3" w:rsidRPr="00683A60" w:rsidRDefault="000E70D3" w:rsidP="00427ACA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</w:tc>
      </w:tr>
      <w:tr w:rsidR="002A7959" w:rsidRPr="00F678BA" w:rsidTr="004C6AC1">
        <w:tc>
          <w:tcPr>
            <w:tcW w:w="817" w:type="dxa"/>
          </w:tcPr>
          <w:p w:rsidR="002A7959" w:rsidRPr="00F678BA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552" w:type="dxa"/>
          </w:tcPr>
          <w:p w:rsidR="002A7959" w:rsidRPr="00F678BA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678BA">
              <w:rPr>
                <w:sz w:val="20"/>
                <w:szCs w:val="20"/>
              </w:rPr>
              <w:t>Sasol Mining</w:t>
            </w:r>
          </w:p>
        </w:tc>
        <w:tc>
          <w:tcPr>
            <w:tcW w:w="3685" w:type="dxa"/>
          </w:tcPr>
          <w:p w:rsidR="002A7959" w:rsidRPr="00F678BA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 w:rsidRPr="00F678BA">
              <w:rPr>
                <w:sz w:val="20"/>
                <w:szCs w:val="20"/>
              </w:rPr>
              <w:t>Schalk</w:t>
            </w:r>
            <w:proofErr w:type="spellEnd"/>
            <w:r w:rsidRPr="00F678BA">
              <w:rPr>
                <w:sz w:val="20"/>
                <w:szCs w:val="20"/>
              </w:rPr>
              <w:t xml:space="preserve"> </w:t>
            </w:r>
            <w:proofErr w:type="spellStart"/>
            <w:r w:rsidRPr="00F678BA">
              <w:rPr>
                <w:sz w:val="20"/>
                <w:szCs w:val="20"/>
              </w:rPr>
              <w:t>Windt</w:t>
            </w:r>
            <w:proofErr w:type="spellEnd"/>
          </w:p>
          <w:p w:rsidR="002A7959" w:rsidRPr="00F678BA" w:rsidRDefault="00CD2630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22" w:history="1">
              <w:r w:rsidR="002A7959" w:rsidRPr="00F678BA">
                <w:rPr>
                  <w:rStyle w:val="Hyperlink"/>
                  <w:sz w:val="20"/>
                  <w:szCs w:val="20"/>
                </w:rPr>
                <w:t>Schalk.Windt@sasol.com</w:t>
              </w:r>
            </w:hyperlink>
          </w:p>
          <w:p w:rsidR="002A7959" w:rsidRPr="00F678BA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2A7959" w:rsidRPr="00F678BA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2A7959" w:rsidRPr="00F678BA" w:rsidRDefault="002A7959" w:rsidP="00427AC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2A7959" w:rsidRPr="00F678BA" w:rsidTr="004C6AC1">
        <w:trPr>
          <w:trHeight w:val="1840"/>
        </w:trPr>
        <w:tc>
          <w:tcPr>
            <w:tcW w:w="817" w:type="dxa"/>
          </w:tcPr>
          <w:p w:rsidR="002A7959" w:rsidRPr="00F678BA" w:rsidRDefault="002A7959" w:rsidP="00085E8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552" w:type="dxa"/>
          </w:tcPr>
          <w:p w:rsidR="002A7959" w:rsidRPr="00F678BA" w:rsidRDefault="002A7959" w:rsidP="00085E8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678BA">
              <w:rPr>
                <w:sz w:val="20"/>
                <w:szCs w:val="20"/>
              </w:rPr>
              <w:t>Xstrata Alloys</w:t>
            </w:r>
          </w:p>
        </w:tc>
        <w:tc>
          <w:tcPr>
            <w:tcW w:w="3685" w:type="dxa"/>
          </w:tcPr>
          <w:p w:rsidR="002A7959" w:rsidRPr="00F678BA" w:rsidRDefault="002A7959" w:rsidP="00085E8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 w:rsidRPr="00F678BA">
              <w:rPr>
                <w:sz w:val="20"/>
                <w:szCs w:val="20"/>
              </w:rPr>
              <w:t>Japie</w:t>
            </w:r>
            <w:proofErr w:type="spellEnd"/>
            <w:r w:rsidRPr="00F678BA">
              <w:rPr>
                <w:sz w:val="20"/>
                <w:szCs w:val="20"/>
              </w:rPr>
              <w:t xml:space="preserve"> </w:t>
            </w:r>
            <w:proofErr w:type="spellStart"/>
            <w:r w:rsidRPr="00F678BA">
              <w:rPr>
                <w:sz w:val="20"/>
                <w:szCs w:val="20"/>
              </w:rPr>
              <w:t>Fullard</w:t>
            </w:r>
            <w:proofErr w:type="spellEnd"/>
          </w:p>
          <w:p w:rsidR="002A7959" w:rsidRPr="00F678BA" w:rsidRDefault="00CD2630" w:rsidP="00085E8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23" w:history="1">
              <w:r w:rsidR="002A7959" w:rsidRPr="00F678BA">
                <w:rPr>
                  <w:rStyle w:val="Hyperlink"/>
                  <w:sz w:val="20"/>
                  <w:szCs w:val="20"/>
                </w:rPr>
                <w:t>jfullard@xstrata.co.za</w:t>
              </w:r>
            </w:hyperlink>
          </w:p>
          <w:p w:rsidR="002A7959" w:rsidRPr="00F678BA" w:rsidRDefault="002A7959" w:rsidP="00085E8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678BA">
              <w:rPr>
                <w:sz w:val="20"/>
                <w:szCs w:val="20"/>
              </w:rPr>
              <w:t>014 590 2416</w:t>
            </w:r>
          </w:p>
          <w:p w:rsidR="002A7959" w:rsidRPr="00F678BA" w:rsidRDefault="002A7959" w:rsidP="00085E88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F678BA">
              <w:rPr>
                <w:b/>
                <w:sz w:val="20"/>
                <w:szCs w:val="20"/>
              </w:rPr>
              <w:t>Secretary</w:t>
            </w:r>
          </w:p>
          <w:p w:rsidR="002A7959" w:rsidRPr="00F678BA" w:rsidRDefault="00CD2630" w:rsidP="00085E8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24" w:history="1">
              <w:r w:rsidR="002A7959" w:rsidRPr="00F678BA">
                <w:rPr>
                  <w:rStyle w:val="Hyperlink"/>
                  <w:sz w:val="20"/>
                  <w:szCs w:val="20"/>
                </w:rPr>
                <w:t>bhalgryn@xstrata.co.za</w:t>
              </w:r>
            </w:hyperlink>
          </w:p>
          <w:p w:rsidR="002A7959" w:rsidRPr="00F678BA" w:rsidRDefault="002A7959" w:rsidP="00085E8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2A7959" w:rsidRPr="00F678BA" w:rsidRDefault="002A7959" w:rsidP="00B8515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678BA">
              <w:rPr>
                <w:sz w:val="20"/>
                <w:szCs w:val="20"/>
              </w:rPr>
              <w:t xml:space="preserve">Willie </w:t>
            </w:r>
            <w:proofErr w:type="spellStart"/>
            <w:r w:rsidRPr="00F678BA">
              <w:rPr>
                <w:sz w:val="20"/>
                <w:szCs w:val="20"/>
              </w:rPr>
              <w:t>Prinsloo</w:t>
            </w:r>
            <w:proofErr w:type="spellEnd"/>
          </w:p>
          <w:p w:rsidR="002A7959" w:rsidRPr="00F678BA" w:rsidRDefault="00CD2630" w:rsidP="00B8515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25" w:history="1">
              <w:r w:rsidR="002A7959" w:rsidRPr="00F678BA">
                <w:rPr>
                  <w:rStyle w:val="Hyperlink"/>
                  <w:sz w:val="20"/>
                  <w:szCs w:val="20"/>
                </w:rPr>
                <w:t>wprinsloo@xstrata.co.za</w:t>
              </w:r>
            </w:hyperlink>
          </w:p>
          <w:p w:rsidR="002A7959" w:rsidRPr="00F678BA" w:rsidRDefault="002A7959" w:rsidP="00B8515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2A7959" w:rsidRDefault="002A7959" w:rsidP="00D3787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678BA">
              <w:rPr>
                <w:sz w:val="20"/>
                <w:szCs w:val="20"/>
              </w:rPr>
              <w:t xml:space="preserve">Mike </w:t>
            </w:r>
            <w:proofErr w:type="spellStart"/>
            <w:r w:rsidRPr="00F678BA">
              <w:rPr>
                <w:sz w:val="20"/>
                <w:szCs w:val="20"/>
              </w:rPr>
              <w:t>Rossouw</w:t>
            </w:r>
            <w:proofErr w:type="spellEnd"/>
          </w:p>
          <w:p w:rsidR="002A7959" w:rsidRDefault="00CD2630" w:rsidP="00D3787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26" w:history="1">
              <w:r w:rsidR="002A7959" w:rsidRPr="00504DAB">
                <w:rPr>
                  <w:rStyle w:val="Hyperlink"/>
                  <w:sz w:val="20"/>
                  <w:szCs w:val="20"/>
                </w:rPr>
                <w:t>mrossouw@xstrata.co.za</w:t>
              </w:r>
            </w:hyperlink>
          </w:p>
          <w:p w:rsidR="002A7959" w:rsidRDefault="002A7959" w:rsidP="00D3787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2A7959" w:rsidRDefault="002A7959" w:rsidP="00D3787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407C1">
              <w:rPr>
                <w:b/>
                <w:sz w:val="20"/>
                <w:szCs w:val="20"/>
              </w:rPr>
              <w:t>Secretary:</w:t>
            </w:r>
            <w:r>
              <w:rPr>
                <w:sz w:val="20"/>
                <w:szCs w:val="20"/>
              </w:rPr>
              <w:t xml:space="preserve"> Charlotte Botha</w:t>
            </w:r>
          </w:p>
          <w:p w:rsidR="002A7959" w:rsidRDefault="00CD2630" w:rsidP="00D3787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27" w:history="1">
              <w:r w:rsidR="002A7959" w:rsidRPr="00504DAB">
                <w:rPr>
                  <w:rStyle w:val="Hyperlink"/>
                  <w:sz w:val="20"/>
                  <w:szCs w:val="20"/>
                </w:rPr>
                <w:t>cbotha@xstrata.co.za</w:t>
              </w:r>
            </w:hyperlink>
          </w:p>
          <w:p w:rsidR="002A7959" w:rsidRPr="00F678BA" w:rsidRDefault="002A7959" w:rsidP="00D3787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083 680 6785</w:t>
            </w:r>
          </w:p>
          <w:p w:rsidR="002A7959" w:rsidRPr="00F678BA" w:rsidRDefault="002A7959" w:rsidP="00085E8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2A7959" w:rsidRPr="00F678BA" w:rsidTr="004C6AC1">
        <w:tc>
          <w:tcPr>
            <w:tcW w:w="817" w:type="dxa"/>
          </w:tcPr>
          <w:p w:rsidR="002A7959" w:rsidRPr="00F678BA" w:rsidRDefault="002A7959" w:rsidP="00085E8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552" w:type="dxa"/>
          </w:tcPr>
          <w:p w:rsidR="002A7959" w:rsidRPr="00F678BA" w:rsidRDefault="002A7959" w:rsidP="00A96F8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678BA">
              <w:rPr>
                <w:sz w:val="20"/>
                <w:szCs w:val="20"/>
              </w:rPr>
              <w:t>Xstrata Coal</w:t>
            </w:r>
          </w:p>
        </w:tc>
        <w:tc>
          <w:tcPr>
            <w:tcW w:w="3685" w:type="dxa"/>
          </w:tcPr>
          <w:p w:rsidR="002A7959" w:rsidRDefault="002A7959" w:rsidP="000741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Flip </w:t>
            </w:r>
            <w:proofErr w:type="spellStart"/>
            <w:r>
              <w:rPr>
                <w:sz w:val="20"/>
                <w:szCs w:val="20"/>
              </w:rPr>
              <w:t>Kritzinger</w:t>
            </w:r>
            <w:proofErr w:type="spellEnd"/>
          </w:p>
          <w:p w:rsidR="002A7959" w:rsidRDefault="00CD2630" w:rsidP="000741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28" w:history="1">
              <w:r w:rsidR="002A7959" w:rsidRPr="00504DAB">
                <w:rPr>
                  <w:rStyle w:val="Hyperlink"/>
                  <w:sz w:val="20"/>
                  <w:szCs w:val="20"/>
                </w:rPr>
                <w:t>fkritzinger@xstratacoal.co.za</w:t>
              </w:r>
            </w:hyperlink>
          </w:p>
          <w:p w:rsidR="002A7959" w:rsidRDefault="002A7959" w:rsidP="000741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013 653 5315</w:t>
            </w:r>
          </w:p>
          <w:p w:rsidR="002A7959" w:rsidRDefault="002A7959" w:rsidP="000741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082 447 3804</w:t>
            </w:r>
          </w:p>
          <w:p w:rsidR="002A7959" w:rsidRPr="00F678BA" w:rsidRDefault="002A7959" w:rsidP="000741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2A7959" w:rsidRDefault="002A7959" w:rsidP="00085E8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Johann Lewis</w:t>
            </w:r>
          </w:p>
          <w:p w:rsidR="002A7959" w:rsidRDefault="00CD2630" w:rsidP="00085E8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29" w:history="1">
              <w:r w:rsidR="002A7959" w:rsidRPr="00504DAB">
                <w:rPr>
                  <w:rStyle w:val="Hyperlink"/>
                  <w:sz w:val="20"/>
                  <w:szCs w:val="20"/>
                </w:rPr>
                <w:t>jlewis@xstratacoal.co.za</w:t>
              </w:r>
            </w:hyperlink>
          </w:p>
          <w:p w:rsidR="002A7959" w:rsidRPr="00F678BA" w:rsidRDefault="002A7959" w:rsidP="00085E8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2A7959" w:rsidRDefault="002A7959" w:rsidP="00085E8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2A7959" w:rsidRPr="00F678BA" w:rsidTr="004C6AC1">
        <w:trPr>
          <w:trHeight w:val="2080"/>
        </w:trPr>
        <w:tc>
          <w:tcPr>
            <w:tcW w:w="817" w:type="dxa"/>
          </w:tcPr>
          <w:p w:rsidR="002A7959" w:rsidRPr="00F678BA" w:rsidRDefault="002A7959" w:rsidP="000741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552" w:type="dxa"/>
          </w:tcPr>
          <w:p w:rsidR="002A7959" w:rsidRPr="00F678BA" w:rsidRDefault="002A7959" w:rsidP="00085E8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 w:rsidRPr="00F678BA">
              <w:rPr>
                <w:sz w:val="20"/>
                <w:szCs w:val="20"/>
              </w:rPr>
              <w:t>Lonmin</w:t>
            </w:r>
            <w:proofErr w:type="spellEnd"/>
          </w:p>
        </w:tc>
        <w:tc>
          <w:tcPr>
            <w:tcW w:w="3685" w:type="dxa"/>
          </w:tcPr>
          <w:p w:rsidR="002A7959" w:rsidRPr="00F678BA" w:rsidRDefault="002A7959" w:rsidP="00085E8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678BA">
              <w:rPr>
                <w:sz w:val="20"/>
                <w:szCs w:val="20"/>
              </w:rPr>
              <w:t>Terence Muller</w:t>
            </w:r>
          </w:p>
          <w:p w:rsidR="002A7959" w:rsidRPr="00F678BA" w:rsidRDefault="00CD2630" w:rsidP="00085E8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30" w:history="1">
              <w:r w:rsidR="002A7959" w:rsidRPr="00F678BA">
                <w:rPr>
                  <w:rStyle w:val="Hyperlink"/>
                  <w:sz w:val="20"/>
                  <w:szCs w:val="20"/>
                </w:rPr>
                <w:t>Terence.muller@lonmin.com</w:t>
              </w:r>
            </w:hyperlink>
          </w:p>
          <w:p w:rsidR="002A7959" w:rsidRPr="00F678BA" w:rsidRDefault="002A7959" w:rsidP="00085E8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2A7959" w:rsidRPr="00F678BA" w:rsidRDefault="002A7959" w:rsidP="00085E8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2A7959" w:rsidRPr="00F678BA" w:rsidRDefault="002A7959" w:rsidP="00085E8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678BA">
              <w:rPr>
                <w:sz w:val="20"/>
                <w:szCs w:val="20"/>
              </w:rPr>
              <w:t>Jacques Erasmus</w:t>
            </w:r>
          </w:p>
          <w:p w:rsidR="002A7959" w:rsidRPr="00F678BA" w:rsidRDefault="00CD2630" w:rsidP="00085E8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31" w:history="1">
              <w:r w:rsidR="002A7959" w:rsidRPr="00F678BA">
                <w:rPr>
                  <w:rStyle w:val="Hyperlink"/>
                  <w:sz w:val="20"/>
                  <w:szCs w:val="20"/>
                </w:rPr>
                <w:t>Jacques.erasmus@lonmin.com</w:t>
              </w:r>
            </w:hyperlink>
          </w:p>
          <w:p w:rsidR="002A7959" w:rsidRPr="00F678BA" w:rsidRDefault="002A7959" w:rsidP="00085E8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678BA">
              <w:rPr>
                <w:sz w:val="20"/>
                <w:szCs w:val="20"/>
              </w:rPr>
              <w:t>014 574 5525</w:t>
            </w:r>
          </w:p>
          <w:p w:rsidR="002A7959" w:rsidRPr="00F678BA" w:rsidRDefault="002A7959" w:rsidP="00085E8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678BA">
              <w:rPr>
                <w:sz w:val="20"/>
                <w:szCs w:val="20"/>
              </w:rPr>
              <w:t>082 853 7801</w:t>
            </w:r>
          </w:p>
          <w:p w:rsidR="002A7959" w:rsidRPr="00F678BA" w:rsidRDefault="002A7959" w:rsidP="00085E8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2A7959" w:rsidRPr="00F678BA" w:rsidRDefault="002A7959" w:rsidP="00085E8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2A7959" w:rsidRPr="00F678BA" w:rsidRDefault="002A7959" w:rsidP="006F6E7F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F678BA">
              <w:rPr>
                <w:b/>
                <w:sz w:val="20"/>
                <w:szCs w:val="20"/>
              </w:rPr>
              <w:t>Contact Person:</w:t>
            </w:r>
          </w:p>
          <w:p w:rsidR="002A7959" w:rsidRPr="00F678BA" w:rsidRDefault="002A7959" w:rsidP="006F6E7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 w:rsidRPr="00F678BA">
              <w:rPr>
                <w:sz w:val="20"/>
                <w:szCs w:val="20"/>
              </w:rPr>
              <w:t>Annikie</w:t>
            </w:r>
            <w:proofErr w:type="spellEnd"/>
            <w:r w:rsidRPr="00F678BA">
              <w:rPr>
                <w:sz w:val="20"/>
                <w:szCs w:val="20"/>
              </w:rPr>
              <w:t xml:space="preserve"> </w:t>
            </w:r>
            <w:proofErr w:type="spellStart"/>
            <w:r w:rsidRPr="00F678BA">
              <w:rPr>
                <w:sz w:val="20"/>
                <w:szCs w:val="20"/>
              </w:rPr>
              <w:t>Mphaki</w:t>
            </w:r>
            <w:proofErr w:type="spellEnd"/>
          </w:p>
          <w:p w:rsidR="002A7959" w:rsidRPr="00F678BA" w:rsidRDefault="00CD2630" w:rsidP="006F6E7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32" w:history="1">
              <w:r w:rsidR="002A7959" w:rsidRPr="00F678BA">
                <w:rPr>
                  <w:rStyle w:val="Hyperlink"/>
                  <w:sz w:val="20"/>
                  <w:szCs w:val="20"/>
                </w:rPr>
                <w:t>Anniekie.Mphaki@lonmin.com</w:t>
              </w:r>
            </w:hyperlink>
          </w:p>
        </w:tc>
      </w:tr>
      <w:tr w:rsidR="002A7959" w:rsidRPr="00F678BA" w:rsidTr="004C6AC1">
        <w:trPr>
          <w:trHeight w:val="1150"/>
        </w:trPr>
        <w:tc>
          <w:tcPr>
            <w:tcW w:w="817" w:type="dxa"/>
          </w:tcPr>
          <w:p w:rsidR="002A7959" w:rsidRPr="00F678BA" w:rsidRDefault="002A7959" w:rsidP="0042513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</w:t>
            </w:r>
          </w:p>
        </w:tc>
        <w:tc>
          <w:tcPr>
            <w:tcW w:w="2552" w:type="dxa"/>
          </w:tcPr>
          <w:p w:rsidR="002A7959" w:rsidRPr="00F678BA" w:rsidRDefault="002A7959" w:rsidP="00085E8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678BA">
              <w:rPr>
                <w:sz w:val="20"/>
                <w:szCs w:val="20"/>
              </w:rPr>
              <w:t>AngloGold Ashanti</w:t>
            </w:r>
          </w:p>
        </w:tc>
        <w:tc>
          <w:tcPr>
            <w:tcW w:w="3685" w:type="dxa"/>
          </w:tcPr>
          <w:p w:rsidR="002A7959" w:rsidRDefault="002A7959" w:rsidP="00F678B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Harry Rex</w:t>
            </w:r>
          </w:p>
          <w:p w:rsidR="002A7959" w:rsidRDefault="00CD2630" w:rsidP="00F678B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33" w:history="1">
              <w:r w:rsidR="002A7959" w:rsidRPr="00504DAB">
                <w:rPr>
                  <w:rStyle w:val="Hyperlink"/>
                  <w:sz w:val="20"/>
                  <w:szCs w:val="20"/>
                </w:rPr>
                <w:t>HRex@AngloGoldAshanti.com</w:t>
              </w:r>
            </w:hyperlink>
          </w:p>
          <w:p w:rsidR="002A7959" w:rsidRDefault="002A7959" w:rsidP="00F678B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082 552 0052</w:t>
            </w:r>
          </w:p>
          <w:p w:rsidR="002A7959" w:rsidRDefault="002A7959" w:rsidP="00F678B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70092">
              <w:rPr>
                <w:b/>
                <w:sz w:val="20"/>
                <w:szCs w:val="20"/>
              </w:rPr>
              <w:t>Secretary: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Ronell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Blom</w:t>
            </w:r>
            <w:proofErr w:type="spellEnd"/>
          </w:p>
          <w:p w:rsidR="002A7959" w:rsidRDefault="00CD2630" w:rsidP="00F678B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34" w:history="1">
              <w:r w:rsidR="002A7959" w:rsidRPr="00504DAB">
                <w:rPr>
                  <w:rStyle w:val="Hyperlink"/>
                  <w:sz w:val="20"/>
                  <w:szCs w:val="20"/>
                </w:rPr>
                <w:t>RBlom@AngloGoldAshanti.com</w:t>
              </w:r>
            </w:hyperlink>
          </w:p>
          <w:p w:rsidR="002A7959" w:rsidRPr="00F678BA" w:rsidRDefault="002A7959" w:rsidP="00F678B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2A7959" w:rsidRDefault="00CD2630" w:rsidP="006F6E7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35" w:history="1">
              <w:r w:rsidR="002A7959" w:rsidRPr="00504DAB">
                <w:rPr>
                  <w:rStyle w:val="Hyperlink"/>
                  <w:sz w:val="20"/>
                  <w:szCs w:val="20"/>
                </w:rPr>
                <w:t>JFerreira@AngloGoldAshanti.com</w:t>
              </w:r>
            </w:hyperlink>
          </w:p>
          <w:p w:rsidR="002A7959" w:rsidRPr="00F678BA" w:rsidRDefault="002A7959" w:rsidP="006F6E7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2A7959" w:rsidRPr="00F678BA" w:rsidRDefault="002A7959" w:rsidP="00085E8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2A7959" w:rsidRPr="00F678BA" w:rsidTr="004C6AC1">
        <w:trPr>
          <w:trHeight w:val="470"/>
        </w:trPr>
        <w:tc>
          <w:tcPr>
            <w:tcW w:w="817" w:type="dxa"/>
          </w:tcPr>
          <w:p w:rsidR="002A7959" w:rsidRPr="00F678BA" w:rsidRDefault="002A7959" w:rsidP="00085E8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552" w:type="dxa"/>
          </w:tcPr>
          <w:p w:rsidR="002A7959" w:rsidRPr="00F678BA" w:rsidRDefault="002A7959" w:rsidP="00085E8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678BA">
              <w:rPr>
                <w:sz w:val="20"/>
                <w:szCs w:val="20"/>
              </w:rPr>
              <w:t>ARM</w:t>
            </w:r>
          </w:p>
        </w:tc>
        <w:tc>
          <w:tcPr>
            <w:tcW w:w="3685" w:type="dxa"/>
          </w:tcPr>
          <w:p w:rsidR="002A7959" w:rsidRDefault="002A7959" w:rsidP="00F678B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Nerine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Botes-Schoeman</w:t>
            </w:r>
            <w:proofErr w:type="spellEnd"/>
          </w:p>
          <w:p w:rsidR="00683A60" w:rsidRDefault="00CD2630" w:rsidP="00F678B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36" w:history="1">
              <w:r w:rsidR="008A6A9E" w:rsidRPr="00504DAB">
                <w:rPr>
                  <w:rStyle w:val="Hyperlink"/>
                  <w:sz w:val="20"/>
                  <w:szCs w:val="20"/>
                </w:rPr>
                <w:t>Nerine.botes@arm.co.za</w:t>
              </w:r>
            </w:hyperlink>
          </w:p>
          <w:p w:rsidR="008A6A9E" w:rsidRPr="00F678BA" w:rsidRDefault="008A6A9E" w:rsidP="00F678B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2A7959" w:rsidRDefault="002A7959" w:rsidP="00085E8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Tsietsi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Letanta</w:t>
            </w:r>
            <w:proofErr w:type="spellEnd"/>
          </w:p>
          <w:p w:rsidR="008A6A9E" w:rsidRDefault="00CD2630" w:rsidP="00085E8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37" w:history="1">
              <w:r w:rsidR="008A6A9E" w:rsidRPr="00504DAB">
                <w:rPr>
                  <w:rStyle w:val="Hyperlink"/>
                  <w:sz w:val="20"/>
                  <w:szCs w:val="20"/>
                </w:rPr>
                <w:t>Tsietsi.Letanta@arm.co.za</w:t>
              </w:r>
            </w:hyperlink>
          </w:p>
          <w:p w:rsidR="008A6A9E" w:rsidRPr="00F678BA" w:rsidRDefault="008A6A9E" w:rsidP="00085E8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2A7959" w:rsidRPr="00F678BA" w:rsidRDefault="002A7959" w:rsidP="00085E8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2A7959" w:rsidRPr="00F678BA" w:rsidTr="004C6AC1">
        <w:trPr>
          <w:trHeight w:val="645"/>
        </w:trPr>
        <w:tc>
          <w:tcPr>
            <w:tcW w:w="817" w:type="dxa"/>
          </w:tcPr>
          <w:p w:rsidR="002A7959" w:rsidRDefault="002A7959" w:rsidP="00085E8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  <w:p w:rsidR="002A7959" w:rsidRDefault="002A7959" w:rsidP="00085E8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2A7959" w:rsidRPr="00F678BA" w:rsidRDefault="002A7959" w:rsidP="00085E8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2A7959" w:rsidRPr="00F678BA" w:rsidRDefault="002A7959" w:rsidP="00085E8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678BA">
              <w:rPr>
                <w:sz w:val="20"/>
                <w:szCs w:val="20"/>
              </w:rPr>
              <w:t>De Beers Group</w:t>
            </w:r>
          </w:p>
        </w:tc>
        <w:tc>
          <w:tcPr>
            <w:tcW w:w="3685" w:type="dxa"/>
          </w:tcPr>
          <w:p w:rsidR="002A7959" w:rsidRDefault="002A7959" w:rsidP="00F678B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Rinus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Stroebel</w:t>
            </w:r>
            <w:proofErr w:type="spellEnd"/>
          </w:p>
          <w:p w:rsidR="002A7959" w:rsidRPr="00F678BA" w:rsidRDefault="00CD2630" w:rsidP="00AD722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38" w:history="1">
              <w:r w:rsidR="002A7959" w:rsidRPr="00504DAB">
                <w:rPr>
                  <w:rStyle w:val="Hyperlink"/>
                  <w:sz w:val="20"/>
                  <w:szCs w:val="20"/>
                </w:rPr>
                <w:t>Rinus.Stroebel@debeersgroup.com</w:t>
              </w:r>
            </w:hyperlink>
            <w:r w:rsidR="00425135">
              <w:rPr>
                <w:sz w:val="20"/>
                <w:szCs w:val="20"/>
              </w:rPr>
              <w:t xml:space="preserve"> </w:t>
            </w:r>
          </w:p>
        </w:tc>
        <w:tc>
          <w:tcPr>
            <w:tcW w:w="3686" w:type="dxa"/>
          </w:tcPr>
          <w:p w:rsidR="002A7959" w:rsidRPr="00F678BA" w:rsidRDefault="002A7959" w:rsidP="00C2328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2A7959" w:rsidRPr="00F678BA" w:rsidRDefault="002A7959" w:rsidP="00085E8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2A7959" w:rsidRPr="00F678BA" w:rsidTr="004C6AC1">
        <w:trPr>
          <w:trHeight w:val="1160"/>
        </w:trPr>
        <w:tc>
          <w:tcPr>
            <w:tcW w:w="817" w:type="dxa"/>
          </w:tcPr>
          <w:p w:rsidR="002A7959" w:rsidRPr="00F678BA" w:rsidRDefault="002A7959" w:rsidP="00085E8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2552" w:type="dxa"/>
          </w:tcPr>
          <w:p w:rsidR="002A7959" w:rsidRPr="00F678BA" w:rsidRDefault="002A7959" w:rsidP="00085E8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 w:rsidRPr="00F678BA">
              <w:rPr>
                <w:sz w:val="20"/>
                <w:szCs w:val="20"/>
              </w:rPr>
              <w:t>Kumba</w:t>
            </w:r>
            <w:proofErr w:type="spellEnd"/>
            <w:r w:rsidRPr="00F678BA">
              <w:rPr>
                <w:sz w:val="20"/>
                <w:szCs w:val="20"/>
              </w:rPr>
              <w:t xml:space="preserve"> Iron Ore</w:t>
            </w:r>
          </w:p>
        </w:tc>
        <w:tc>
          <w:tcPr>
            <w:tcW w:w="3685" w:type="dxa"/>
          </w:tcPr>
          <w:p w:rsidR="002A7959" w:rsidRPr="00F678BA" w:rsidRDefault="002A7959" w:rsidP="00085E8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678BA">
              <w:rPr>
                <w:sz w:val="20"/>
                <w:szCs w:val="20"/>
              </w:rPr>
              <w:t xml:space="preserve">Karen </w:t>
            </w:r>
            <w:proofErr w:type="spellStart"/>
            <w:r w:rsidRPr="00F678BA">
              <w:rPr>
                <w:sz w:val="20"/>
                <w:szCs w:val="20"/>
              </w:rPr>
              <w:t>Geerthsen</w:t>
            </w:r>
            <w:proofErr w:type="spellEnd"/>
          </w:p>
          <w:p w:rsidR="002A7959" w:rsidRPr="00F678BA" w:rsidRDefault="00CD2630" w:rsidP="00085E8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39" w:history="1">
              <w:r w:rsidR="002A7959" w:rsidRPr="00F678BA">
                <w:rPr>
                  <w:rStyle w:val="Hyperlink"/>
                  <w:sz w:val="20"/>
                  <w:szCs w:val="20"/>
                </w:rPr>
                <w:t>Karen.geerthsen@angloamerican.com</w:t>
              </w:r>
            </w:hyperlink>
          </w:p>
          <w:p w:rsidR="002A7959" w:rsidRPr="00F678BA" w:rsidRDefault="002A7959" w:rsidP="00085E8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678BA">
              <w:rPr>
                <w:sz w:val="20"/>
                <w:szCs w:val="20"/>
              </w:rPr>
              <w:t>012 679 2001</w:t>
            </w:r>
          </w:p>
          <w:p w:rsidR="002A7959" w:rsidRPr="00F678BA" w:rsidRDefault="002A7959" w:rsidP="00085E8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678BA">
              <w:rPr>
                <w:sz w:val="20"/>
                <w:szCs w:val="20"/>
              </w:rPr>
              <w:t>083 276 0413</w:t>
            </w:r>
          </w:p>
        </w:tc>
        <w:tc>
          <w:tcPr>
            <w:tcW w:w="3686" w:type="dxa"/>
          </w:tcPr>
          <w:p w:rsidR="002A7959" w:rsidRDefault="002A7959" w:rsidP="00085E8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678BA">
              <w:rPr>
                <w:sz w:val="20"/>
                <w:szCs w:val="20"/>
              </w:rPr>
              <w:t xml:space="preserve">Dirk </w:t>
            </w:r>
            <w:proofErr w:type="spellStart"/>
            <w:r w:rsidRPr="00F678BA">
              <w:rPr>
                <w:sz w:val="20"/>
                <w:szCs w:val="20"/>
              </w:rPr>
              <w:t>Uys</w:t>
            </w:r>
            <w:proofErr w:type="spellEnd"/>
          </w:p>
          <w:p w:rsidR="002A7959" w:rsidRPr="00F678BA" w:rsidRDefault="00CD2630" w:rsidP="00AC316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40" w:history="1">
              <w:r w:rsidR="002A7959" w:rsidRPr="00AE5025">
                <w:rPr>
                  <w:rStyle w:val="Hyperlink"/>
                  <w:sz w:val="20"/>
                  <w:szCs w:val="20"/>
                </w:rPr>
                <w:t>Dirk.Uys@angloamerican.com</w:t>
              </w:r>
            </w:hyperlink>
          </w:p>
          <w:p w:rsidR="002A7959" w:rsidRPr="00F678BA" w:rsidRDefault="002A7959" w:rsidP="00085E8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2A7959" w:rsidRPr="00F678BA" w:rsidRDefault="002A7959" w:rsidP="00085E8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2A7959" w:rsidRPr="00F678BA" w:rsidRDefault="002A7959" w:rsidP="00085E8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2A7959" w:rsidRPr="00F678BA" w:rsidTr="004C6AC1">
        <w:trPr>
          <w:trHeight w:val="1150"/>
        </w:trPr>
        <w:tc>
          <w:tcPr>
            <w:tcW w:w="817" w:type="dxa"/>
          </w:tcPr>
          <w:p w:rsidR="002A7959" w:rsidRDefault="002A7959" w:rsidP="00085E8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  <w:p w:rsidR="002A7959" w:rsidRDefault="002A7959" w:rsidP="00085E8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2A7959" w:rsidRDefault="002A7959" w:rsidP="00085E8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2A7959" w:rsidRPr="00F678BA" w:rsidRDefault="002A7959" w:rsidP="00085E8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2A7959" w:rsidRPr="00F678BA" w:rsidRDefault="002A7959" w:rsidP="00085E8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678BA">
              <w:rPr>
                <w:sz w:val="20"/>
                <w:szCs w:val="20"/>
              </w:rPr>
              <w:t>Richards Bay Minerals</w:t>
            </w:r>
          </w:p>
        </w:tc>
        <w:tc>
          <w:tcPr>
            <w:tcW w:w="3685" w:type="dxa"/>
          </w:tcPr>
          <w:p w:rsidR="002A7959" w:rsidRDefault="002A7959" w:rsidP="00F678B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Rocklin Reed</w:t>
            </w:r>
          </w:p>
          <w:p w:rsidR="002A7959" w:rsidRDefault="00CD2630" w:rsidP="00F678B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41" w:history="1">
              <w:r w:rsidR="002A7959" w:rsidRPr="00504DAB">
                <w:rPr>
                  <w:rStyle w:val="Hyperlink"/>
                  <w:sz w:val="20"/>
                  <w:szCs w:val="20"/>
                </w:rPr>
                <w:t>Rocklin.reed@rbm.co.za</w:t>
              </w:r>
            </w:hyperlink>
          </w:p>
          <w:p w:rsidR="002A7959" w:rsidRDefault="002A7959" w:rsidP="00F678B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035 901 3198</w:t>
            </w:r>
          </w:p>
          <w:p w:rsidR="002A7959" w:rsidRPr="00F678BA" w:rsidRDefault="002A7959" w:rsidP="00F678B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083 259 1555</w:t>
            </w:r>
          </w:p>
        </w:tc>
        <w:tc>
          <w:tcPr>
            <w:tcW w:w="3686" w:type="dxa"/>
          </w:tcPr>
          <w:p w:rsidR="002A7959" w:rsidRDefault="002A7959" w:rsidP="00085E8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Johan Jacobs</w:t>
            </w:r>
          </w:p>
          <w:p w:rsidR="002A7959" w:rsidRDefault="00CD2630" w:rsidP="00085E8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42" w:history="1">
              <w:r w:rsidR="002A7959" w:rsidRPr="00504DAB">
                <w:rPr>
                  <w:rStyle w:val="Hyperlink"/>
                  <w:sz w:val="20"/>
                  <w:szCs w:val="20"/>
                </w:rPr>
                <w:t>Johan.Jacobs@rbm.co.za</w:t>
              </w:r>
            </w:hyperlink>
          </w:p>
          <w:p w:rsidR="002A7959" w:rsidRPr="00F678BA" w:rsidRDefault="002A7959" w:rsidP="00085E8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2A7959" w:rsidRDefault="002A7959" w:rsidP="00085E8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2A7959" w:rsidRPr="00F678BA" w:rsidTr="004C6AC1">
        <w:trPr>
          <w:trHeight w:val="695"/>
        </w:trPr>
        <w:tc>
          <w:tcPr>
            <w:tcW w:w="817" w:type="dxa"/>
          </w:tcPr>
          <w:p w:rsidR="002A7959" w:rsidRPr="00F678BA" w:rsidRDefault="002A7959" w:rsidP="00085E8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552" w:type="dxa"/>
          </w:tcPr>
          <w:p w:rsidR="002A7959" w:rsidRPr="00F678BA" w:rsidRDefault="002A7959" w:rsidP="00085E8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678BA">
              <w:rPr>
                <w:sz w:val="20"/>
                <w:szCs w:val="20"/>
              </w:rPr>
              <w:t>BHP Billiton (Manganese)</w:t>
            </w:r>
          </w:p>
        </w:tc>
        <w:tc>
          <w:tcPr>
            <w:tcW w:w="3685" w:type="dxa"/>
          </w:tcPr>
          <w:p w:rsidR="002A7959" w:rsidRPr="00F678BA" w:rsidRDefault="002A7959" w:rsidP="00F678B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2A7959" w:rsidRPr="00F678BA" w:rsidRDefault="002A7959" w:rsidP="00F678B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2A7959" w:rsidRPr="008A6A9E" w:rsidRDefault="002A7959" w:rsidP="00F678BA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proofErr w:type="spellStart"/>
            <w:r w:rsidRPr="008A6A9E">
              <w:rPr>
                <w:color w:val="FF0000"/>
                <w:sz w:val="20"/>
                <w:szCs w:val="20"/>
              </w:rPr>
              <w:t>Riedawaan</w:t>
            </w:r>
            <w:proofErr w:type="spellEnd"/>
            <w:r w:rsidRPr="008A6A9E">
              <w:rPr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8A6A9E">
              <w:rPr>
                <w:color w:val="FF0000"/>
                <w:sz w:val="20"/>
                <w:szCs w:val="20"/>
              </w:rPr>
              <w:t>Pillay</w:t>
            </w:r>
            <w:proofErr w:type="spellEnd"/>
          </w:p>
          <w:p w:rsidR="008A6A9E" w:rsidRDefault="00CD2630" w:rsidP="00F678BA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hyperlink r:id="rId43" w:history="1">
              <w:r w:rsidR="008A6A9E" w:rsidRPr="008A6A9E">
                <w:rPr>
                  <w:rStyle w:val="Hyperlink"/>
                  <w:color w:val="FF0000"/>
                  <w:sz w:val="20"/>
                  <w:szCs w:val="20"/>
                </w:rPr>
                <w:t>Riedawaan.Pillay@bhpbilliton.com</w:t>
              </w:r>
            </w:hyperlink>
          </w:p>
          <w:p w:rsidR="008A6A9E" w:rsidRPr="002A7959" w:rsidRDefault="008A6A9E" w:rsidP="00F678BA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</w:tc>
      </w:tr>
      <w:tr w:rsidR="002A7959" w:rsidRPr="00F678BA" w:rsidTr="004C6AC1">
        <w:tc>
          <w:tcPr>
            <w:tcW w:w="817" w:type="dxa"/>
          </w:tcPr>
          <w:p w:rsidR="002A7959" w:rsidRPr="00F678BA" w:rsidRDefault="002A7959" w:rsidP="00085E8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2552" w:type="dxa"/>
          </w:tcPr>
          <w:p w:rsidR="002A7959" w:rsidRPr="00F678BA" w:rsidRDefault="002A7959" w:rsidP="00085E8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678BA">
              <w:rPr>
                <w:sz w:val="20"/>
                <w:szCs w:val="20"/>
              </w:rPr>
              <w:t>BECSA  (Energy Coal)</w:t>
            </w:r>
          </w:p>
        </w:tc>
        <w:tc>
          <w:tcPr>
            <w:tcW w:w="3685" w:type="dxa"/>
          </w:tcPr>
          <w:p w:rsidR="002A7959" w:rsidRDefault="002A7959" w:rsidP="00F678B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Kevin </w:t>
            </w:r>
            <w:proofErr w:type="spellStart"/>
            <w:r>
              <w:rPr>
                <w:sz w:val="20"/>
                <w:szCs w:val="20"/>
              </w:rPr>
              <w:t>Broomberg</w:t>
            </w:r>
            <w:proofErr w:type="spellEnd"/>
          </w:p>
          <w:p w:rsidR="002A7959" w:rsidRDefault="00CD2630" w:rsidP="00F678B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44" w:history="1">
              <w:r w:rsidR="002A7959" w:rsidRPr="00504DAB">
                <w:rPr>
                  <w:rStyle w:val="Hyperlink"/>
                  <w:sz w:val="20"/>
                  <w:szCs w:val="20"/>
                </w:rPr>
                <w:t>Kevin.Broomberg@bhpbilliton.com</w:t>
              </w:r>
            </w:hyperlink>
          </w:p>
          <w:p w:rsidR="002A7959" w:rsidRPr="00F678BA" w:rsidRDefault="002A7959" w:rsidP="00F678B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2A7959" w:rsidRDefault="002A7959" w:rsidP="00F678B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Tienie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Bleeker</w:t>
            </w:r>
            <w:proofErr w:type="spellEnd"/>
          </w:p>
          <w:p w:rsidR="002A7959" w:rsidRDefault="00CD2630" w:rsidP="00F678B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45" w:history="1">
              <w:r w:rsidR="002A7959" w:rsidRPr="00504DAB">
                <w:rPr>
                  <w:rStyle w:val="Hyperlink"/>
                  <w:sz w:val="20"/>
                  <w:szCs w:val="20"/>
                </w:rPr>
                <w:t>Tienie.Bleeker@bhpbilliton.com</w:t>
              </w:r>
            </w:hyperlink>
          </w:p>
          <w:p w:rsidR="002A7959" w:rsidRPr="00F678BA" w:rsidRDefault="002A7959" w:rsidP="00F678B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2A7959" w:rsidRPr="00F678BA" w:rsidRDefault="002A7959" w:rsidP="0027009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678BA">
              <w:rPr>
                <w:sz w:val="20"/>
                <w:szCs w:val="20"/>
              </w:rPr>
              <w:t>Richie Subramanian</w:t>
            </w:r>
          </w:p>
          <w:p w:rsidR="002A7959" w:rsidRDefault="00CD2630" w:rsidP="00F678B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46" w:history="1">
              <w:r w:rsidR="002A7959" w:rsidRPr="00504DAB">
                <w:rPr>
                  <w:rStyle w:val="Hyperlink"/>
                  <w:sz w:val="20"/>
                  <w:szCs w:val="20"/>
                </w:rPr>
                <w:t>Richie.subramanian@bhpbilliton.com</w:t>
              </w:r>
            </w:hyperlink>
          </w:p>
          <w:p w:rsidR="002A7959" w:rsidRDefault="002A7959" w:rsidP="00F678B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011 376  2353</w:t>
            </w:r>
          </w:p>
          <w:p w:rsidR="002A7959" w:rsidRDefault="002A7959" w:rsidP="00F678B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2A7959" w:rsidRPr="00F678BA" w:rsidTr="004C6AC1">
        <w:tc>
          <w:tcPr>
            <w:tcW w:w="817" w:type="dxa"/>
          </w:tcPr>
          <w:p w:rsidR="002A7959" w:rsidRPr="00F678BA" w:rsidRDefault="002A7959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2552" w:type="dxa"/>
          </w:tcPr>
          <w:p w:rsidR="002A7959" w:rsidRPr="00F678BA" w:rsidRDefault="002A7959" w:rsidP="00634C0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678BA">
              <w:rPr>
                <w:sz w:val="20"/>
                <w:szCs w:val="20"/>
              </w:rPr>
              <w:t>Murray &amp; Roberts</w:t>
            </w:r>
          </w:p>
          <w:p w:rsidR="002A7959" w:rsidRPr="00F678BA" w:rsidRDefault="002A7959" w:rsidP="00634C0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685" w:type="dxa"/>
          </w:tcPr>
          <w:p w:rsidR="002A7959" w:rsidRDefault="002A7959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Koos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Oosthuizen</w:t>
            </w:r>
            <w:proofErr w:type="spellEnd"/>
          </w:p>
          <w:p w:rsidR="002A7959" w:rsidRDefault="00CD2630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47" w:history="1">
              <w:r w:rsidR="002A7959" w:rsidRPr="00504DAB">
                <w:rPr>
                  <w:rStyle w:val="Hyperlink"/>
                  <w:sz w:val="20"/>
                  <w:szCs w:val="20"/>
                </w:rPr>
                <w:t>Koos.oosthuizen@murrob.com</w:t>
              </w:r>
            </w:hyperlink>
          </w:p>
          <w:p w:rsidR="002A7959" w:rsidRDefault="002A7959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011 201 5152</w:t>
            </w:r>
          </w:p>
          <w:p w:rsidR="002A7959" w:rsidRPr="00F678BA" w:rsidRDefault="002A7959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082 9431628</w:t>
            </w:r>
          </w:p>
        </w:tc>
        <w:tc>
          <w:tcPr>
            <w:tcW w:w="3686" w:type="dxa"/>
          </w:tcPr>
          <w:p w:rsidR="002A7959" w:rsidRPr="00F678BA" w:rsidRDefault="002A7959" w:rsidP="00964CD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2A7959" w:rsidRPr="00F678BA" w:rsidRDefault="002A7959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2A7959" w:rsidRPr="00F678BA" w:rsidTr="004C6AC1">
        <w:trPr>
          <w:trHeight w:val="470"/>
        </w:trPr>
        <w:tc>
          <w:tcPr>
            <w:tcW w:w="817" w:type="dxa"/>
          </w:tcPr>
          <w:p w:rsidR="002A7959" w:rsidRPr="00F678BA" w:rsidRDefault="002A7959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2552" w:type="dxa"/>
          </w:tcPr>
          <w:p w:rsidR="002A7959" w:rsidRPr="00F678BA" w:rsidRDefault="002A7959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 w:rsidRPr="00F678BA">
              <w:rPr>
                <w:sz w:val="20"/>
                <w:szCs w:val="20"/>
              </w:rPr>
              <w:t>Samancor</w:t>
            </w:r>
            <w:proofErr w:type="spellEnd"/>
          </w:p>
        </w:tc>
        <w:tc>
          <w:tcPr>
            <w:tcW w:w="3685" w:type="dxa"/>
          </w:tcPr>
          <w:p w:rsidR="002A7959" w:rsidRPr="00F678BA" w:rsidRDefault="002A7959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2A7959" w:rsidRPr="00B745F9" w:rsidRDefault="002A7959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2A7959" w:rsidRPr="00425135" w:rsidRDefault="00425135" w:rsidP="0036766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425135">
              <w:rPr>
                <w:color w:val="FF0000"/>
                <w:sz w:val="20"/>
                <w:szCs w:val="20"/>
              </w:rPr>
              <w:t>John Botha</w:t>
            </w:r>
          </w:p>
          <w:p w:rsidR="00425135" w:rsidRPr="00425135" w:rsidRDefault="00CD2630" w:rsidP="0036766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hyperlink r:id="rId48" w:history="1">
              <w:r w:rsidR="00425135" w:rsidRPr="00425135">
                <w:rPr>
                  <w:rStyle w:val="Hyperlink"/>
                  <w:color w:val="FF0000"/>
                  <w:sz w:val="20"/>
                  <w:szCs w:val="20"/>
                </w:rPr>
                <w:t>john.botha@samancorcr.com</w:t>
              </w:r>
            </w:hyperlink>
          </w:p>
          <w:p w:rsidR="00425135" w:rsidRPr="00425135" w:rsidRDefault="00425135" w:rsidP="0036766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  <w:p w:rsidR="00425135" w:rsidRPr="00425135" w:rsidRDefault="00425135" w:rsidP="0036766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proofErr w:type="spellStart"/>
            <w:r w:rsidRPr="00425135">
              <w:rPr>
                <w:color w:val="FF0000"/>
                <w:sz w:val="20"/>
                <w:szCs w:val="20"/>
              </w:rPr>
              <w:t>Christo</w:t>
            </w:r>
            <w:proofErr w:type="spellEnd"/>
            <w:r w:rsidRPr="00425135">
              <w:rPr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425135">
              <w:rPr>
                <w:color w:val="FF0000"/>
                <w:sz w:val="20"/>
                <w:szCs w:val="20"/>
              </w:rPr>
              <w:t>Swanepoel</w:t>
            </w:r>
            <w:proofErr w:type="spellEnd"/>
          </w:p>
          <w:p w:rsidR="00425135" w:rsidRPr="00425135" w:rsidRDefault="00CD2630" w:rsidP="0036766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hyperlink r:id="rId49" w:history="1">
              <w:r w:rsidR="00425135" w:rsidRPr="00425135">
                <w:rPr>
                  <w:rStyle w:val="Hyperlink"/>
                  <w:color w:val="FF0000"/>
                  <w:sz w:val="20"/>
                  <w:szCs w:val="20"/>
                </w:rPr>
                <w:t>christo.swanepoel@samancorcr.com</w:t>
              </w:r>
            </w:hyperlink>
          </w:p>
          <w:p w:rsidR="008A6A9E" w:rsidRDefault="008A6A9E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8A6A9E" w:rsidRPr="00B745F9" w:rsidRDefault="008A6A9E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2A7959" w:rsidRPr="00F678BA" w:rsidTr="004C6AC1">
        <w:tc>
          <w:tcPr>
            <w:tcW w:w="817" w:type="dxa"/>
          </w:tcPr>
          <w:p w:rsidR="002A7959" w:rsidRPr="00F678BA" w:rsidRDefault="002A7959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19</w:t>
            </w:r>
          </w:p>
        </w:tc>
        <w:tc>
          <w:tcPr>
            <w:tcW w:w="2552" w:type="dxa"/>
          </w:tcPr>
          <w:p w:rsidR="002A7959" w:rsidRPr="00F678BA" w:rsidRDefault="002A7959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678BA">
              <w:rPr>
                <w:sz w:val="20"/>
                <w:szCs w:val="20"/>
              </w:rPr>
              <w:t>DRD Gold</w:t>
            </w:r>
          </w:p>
        </w:tc>
        <w:tc>
          <w:tcPr>
            <w:tcW w:w="3685" w:type="dxa"/>
          </w:tcPr>
          <w:p w:rsidR="002A7959" w:rsidRPr="00F678BA" w:rsidRDefault="002A7959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2A7959" w:rsidRDefault="002A7959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2A7959" w:rsidRPr="00F678BA" w:rsidRDefault="002A7959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2A7959" w:rsidRPr="008A6A9E" w:rsidRDefault="002A7959" w:rsidP="0036766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8A6A9E">
              <w:rPr>
                <w:color w:val="FF0000"/>
                <w:sz w:val="20"/>
                <w:szCs w:val="20"/>
              </w:rPr>
              <w:t>Phillip Watters</w:t>
            </w:r>
          </w:p>
          <w:p w:rsidR="008A6A9E" w:rsidRPr="008A6A9E" w:rsidRDefault="00CD2630" w:rsidP="0036766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hyperlink r:id="rId50" w:history="1">
              <w:r w:rsidR="008A6A9E" w:rsidRPr="008A6A9E">
                <w:rPr>
                  <w:rStyle w:val="Hyperlink"/>
                  <w:color w:val="FF0000"/>
                  <w:sz w:val="20"/>
                  <w:szCs w:val="20"/>
                </w:rPr>
                <w:t>phillip.watters@za.drdgold.com</w:t>
              </w:r>
            </w:hyperlink>
          </w:p>
          <w:p w:rsidR="008A6A9E" w:rsidRPr="002229FB" w:rsidRDefault="008A6A9E" w:rsidP="0036766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</w:tc>
      </w:tr>
      <w:tr w:rsidR="002A7959" w:rsidRPr="00F678BA" w:rsidTr="004C6AC1">
        <w:tc>
          <w:tcPr>
            <w:tcW w:w="817" w:type="dxa"/>
          </w:tcPr>
          <w:p w:rsidR="002A7959" w:rsidRPr="00F678BA" w:rsidRDefault="002A7959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552" w:type="dxa"/>
          </w:tcPr>
          <w:p w:rsidR="002A7959" w:rsidRPr="00F678BA" w:rsidRDefault="002A7959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678BA">
              <w:rPr>
                <w:sz w:val="20"/>
                <w:szCs w:val="20"/>
              </w:rPr>
              <w:t>Petra Diamonds</w:t>
            </w:r>
          </w:p>
        </w:tc>
        <w:tc>
          <w:tcPr>
            <w:tcW w:w="3685" w:type="dxa"/>
          </w:tcPr>
          <w:p w:rsidR="002A7959" w:rsidRDefault="002A7959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Tossie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Hendriks</w:t>
            </w:r>
            <w:proofErr w:type="spellEnd"/>
          </w:p>
          <w:p w:rsidR="002A7959" w:rsidRDefault="00CD2630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51" w:history="1">
              <w:r w:rsidR="002A7959" w:rsidRPr="00504DAB">
                <w:rPr>
                  <w:rStyle w:val="Hyperlink"/>
                  <w:sz w:val="20"/>
                  <w:szCs w:val="20"/>
                </w:rPr>
                <w:t>tossieh@petradiamonds.com</w:t>
              </w:r>
            </w:hyperlink>
          </w:p>
          <w:p w:rsidR="002A7959" w:rsidRPr="00F678BA" w:rsidRDefault="002A7959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2A7959" w:rsidRDefault="002A7959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Hanlie</w:t>
            </w:r>
            <w:proofErr w:type="spellEnd"/>
            <w:r>
              <w:rPr>
                <w:sz w:val="20"/>
                <w:szCs w:val="20"/>
              </w:rPr>
              <w:t xml:space="preserve"> Seeley</w:t>
            </w:r>
          </w:p>
          <w:p w:rsidR="002A7959" w:rsidRDefault="00CD2630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52" w:history="1">
              <w:r w:rsidR="0045165F" w:rsidRPr="00E67228">
                <w:rPr>
                  <w:rStyle w:val="Hyperlink"/>
                  <w:sz w:val="20"/>
                  <w:szCs w:val="20"/>
                </w:rPr>
                <w:t>hanlies@petradiamonds.com</w:t>
              </w:r>
            </w:hyperlink>
          </w:p>
          <w:p w:rsidR="002A7959" w:rsidRPr="00F678BA" w:rsidRDefault="002A7959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2A7959" w:rsidRPr="00F678BA" w:rsidRDefault="002A7959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2A7959" w:rsidRPr="00F678BA" w:rsidRDefault="002A7959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2A7959" w:rsidRPr="00F678BA" w:rsidTr="004C6AC1">
        <w:tc>
          <w:tcPr>
            <w:tcW w:w="817" w:type="dxa"/>
          </w:tcPr>
          <w:p w:rsidR="002A7959" w:rsidRPr="00F678BA" w:rsidRDefault="002A7959" w:rsidP="00D06F9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678BA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2552" w:type="dxa"/>
          </w:tcPr>
          <w:p w:rsidR="002A7959" w:rsidRPr="00F678BA" w:rsidRDefault="002A7959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678BA">
              <w:rPr>
                <w:sz w:val="20"/>
                <w:szCs w:val="20"/>
              </w:rPr>
              <w:t>PPC</w:t>
            </w:r>
          </w:p>
        </w:tc>
        <w:tc>
          <w:tcPr>
            <w:tcW w:w="3685" w:type="dxa"/>
          </w:tcPr>
          <w:p w:rsidR="002A7959" w:rsidRPr="00F678BA" w:rsidRDefault="002A7959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 w:rsidRPr="00F678BA">
              <w:rPr>
                <w:sz w:val="20"/>
                <w:szCs w:val="20"/>
              </w:rPr>
              <w:t>Hardie</w:t>
            </w:r>
            <w:proofErr w:type="spellEnd"/>
            <w:r w:rsidRPr="00F678BA">
              <w:rPr>
                <w:sz w:val="20"/>
                <w:szCs w:val="20"/>
              </w:rPr>
              <w:t xml:space="preserve"> De Beer</w:t>
            </w:r>
          </w:p>
          <w:p w:rsidR="002A7959" w:rsidRPr="00F678BA" w:rsidRDefault="00CD2630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53" w:history="1">
              <w:r w:rsidR="002A7959" w:rsidRPr="00F678BA">
                <w:rPr>
                  <w:rStyle w:val="Hyperlink"/>
                  <w:sz w:val="20"/>
                  <w:szCs w:val="20"/>
                </w:rPr>
                <w:t>hdebeer@ppc.co.za</w:t>
              </w:r>
            </w:hyperlink>
          </w:p>
          <w:p w:rsidR="002A7959" w:rsidRPr="00F678BA" w:rsidRDefault="002A7959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678BA">
              <w:rPr>
                <w:sz w:val="20"/>
                <w:szCs w:val="20"/>
              </w:rPr>
              <w:t>083 679 0163</w:t>
            </w:r>
          </w:p>
        </w:tc>
        <w:tc>
          <w:tcPr>
            <w:tcW w:w="3686" w:type="dxa"/>
          </w:tcPr>
          <w:p w:rsidR="002A7959" w:rsidRPr="00F678BA" w:rsidRDefault="002A7959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678BA">
              <w:rPr>
                <w:sz w:val="20"/>
                <w:szCs w:val="20"/>
              </w:rPr>
              <w:t>Tony Gibbs</w:t>
            </w:r>
          </w:p>
          <w:p w:rsidR="002A7959" w:rsidRPr="00F678BA" w:rsidRDefault="00CD2630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54" w:history="1">
              <w:r w:rsidR="002A7959" w:rsidRPr="00F678BA">
                <w:rPr>
                  <w:rStyle w:val="Hyperlink"/>
                  <w:sz w:val="20"/>
                  <w:szCs w:val="20"/>
                </w:rPr>
                <w:t>tgibbs@ppc.co.za</w:t>
              </w:r>
            </w:hyperlink>
          </w:p>
          <w:p w:rsidR="002A7959" w:rsidRPr="00F678BA" w:rsidRDefault="002A7959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2A7959" w:rsidRPr="00F678BA" w:rsidRDefault="002A7959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2A7959" w:rsidRPr="00F678BA" w:rsidRDefault="002A7959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2A7959" w:rsidRPr="00F678BA" w:rsidTr="004C6AC1">
        <w:tc>
          <w:tcPr>
            <w:tcW w:w="817" w:type="dxa"/>
          </w:tcPr>
          <w:p w:rsidR="002A7959" w:rsidRPr="00F678BA" w:rsidRDefault="002A7959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678BA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2552" w:type="dxa"/>
          </w:tcPr>
          <w:p w:rsidR="002A7959" w:rsidRPr="00F678BA" w:rsidRDefault="002A7959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678BA">
              <w:rPr>
                <w:sz w:val="20"/>
                <w:szCs w:val="20"/>
              </w:rPr>
              <w:t>Optimum Coal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685" w:type="dxa"/>
          </w:tcPr>
          <w:p w:rsidR="002A7959" w:rsidRPr="00F678BA" w:rsidRDefault="002A7959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678BA">
              <w:rPr>
                <w:sz w:val="20"/>
                <w:szCs w:val="20"/>
              </w:rPr>
              <w:t xml:space="preserve">Wiseman </w:t>
            </w:r>
            <w:proofErr w:type="spellStart"/>
            <w:r w:rsidRPr="00F678BA">
              <w:rPr>
                <w:sz w:val="20"/>
                <w:szCs w:val="20"/>
              </w:rPr>
              <w:t>Dladla</w:t>
            </w:r>
            <w:proofErr w:type="spellEnd"/>
          </w:p>
          <w:p w:rsidR="002A7959" w:rsidRPr="00F678BA" w:rsidRDefault="00CD2630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55" w:history="1">
              <w:r w:rsidR="002A7959" w:rsidRPr="00F678BA">
                <w:rPr>
                  <w:rStyle w:val="Hyperlink"/>
                  <w:sz w:val="20"/>
                  <w:szCs w:val="20"/>
                </w:rPr>
                <w:t>Wiseman.Dladla@optimumcoal.com</w:t>
              </w:r>
            </w:hyperlink>
          </w:p>
          <w:p w:rsidR="002A7959" w:rsidRPr="00F678BA" w:rsidRDefault="002A7959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678BA">
              <w:rPr>
                <w:sz w:val="20"/>
                <w:szCs w:val="20"/>
              </w:rPr>
              <w:t>013 296 5017</w:t>
            </w:r>
          </w:p>
          <w:p w:rsidR="002A7959" w:rsidRDefault="002A7959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678BA">
              <w:rPr>
                <w:sz w:val="20"/>
                <w:szCs w:val="20"/>
              </w:rPr>
              <w:t>082 966 8700</w:t>
            </w:r>
          </w:p>
          <w:p w:rsidR="002A7959" w:rsidRPr="00F678BA" w:rsidRDefault="002A7959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2A7959" w:rsidRPr="00F678BA" w:rsidRDefault="002A7959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2A7959" w:rsidRPr="00F678BA" w:rsidRDefault="002A7959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2A7959" w:rsidRPr="00F678BA" w:rsidRDefault="002A7959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2A7959" w:rsidRPr="00F678BA" w:rsidTr="004C6AC1">
        <w:trPr>
          <w:trHeight w:val="772"/>
        </w:trPr>
        <w:tc>
          <w:tcPr>
            <w:tcW w:w="817" w:type="dxa"/>
          </w:tcPr>
          <w:p w:rsidR="002A7959" w:rsidRPr="00F678BA" w:rsidRDefault="002A7959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678BA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2552" w:type="dxa"/>
          </w:tcPr>
          <w:p w:rsidR="002A7959" w:rsidRPr="00F678BA" w:rsidRDefault="002A7959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 w:rsidRPr="00F678BA">
              <w:rPr>
                <w:sz w:val="20"/>
                <w:szCs w:val="20"/>
              </w:rPr>
              <w:t>Umcebo</w:t>
            </w:r>
            <w:proofErr w:type="spellEnd"/>
            <w:r w:rsidRPr="00F678BA">
              <w:rPr>
                <w:sz w:val="20"/>
                <w:szCs w:val="20"/>
              </w:rPr>
              <w:t xml:space="preserve"> Mining</w:t>
            </w:r>
            <w:r>
              <w:rPr>
                <w:sz w:val="20"/>
                <w:szCs w:val="20"/>
              </w:rPr>
              <w:t xml:space="preserve"> / </w:t>
            </w:r>
            <w:proofErr w:type="spellStart"/>
            <w:r>
              <w:rPr>
                <w:sz w:val="20"/>
                <w:szCs w:val="20"/>
              </w:rPr>
              <w:t>Shanduka</w:t>
            </w:r>
            <w:proofErr w:type="spellEnd"/>
            <w:r>
              <w:rPr>
                <w:sz w:val="20"/>
                <w:szCs w:val="20"/>
              </w:rPr>
              <w:t xml:space="preserve"> Coal</w:t>
            </w:r>
          </w:p>
        </w:tc>
        <w:tc>
          <w:tcPr>
            <w:tcW w:w="3685" w:type="dxa"/>
          </w:tcPr>
          <w:p w:rsidR="002A7959" w:rsidRDefault="002A7959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Henry </w:t>
            </w:r>
            <w:proofErr w:type="spellStart"/>
            <w:r>
              <w:rPr>
                <w:sz w:val="20"/>
                <w:szCs w:val="20"/>
              </w:rPr>
              <w:t>Duvenage</w:t>
            </w:r>
            <w:proofErr w:type="spellEnd"/>
          </w:p>
          <w:p w:rsidR="002A7959" w:rsidRPr="00F678BA" w:rsidRDefault="00CD2630" w:rsidP="00AD722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56" w:history="1">
              <w:r w:rsidR="002A7959" w:rsidRPr="003E0A95">
                <w:rPr>
                  <w:rStyle w:val="Hyperlink"/>
                  <w:sz w:val="20"/>
                  <w:szCs w:val="20"/>
                </w:rPr>
                <w:t>Henry.Duvenage@Shandukacoal.com</w:t>
              </w:r>
            </w:hyperlink>
          </w:p>
        </w:tc>
        <w:tc>
          <w:tcPr>
            <w:tcW w:w="3686" w:type="dxa"/>
          </w:tcPr>
          <w:p w:rsidR="002A7959" w:rsidRDefault="002A7959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Thys</w:t>
            </w:r>
            <w:proofErr w:type="spellEnd"/>
            <w:r>
              <w:rPr>
                <w:sz w:val="20"/>
                <w:szCs w:val="20"/>
              </w:rPr>
              <w:t xml:space="preserve"> de Bruin</w:t>
            </w:r>
          </w:p>
          <w:p w:rsidR="002A7959" w:rsidRDefault="00CD2630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57" w:history="1">
              <w:r w:rsidR="002A7959" w:rsidRPr="003E0A95">
                <w:rPr>
                  <w:rStyle w:val="Hyperlink"/>
                  <w:sz w:val="20"/>
                  <w:szCs w:val="20"/>
                </w:rPr>
                <w:t>Thys.deBruin@Shandukacoal.com</w:t>
              </w:r>
            </w:hyperlink>
          </w:p>
          <w:p w:rsidR="002A7959" w:rsidRPr="00F678BA" w:rsidRDefault="002A7959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2A7959" w:rsidRPr="00F678BA" w:rsidRDefault="002A7959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2A7959" w:rsidRPr="00F678BA" w:rsidTr="004C6AC1">
        <w:tc>
          <w:tcPr>
            <w:tcW w:w="817" w:type="dxa"/>
          </w:tcPr>
          <w:p w:rsidR="002A7959" w:rsidRPr="00F678BA" w:rsidRDefault="002A7959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678BA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2552" w:type="dxa"/>
          </w:tcPr>
          <w:p w:rsidR="002A7959" w:rsidRPr="00F678BA" w:rsidRDefault="002A7959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 w:rsidRPr="00F678BA">
              <w:rPr>
                <w:sz w:val="20"/>
                <w:szCs w:val="20"/>
              </w:rPr>
              <w:t>Norplats</w:t>
            </w:r>
            <w:proofErr w:type="spellEnd"/>
          </w:p>
        </w:tc>
        <w:tc>
          <w:tcPr>
            <w:tcW w:w="3685" w:type="dxa"/>
          </w:tcPr>
          <w:p w:rsidR="002A7959" w:rsidRDefault="002A7959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D7223" w:rsidRPr="00F678BA" w:rsidRDefault="00AD7223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2A7959" w:rsidRPr="00F678BA" w:rsidRDefault="002A7959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0E70D3" w:rsidRPr="000E70D3" w:rsidRDefault="000E70D3" w:rsidP="0036766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0E70D3">
              <w:rPr>
                <w:color w:val="FF0000"/>
                <w:sz w:val="20"/>
                <w:szCs w:val="20"/>
              </w:rPr>
              <w:t xml:space="preserve">Danny </w:t>
            </w:r>
            <w:proofErr w:type="spellStart"/>
            <w:r w:rsidRPr="000E70D3">
              <w:rPr>
                <w:color w:val="FF0000"/>
                <w:sz w:val="20"/>
                <w:szCs w:val="20"/>
              </w:rPr>
              <w:t>Gonsalves</w:t>
            </w:r>
            <w:proofErr w:type="spellEnd"/>
          </w:p>
          <w:p w:rsidR="002A7959" w:rsidRPr="000E70D3" w:rsidRDefault="00CD2630" w:rsidP="0036766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hyperlink r:id="rId58" w:history="1">
              <w:r w:rsidR="000E70D3" w:rsidRPr="000E70D3">
                <w:rPr>
                  <w:rStyle w:val="Hyperlink"/>
                  <w:color w:val="FF0000"/>
                  <w:sz w:val="20"/>
                  <w:szCs w:val="20"/>
                </w:rPr>
                <w:t>danny.gonsalves@norplats.co.za</w:t>
              </w:r>
            </w:hyperlink>
          </w:p>
          <w:p w:rsidR="000E70D3" w:rsidRPr="00F678BA" w:rsidRDefault="000E70D3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2A7959" w:rsidRPr="00F678BA" w:rsidTr="004C6AC1">
        <w:tc>
          <w:tcPr>
            <w:tcW w:w="817" w:type="dxa"/>
          </w:tcPr>
          <w:p w:rsidR="002A7959" w:rsidRPr="00F678BA" w:rsidRDefault="002A7959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678BA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2552" w:type="dxa"/>
          </w:tcPr>
          <w:p w:rsidR="002A7959" w:rsidRPr="00F678BA" w:rsidRDefault="002A7959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 w:rsidRPr="00F678BA">
              <w:rPr>
                <w:sz w:val="20"/>
                <w:szCs w:val="20"/>
              </w:rPr>
              <w:t>Afrisam</w:t>
            </w:r>
            <w:proofErr w:type="spellEnd"/>
          </w:p>
        </w:tc>
        <w:tc>
          <w:tcPr>
            <w:tcW w:w="3685" w:type="dxa"/>
          </w:tcPr>
          <w:p w:rsidR="002A7959" w:rsidRDefault="002A7959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D7223" w:rsidRDefault="00AD7223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D7223" w:rsidRPr="00F678BA" w:rsidRDefault="00AD7223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2A7959" w:rsidRPr="00F678BA" w:rsidRDefault="002A7959" w:rsidP="00BB6BB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2A7959" w:rsidRPr="000E70D3" w:rsidRDefault="002A7959" w:rsidP="002229F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 w:rsidRPr="000E70D3">
              <w:rPr>
                <w:sz w:val="20"/>
                <w:szCs w:val="20"/>
              </w:rPr>
              <w:t>Ravin</w:t>
            </w:r>
            <w:proofErr w:type="spellEnd"/>
            <w:r w:rsidRPr="000E70D3">
              <w:rPr>
                <w:sz w:val="20"/>
                <w:szCs w:val="20"/>
              </w:rPr>
              <w:t xml:space="preserve"> </w:t>
            </w:r>
            <w:proofErr w:type="spellStart"/>
            <w:r w:rsidRPr="000E70D3">
              <w:rPr>
                <w:sz w:val="20"/>
                <w:szCs w:val="20"/>
              </w:rPr>
              <w:t>Naidoo</w:t>
            </w:r>
            <w:proofErr w:type="spellEnd"/>
          </w:p>
          <w:p w:rsidR="008A6A9E" w:rsidRDefault="00CD2630" w:rsidP="002229F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59" w:history="1">
              <w:r w:rsidR="000E70D3" w:rsidRPr="00504DAB">
                <w:rPr>
                  <w:rStyle w:val="Hyperlink"/>
                  <w:sz w:val="20"/>
                  <w:szCs w:val="20"/>
                </w:rPr>
                <w:t>Ravin.Naidoo@za.afrisam.com</w:t>
              </w:r>
            </w:hyperlink>
          </w:p>
          <w:p w:rsidR="000E70D3" w:rsidRPr="000E70D3" w:rsidRDefault="000E70D3" w:rsidP="002229F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2A7959" w:rsidRPr="00F678BA" w:rsidRDefault="002A7959" w:rsidP="002229F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2A7959" w:rsidRPr="00F678BA" w:rsidTr="004C6AC1">
        <w:trPr>
          <w:trHeight w:val="1690"/>
        </w:trPr>
        <w:tc>
          <w:tcPr>
            <w:tcW w:w="817" w:type="dxa"/>
          </w:tcPr>
          <w:p w:rsidR="002A7959" w:rsidRPr="00F678BA" w:rsidRDefault="002A7959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678BA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2552" w:type="dxa"/>
          </w:tcPr>
          <w:p w:rsidR="002A7959" w:rsidRPr="00F678BA" w:rsidRDefault="002A7959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678BA">
              <w:rPr>
                <w:sz w:val="20"/>
                <w:szCs w:val="20"/>
              </w:rPr>
              <w:t xml:space="preserve">Royal </w:t>
            </w:r>
            <w:proofErr w:type="spellStart"/>
            <w:r w:rsidRPr="00F678BA">
              <w:rPr>
                <w:sz w:val="20"/>
                <w:szCs w:val="20"/>
              </w:rPr>
              <w:t>Bafokeng</w:t>
            </w:r>
            <w:proofErr w:type="spellEnd"/>
            <w:r w:rsidRPr="00F678BA">
              <w:rPr>
                <w:sz w:val="20"/>
                <w:szCs w:val="20"/>
              </w:rPr>
              <w:t xml:space="preserve"> Platinum</w:t>
            </w:r>
          </w:p>
          <w:p w:rsidR="002A7959" w:rsidRPr="00F678BA" w:rsidRDefault="002A7959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685" w:type="dxa"/>
          </w:tcPr>
          <w:p w:rsidR="002A7959" w:rsidRPr="00F678BA" w:rsidRDefault="002A7959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2A7959" w:rsidRDefault="002A7959" w:rsidP="002A7959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  <w:p w:rsidR="00425135" w:rsidRDefault="00425135" w:rsidP="002A7959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  <w:p w:rsidR="00425135" w:rsidRDefault="00425135" w:rsidP="002A7959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  <w:p w:rsidR="00425135" w:rsidRDefault="00425135" w:rsidP="002A7959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  <w:p w:rsidR="00425135" w:rsidRDefault="00425135" w:rsidP="002A7959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  <w:p w:rsidR="00425135" w:rsidRPr="002229FB" w:rsidRDefault="00425135" w:rsidP="002A7959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</w:tcPr>
          <w:p w:rsidR="002A7959" w:rsidRPr="002229FB" w:rsidRDefault="002A7959" w:rsidP="0036766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2229FB">
              <w:rPr>
                <w:color w:val="FF0000"/>
                <w:sz w:val="20"/>
                <w:szCs w:val="20"/>
              </w:rPr>
              <w:t xml:space="preserve">Philip </w:t>
            </w:r>
            <w:proofErr w:type="spellStart"/>
            <w:r w:rsidRPr="002229FB">
              <w:rPr>
                <w:color w:val="FF0000"/>
                <w:sz w:val="20"/>
                <w:szCs w:val="20"/>
              </w:rPr>
              <w:t>Coetzer</w:t>
            </w:r>
            <w:proofErr w:type="spellEnd"/>
          </w:p>
          <w:p w:rsidR="002A7959" w:rsidRDefault="00CD2630" w:rsidP="0036766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hyperlink r:id="rId60" w:history="1">
              <w:r w:rsidR="002A7959" w:rsidRPr="002229FB">
                <w:rPr>
                  <w:rStyle w:val="Hyperlink"/>
                  <w:color w:val="FF0000"/>
                  <w:sz w:val="20"/>
                  <w:szCs w:val="20"/>
                </w:rPr>
                <w:t>philipc@Bafokengplatinum.co.za</w:t>
              </w:r>
            </w:hyperlink>
          </w:p>
          <w:p w:rsidR="002A7959" w:rsidRDefault="002A7959" w:rsidP="0036766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  <w:p w:rsidR="002A7959" w:rsidRPr="002229FB" w:rsidRDefault="002A7959" w:rsidP="002A7959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proofErr w:type="spellStart"/>
            <w:r w:rsidRPr="002229FB">
              <w:rPr>
                <w:color w:val="FF0000"/>
                <w:sz w:val="20"/>
                <w:szCs w:val="20"/>
              </w:rPr>
              <w:t>Mzila</w:t>
            </w:r>
            <w:proofErr w:type="spellEnd"/>
            <w:r w:rsidRPr="002229FB">
              <w:rPr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2229FB">
              <w:rPr>
                <w:color w:val="FF0000"/>
                <w:sz w:val="20"/>
                <w:szCs w:val="20"/>
              </w:rPr>
              <w:t>Mthenjane</w:t>
            </w:r>
            <w:proofErr w:type="spellEnd"/>
          </w:p>
          <w:p w:rsidR="002A7959" w:rsidRPr="002229FB" w:rsidRDefault="00CD2630" w:rsidP="002A7959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hyperlink r:id="rId61" w:history="1">
              <w:r w:rsidR="002A7959" w:rsidRPr="002229FB">
                <w:rPr>
                  <w:rStyle w:val="Hyperlink"/>
                  <w:color w:val="FF0000"/>
                  <w:sz w:val="20"/>
                  <w:szCs w:val="20"/>
                </w:rPr>
                <w:t>mzila@Bafokengplatinum.co.za</w:t>
              </w:r>
            </w:hyperlink>
          </w:p>
          <w:p w:rsidR="002A7959" w:rsidRPr="002229FB" w:rsidRDefault="002A7959" w:rsidP="002A7959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2229FB">
              <w:rPr>
                <w:color w:val="FF0000"/>
                <w:sz w:val="20"/>
                <w:szCs w:val="20"/>
              </w:rPr>
              <w:t>010 590 4515</w:t>
            </w:r>
          </w:p>
          <w:p w:rsidR="002A7959" w:rsidRDefault="002A7959" w:rsidP="0036766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2229FB">
              <w:rPr>
                <w:color w:val="FF0000"/>
                <w:sz w:val="20"/>
                <w:szCs w:val="20"/>
              </w:rPr>
              <w:t>083 417 6375</w:t>
            </w:r>
          </w:p>
          <w:p w:rsidR="00425135" w:rsidRPr="002229FB" w:rsidRDefault="00425135" w:rsidP="0036766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  <w:p w:rsidR="002A7959" w:rsidRPr="002229FB" w:rsidRDefault="002A7959" w:rsidP="0036766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</w:tc>
      </w:tr>
      <w:tr w:rsidR="002A7959" w:rsidRPr="00F678BA" w:rsidTr="004C6AC1">
        <w:tc>
          <w:tcPr>
            <w:tcW w:w="817" w:type="dxa"/>
          </w:tcPr>
          <w:p w:rsidR="002A7959" w:rsidRPr="00F678BA" w:rsidRDefault="002A7959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678BA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2552" w:type="dxa"/>
          </w:tcPr>
          <w:p w:rsidR="002A7959" w:rsidRPr="00F678BA" w:rsidRDefault="002A7959" w:rsidP="0074259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678BA">
              <w:rPr>
                <w:sz w:val="20"/>
                <w:szCs w:val="20"/>
              </w:rPr>
              <w:t xml:space="preserve">Gold One </w:t>
            </w:r>
          </w:p>
        </w:tc>
        <w:tc>
          <w:tcPr>
            <w:tcW w:w="3685" w:type="dxa"/>
          </w:tcPr>
          <w:p w:rsidR="002A7959" w:rsidRPr="00F678BA" w:rsidRDefault="002A7959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 w:rsidRPr="00F678BA">
              <w:rPr>
                <w:sz w:val="20"/>
                <w:szCs w:val="20"/>
              </w:rPr>
              <w:t>Sarel</w:t>
            </w:r>
            <w:proofErr w:type="spellEnd"/>
            <w:r w:rsidRPr="00F678BA">
              <w:rPr>
                <w:sz w:val="20"/>
                <w:szCs w:val="20"/>
              </w:rPr>
              <w:t xml:space="preserve"> Keller</w:t>
            </w:r>
          </w:p>
          <w:p w:rsidR="002A7959" w:rsidRPr="00F678BA" w:rsidRDefault="00CD2630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62" w:history="1">
              <w:r w:rsidR="002A7959" w:rsidRPr="00F678BA">
                <w:rPr>
                  <w:rStyle w:val="Hyperlink"/>
                  <w:sz w:val="20"/>
                  <w:szCs w:val="20"/>
                </w:rPr>
                <w:t>Sarel.keller@Gold1.co.za</w:t>
              </w:r>
            </w:hyperlink>
          </w:p>
          <w:p w:rsidR="002A7959" w:rsidRPr="00F678BA" w:rsidRDefault="002A7959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678BA">
              <w:rPr>
                <w:sz w:val="20"/>
                <w:szCs w:val="20"/>
              </w:rPr>
              <w:t xml:space="preserve"> 011 278 0007</w:t>
            </w:r>
          </w:p>
          <w:p w:rsidR="002A7959" w:rsidRDefault="002A7959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678BA">
              <w:rPr>
                <w:sz w:val="20"/>
                <w:szCs w:val="20"/>
              </w:rPr>
              <w:t>083 516 5356</w:t>
            </w:r>
          </w:p>
          <w:p w:rsidR="000E70D3" w:rsidRPr="00F678BA" w:rsidRDefault="000E70D3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2A7959" w:rsidRPr="00F678BA" w:rsidRDefault="002A7959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678BA">
              <w:rPr>
                <w:sz w:val="20"/>
                <w:szCs w:val="20"/>
              </w:rPr>
              <w:t xml:space="preserve">Mervin van </w:t>
            </w:r>
            <w:proofErr w:type="spellStart"/>
            <w:r w:rsidRPr="00F678BA">
              <w:rPr>
                <w:sz w:val="20"/>
                <w:szCs w:val="20"/>
              </w:rPr>
              <w:t>Rooyen</w:t>
            </w:r>
            <w:proofErr w:type="spellEnd"/>
          </w:p>
          <w:p w:rsidR="002A7959" w:rsidRPr="00F678BA" w:rsidRDefault="00CD2630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63" w:history="1">
              <w:r w:rsidR="002A7959" w:rsidRPr="00F678BA">
                <w:rPr>
                  <w:rStyle w:val="Hyperlink"/>
                  <w:sz w:val="20"/>
                  <w:szCs w:val="20"/>
                </w:rPr>
                <w:t>Mervin.VanRooyen@Gold1.co.za</w:t>
              </w:r>
            </w:hyperlink>
          </w:p>
          <w:p w:rsidR="002A7959" w:rsidRPr="00F678BA" w:rsidRDefault="002A7959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2A7959" w:rsidRPr="00F678BA" w:rsidRDefault="002A7959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2A7959" w:rsidRPr="00F678BA" w:rsidTr="004C6AC1">
        <w:tc>
          <w:tcPr>
            <w:tcW w:w="817" w:type="dxa"/>
          </w:tcPr>
          <w:p w:rsidR="002A7959" w:rsidRPr="00F678BA" w:rsidRDefault="002A7959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678BA">
              <w:rPr>
                <w:sz w:val="20"/>
                <w:szCs w:val="20"/>
              </w:rPr>
              <w:lastRenderedPageBreak/>
              <w:t>2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2552" w:type="dxa"/>
          </w:tcPr>
          <w:p w:rsidR="002A7959" w:rsidRPr="00F678BA" w:rsidRDefault="002A7959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 w:rsidRPr="00F678BA">
              <w:rPr>
                <w:sz w:val="20"/>
                <w:szCs w:val="20"/>
              </w:rPr>
              <w:t>Exxaro</w:t>
            </w:r>
            <w:proofErr w:type="spellEnd"/>
          </w:p>
        </w:tc>
        <w:tc>
          <w:tcPr>
            <w:tcW w:w="3685" w:type="dxa"/>
          </w:tcPr>
          <w:p w:rsidR="002A7959" w:rsidRDefault="002A7959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Joseph </w:t>
            </w:r>
            <w:proofErr w:type="spellStart"/>
            <w:r>
              <w:rPr>
                <w:sz w:val="20"/>
                <w:szCs w:val="20"/>
              </w:rPr>
              <w:t>Matjila</w:t>
            </w:r>
            <w:proofErr w:type="spellEnd"/>
          </w:p>
          <w:p w:rsidR="002A7959" w:rsidRDefault="00CD2630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64" w:history="1">
              <w:r w:rsidR="002A7959" w:rsidRPr="00504DAB">
                <w:rPr>
                  <w:rStyle w:val="Hyperlink"/>
                  <w:sz w:val="20"/>
                  <w:szCs w:val="20"/>
                </w:rPr>
                <w:t>Joseph.matjila@exxaro.com</w:t>
              </w:r>
            </w:hyperlink>
          </w:p>
          <w:p w:rsidR="002A7959" w:rsidRDefault="002A7959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083 609 0137</w:t>
            </w:r>
          </w:p>
          <w:p w:rsidR="00AD7223" w:rsidRPr="00F678BA" w:rsidRDefault="00AD7223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2A7959" w:rsidRPr="00F678BA" w:rsidRDefault="002A7959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2A7959" w:rsidRPr="00F678BA" w:rsidRDefault="002A7959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2A7959" w:rsidRPr="00F678BA" w:rsidTr="00F02D44">
        <w:trPr>
          <w:trHeight w:val="754"/>
        </w:trPr>
        <w:tc>
          <w:tcPr>
            <w:tcW w:w="817" w:type="dxa"/>
          </w:tcPr>
          <w:p w:rsidR="002A7959" w:rsidRPr="00F678BA" w:rsidRDefault="002A7959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2552" w:type="dxa"/>
          </w:tcPr>
          <w:p w:rsidR="002A7959" w:rsidRPr="00F678BA" w:rsidRDefault="002A7959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678BA">
              <w:rPr>
                <w:sz w:val="20"/>
                <w:szCs w:val="20"/>
              </w:rPr>
              <w:t>ASPASA</w:t>
            </w:r>
          </w:p>
        </w:tc>
        <w:tc>
          <w:tcPr>
            <w:tcW w:w="3685" w:type="dxa"/>
          </w:tcPr>
          <w:p w:rsidR="002A7959" w:rsidRPr="00F678BA" w:rsidRDefault="002A7959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2A7959" w:rsidRPr="00F678BA" w:rsidRDefault="002A7959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0E70D3" w:rsidRPr="000E70D3" w:rsidRDefault="002A7959" w:rsidP="002229F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 w:rsidRPr="000E70D3">
              <w:rPr>
                <w:sz w:val="20"/>
                <w:szCs w:val="20"/>
              </w:rPr>
              <w:t>Nico</w:t>
            </w:r>
            <w:proofErr w:type="spellEnd"/>
            <w:r w:rsidRPr="000E70D3">
              <w:rPr>
                <w:sz w:val="20"/>
                <w:szCs w:val="20"/>
              </w:rPr>
              <w:t xml:space="preserve"> </w:t>
            </w:r>
            <w:proofErr w:type="spellStart"/>
            <w:r w:rsidRPr="000E70D3">
              <w:rPr>
                <w:sz w:val="20"/>
                <w:szCs w:val="20"/>
              </w:rPr>
              <w:t>Pienaar</w:t>
            </w:r>
            <w:proofErr w:type="spellEnd"/>
          </w:p>
          <w:p w:rsidR="000E70D3" w:rsidRPr="000E70D3" w:rsidRDefault="00CD2630" w:rsidP="002229F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65" w:history="1">
              <w:r w:rsidR="000E70D3" w:rsidRPr="00504DAB">
                <w:rPr>
                  <w:rStyle w:val="Hyperlink"/>
                  <w:sz w:val="20"/>
                  <w:szCs w:val="20"/>
                </w:rPr>
                <w:t>nico@aspasa.co.za</w:t>
              </w:r>
            </w:hyperlink>
          </w:p>
          <w:p w:rsidR="002A7959" w:rsidRPr="00F678BA" w:rsidRDefault="002A7959" w:rsidP="002229F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2A7959" w:rsidRPr="00F678BA" w:rsidTr="004C6AC1">
        <w:trPr>
          <w:trHeight w:val="700"/>
        </w:trPr>
        <w:tc>
          <w:tcPr>
            <w:tcW w:w="817" w:type="dxa"/>
          </w:tcPr>
          <w:p w:rsidR="002A7959" w:rsidRPr="00F678BA" w:rsidRDefault="002A7959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2552" w:type="dxa"/>
          </w:tcPr>
          <w:p w:rsidR="002A7959" w:rsidRPr="00F678BA" w:rsidRDefault="002A7959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678BA">
              <w:rPr>
                <w:sz w:val="20"/>
                <w:szCs w:val="20"/>
              </w:rPr>
              <w:t>SACMA</w:t>
            </w:r>
          </w:p>
        </w:tc>
        <w:tc>
          <w:tcPr>
            <w:tcW w:w="3685" w:type="dxa"/>
          </w:tcPr>
          <w:p w:rsidR="002A7959" w:rsidRDefault="002A7959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Freddie Hunter</w:t>
            </w:r>
          </w:p>
          <w:p w:rsidR="002A7959" w:rsidRDefault="00CD2630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66" w:history="1">
              <w:r w:rsidR="002A7959" w:rsidRPr="00AE5025">
                <w:rPr>
                  <w:rStyle w:val="Hyperlink"/>
                  <w:sz w:val="20"/>
                  <w:szCs w:val="20"/>
                </w:rPr>
                <w:t>Freddie.Hunter@bhpbilliton.com</w:t>
              </w:r>
            </w:hyperlink>
          </w:p>
          <w:p w:rsidR="002A7959" w:rsidRPr="00F678BA" w:rsidRDefault="002A7959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2A7959" w:rsidRDefault="002A7959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Gerrit</w:t>
            </w:r>
            <w:proofErr w:type="spellEnd"/>
            <w:r>
              <w:rPr>
                <w:sz w:val="20"/>
                <w:szCs w:val="20"/>
              </w:rPr>
              <w:t xml:space="preserve"> van </w:t>
            </w:r>
            <w:proofErr w:type="spellStart"/>
            <w:r>
              <w:rPr>
                <w:sz w:val="20"/>
                <w:szCs w:val="20"/>
              </w:rPr>
              <w:t>der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Westhuysen</w:t>
            </w:r>
            <w:proofErr w:type="spellEnd"/>
          </w:p>
          <w:p w:rsidR="002A7959" w:rsidRDefault="00CD2630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67" w:history="1">
              <w:r w:rsidR="002A7959" w:rsidRPr="00AE5025">
                <w:rPr>
                  <w:rStyle w:val="Hyperlink"/>
                  <w:sz w:val="20"/>
                  <w:szCs w:val="20"/>
                </w:rPr>
                <w:t>Gerrit.vanderwesthuyzen@sasol.com</w:t>
              </w:r>
            </w:hyperlink>
          </w:p>
          <w:p w:rsidR="002A7959" w:rsidRPr="00F678BA" w:rsidRDefault="002A7959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2A7959" w:rsidRPr="00F678BA" w:rsidRDefault="002A7959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2A7959" w:rsidRPr="00F678BA" w:rsidTr="004C6AC1">
        <w:tc>
          <w:tcPr>
            <w:tcW w:w="817" w:type="dxa"/>
          </w:tcPr>
          <w:p w:rsidR="002A7959" w:rsidRPr="00F678BA" w:rsidRDefault="002A7959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2552" w:type="dxa"/>
          </w:tcPr>
          <w:p w:rsidR="002A7959" w:rsidRPr="00F678BA" w:rsidRDefault="002A7959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 w:rsidRPr="00F678BA">
              <w:rPr>
                <w:sz w:val="20"/>
                <w:szCs w:val="20"/>
              </w:rPr>
              <w:t>Kuyasa</w:t>
            </w:r>
            <w:proofErr w:type="spellEnd"/>
            <w:r w:rsidRPr="00F678BA">
              <w:rPr>
                <w:sz w:val="20"/>
                <w:szCs w:val="20"/>
              </w:rPr>
              <w:t xml:space="preserve"> Mining / </w:t>
            </w:r>
            <w:proofErr w:type="spellStart"/>
            <w:r w:rsidRPr="00F678BA">
              <w:rPr>
                <w:sz w:val="20"/>
                <w:szCs w:val="20"/>
              </w:rPr>
              <w:t>Delmas</w:t>
            </w:r>
            <w:proofErr w:type="spellEnd"/>
            <w:r w:rsidRPr="00F678BA">
              <w:rPr>
                <w:sz w:val="20"/>
                <w:szCs w:val="20"/>
              </w:rPr>
              <w:t xml:space="preserve"> Coal</w:t>
            </w:r>
          </w:p>
        </w:tc>
        <w:tc>
          <w:tcPr>
            <w:tcW w:w="3685" w:type="dxa"/>
          </w:tcPr>
          <w:p w:rsidR="002A7959" w:rsidRPr="00F678BA" w:rsidRDefault="002A7959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 w:rsidRPr="00F678BA">
              <w:rPr>
                <w:sz w:val="20"/>
                <w:szCs w:val="20"/>
              </w:rPr>
              <w:t>Thabang</w:t>
            </w:r>
            <w:proofErr w:type="spellEnd"/>
            <w:r w:rsidRPr="00F678BA">
              <w:rPr>
                <w:sz w:val="20"/>
                <w:szCs w:val="20"/>
              </w:rPr>
              <w:t xml:space="preserve"> </w:t>
            </w:r>
            <w:proofErr w:type="spellStart"/>
            <w:r w:rsidRPr="00F678BA">
              <w:rPr>
                <w:sz w:val="20"/>
                <w:szCs w:val="20"/>
              </w:rPr>
              <w:t>Monyele</w:t>
            </w:r>
            <w:proofErr w:type="spellEnd"/>
          </w:p>
          <w:p w:rsidR="002A7959" w:rsidRPr="00F678BA" w:rsidRDefault="00CD2630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68" w:history="1">
              <w:r w:rsidR="002A7959" w:rsidRPr="00F678BA">
                <w:rPr>
                  <w:rStyle w:val="Hyperlink"/>
                  <w:sz w:val="20"/>
                  <w:szCs w:val="20"/>
                </w:rPr>
                <w:t>thabangm@delcoal.co.za</w:t>
              </w:r>
            </w:hyperlink>
          </w:p>
          <w:p w:rsidR="002A7959" w:rsidRPr="00F678BA" w:rsidRDefault="002A7959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678BA">
              <w:rPr>
                <w:sz w:val="20"/>
                <w:szCs w:val="20"/>
              </w:rPr>
              <w:t>013 665 7004</w:t>
            </w:r>
          </w:p>
          <w:p w:rsidR="002A7959" w:rsidRPr="00F678BA" w:rsidRDefault="002A7959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678BA">
              <w:rPr>
                <w:sz w:val="20"/>
                <w:szCs w:val="20"/>
              </w:rPr>
              <w:t>082 905 1756</w:t>
            </w:r>
          </w:p>
          <w:p w:rsidR="002A7959" w:rsidRPr="00F678BA" w:rsidRDefault="002A7959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2A7959" w:rsidRPr="00F678BA" w:rsidRDefault="002A7959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2A7959" w:rsidRPr="00F678BA" w:rsidRDefault="002A7959" w:rsidP="000741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4C6AC1" w:rsidRPr="00F678BA" w:rsidTr="004C6AC1">
        <w:tc>
          <w:tcPr>
            <w:tcW w:w="817" w:type="dxa"/>
          </w:tcPr>
          <w:p w:rsidR="004C6AC1" w:rsidRDefault="004C6AC1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2552" w:type="dxa"/>
          </w:tcPr>
          <w:p w:rsidR="004C6AC1" w:rsidRPr="00F678BA" w:rsidRDefault="004C6AC1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Chamber of Mines Safety Department</w:t>
            </w:r>
          </w:p>
        </w:tc>
        <w:tc>
          <w:tcPr>
            <w:tcW w:w="3685" w:type="dxa"/>
          </w:tcPr>
          <w:p w:rsidR="004C6AC1" w:rsidRDefault="004C6AC1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Lerato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Tsele</w:t>
            </w:r>
            <w:proofErr w:type="spellEnd"/>
          </w:p>
          <w:p w:rsidR="004C6AC1" w:rsidRDefault="004C6AC1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69" w:history="1">
              <w:r w:rsidRPr="00977E59">
                <w:rPr>
                  <w:rStyle w:val="Hyperlink"/>
                  <w:sz w:val="20"/>
                  <w:szCs w:val="20"/>
                </w:rPr>
                <w:t>ltsele@chamberofmines.org.za</w:t>
              </w:r>
            </w:hyperlink>
          </w:p>
          <w:p w:rsidR="004C6AC1" w:rsidRDefault="004C6AC1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4C6AC1" w:rsidRPr="00F678BA" w:rsidRDefault="004C6AC1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4C6AC1" w:rsidRDefault="004C6AC1" w:rsidP="004C6AC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Sietse</w:t>
            </w:r>
            <w:proofErr w:type="spellEnd"/>
            <w:r>
              <w:rPr>
                <w:sz w:val="20"/>
                <w:szCs w:val="20"/>
              </w:rPr>
              <w:t xml:space="preserve"> van </w:t>
            </w:r>
            <w:proofErr w:type="spellStart"/>
            <w:r>
              <w:rPr>
                <w:sz w:val="20"/>
                <w:szCs w:val="20"/>
              </w:rPr>
              <w:t>der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Woude</w:t>
            </w:r>
            <w:proofErr w:type="spellEnd"/>
          </w:p>
          <w:p w:rsidR="004C6AC1" w:rsidRPr="00F678BA" w:rsidRDefault="004C6AC1" w:rsidP="004C6AC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70" w:history="1">
              <w:r w:rsidRPr="00977E59">
                <w:rPr>
                  <w:rStyle w:val="Hyperlink"/>
                  <w:sz w:val="20"/>
                  <w:szCs w:val="20"/>
                </w:rPr>
                <w:t>svdwoude@chamberofmines.org.za</w:t>
              </w:r>
            </w:hyperlink>
          </w:p>
        </w:tc>
        <w:tc>
          <w:tcPr>
            <w:tcW w:w="3402" w:type="dxa"/>
          </w:tcPr>
          <w:p w:rsidR="004C6AC1" w:rsidRDefault="004C6AC1" w:rsidP="000741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Dr </w:t>
            </w:r>
            <w:proofErr w:type="spellStart"/>
            <w:r>
              <w:rPr>
                <w:sz w:val="20"/>
                <w:szCs w:val="20"/>
              </w:rPr>
              <w:t>Sizwe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Phakathi</w:t>
            </w:r>
            <w:proofErr w:type="spellEnd"/>
          </w:p>
          <w:p w:rsidR="004C6AC1" w:rsidRDefault="004C6AC1" w:rsidP="000741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71" w:history="1">
              <w:r w:rsidRPr="00977E59">
                <w:rPr>
                  <w:rStyle w:val="Hyperlink"/>
                  <w:sz w:val="20"/>
                  <w:szCs w:val="20"/>
                </w:rPr>
                <w:t>sphakathi@chamberofmines.org.za</w:t>
              </w:r>
            </w:hyperlink>
          </w:p>
          <w:p w:rsidR="004C6AC1" w:rsidRPr="00F678BA" w:rsidRDefault="004C6AC1" w:rsidP="000741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4C6AC1" w:rsidRPr="00F678BA" w:rsidTr="004C6AC1">
        <w:tc>
          <w:tcPr>
            <w:tcW w:w="817" w:type="dxa"/>
          </w:tcPr>
          <w:p w:rsidR="004C6AC1" w:rsidRDefault="004C6AC1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2552" w:type="dxa"/>
          </w:tcPr>
          <w:p w:rsidR="004C6AC1" w:rsidRDefault="004C6AC1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Chamber of Mines Health Department</w:t>
            </w:r>
          </w:p>
        </w:tc>
        <w:tc>
          <w:tcPr>
            <w:tcW w:w="3685" w:type="dxa"/>
          </w:tcPr>
          <w:p w:rsidR="004C6AC1" w:rsidRDefault="004C6AC1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Dr </w:t>
            </w:r>
            <w:proofErr w:type="spellStart"/>
            <w:r>
              <w:rPr>
                <w:sz w:val="20"/>
                <w:szCs w:val="20"/>
              </w:rPr>
              <w:t>Thuthula</w:t>
            </w:r>
            <w:proofErr w:type="spellEnd"/>
            <w:r>
              <w:rPr>
                <w:sz w:val="20"/>
                <w:szCs w:val="20"/>
              </w:rPr>
              <w:t xml:space="preserve"> Balfour-</w:t>
            </w:r>
            <w:proofErr w:type="spellStart"/>
            <w:r>
              <w:rPr>
                <w:sz w:val="20"/>
                <w:szCs w:val="20"/>
              </w:rPr>
              <w:t>Kaipa</w:t>
            </w:r>
            <w:proofErr w:type="spellEnd"/>
          </w:p>
          <w:p w:rsidR="004C6AC1" w:rsidRDefault="004C6AC1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72" w:history="1">
              <w:r w:rsidRPr="00977E59">
                <w:rPr>
                  <w:rStyle w:val="Hyperlink"/>
                  <w:sz w:val="20"/>
                  <w:szCs w:val="20"/>
                </w:rPr>
                <w:t>TBalfour-Kaipa@chamberofmines.org.za</w:t>
              </w:r>
            </w:hyperlink>
          </w:p>
          <w:p w:rsidR="004C6AC1" w:rsidRDefault="004C6AC1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4C6AC1" w:rsidRDefault="004C6AC1" w:rsidP="004C6AC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Brian </w:t>
            </w:r>
            <w:proofErr w:type="spellStart"/>
            <w:r>
              <w:rPr>
                <w:sz w:val="20"/>
                <w:szCs w:val="20"/>
              </w:rPr>
              <w:t>Mongoma</w:t>
            </w:r>
            <w:proofErr w:type="spellEnd"/>
          </w:p>
          <w:p w:rsidR="004C6AC1" w:rsidRDefault="004C6AC1" w:rsidP="004C6AC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73" w:history="1">
              <w:r w:rsidRPr="00977E59">
                <w:rPr>
                  <w:rStyle w:val="Hyperlink"/>
                  <w:sz w:val="20"/>
                  <w:szCs w:val="20"/>
                </w:rPr>
                <w:t>bmongoma@chamberofmines.org.za</w:t>
              </w:r>
            </w:hyperlink>
          </w:p>
          <w:p w:rsidR="004C6AC1" w:rsidRDefault="004C6AC1" w:rsidP="004C6AC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C6AC1" w:rsidRDefault="004C6AC1" w:rsidP="000741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Dr </w:t>
            </w:r>
            <w:proofErr w:type="spellStart"/>
            <w:r>
              <w:rPr>
                <w:sz w:val="20"/>
                <w:szCs w:val="20"/>
              </w:rPr>
              <w:t>Khanyile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Baloyi</w:t>
            </w:r>
            <w:proofErr w:type="spellEnd"/>
          </w:p>
          <w:p w:rsidR="004C6AC1" w:rsidRDefault="004C6AC1" w:rsidP="000741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74" w:history="1">
              <w:r w:rsidRPr="00977E59">
                <w:rPr>
                  <w:rStyle w:val="Hyperlink"/>
                  <w:sz w:val="20"/>
                  <w:szCs w:val="20"/>
                </w:rPr>
                <w:t>kbaloyi@chamberofmines.org.za</w:t>
              </w:r>
            </w:hyperlink>
          </w:p>
          <w:p w:rsidR="004C6AC1" w:rsidRPr="00F678BA" w:rsidRDefault="004C6AC1" w:rsidP="000741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4C6AC1" w:rsidRPr="00F678BA" w:rsidTr="004C6AC1">
        <w:tc>
          <w:tcPr>
            <w:tcW w:w="817" w:type="dxa"/>
          </w:tcPr>
          <w:p w:rsidR="004C6AC1" w:rsidRDefault="004C6AC1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2552" w:type="dxa"/>
          </w:tcPr>
          <w:p w:rsidR="004C6AC1" w:rsidRDefault="004C6AC1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Learning Hub</w:t>
            </w:r>
            <w:r w:rsidR="00682C5E">
              <w:rPr>
                <w:sz w:val="20"/>
                <w:szCs w:val="20"/>
              </w:rPr>
              <w:t xml:space="preserve"> Secretariat</w:t>
            </w:r>
          </w:p>
        </w:tc>
        <w:tc>
          <w:tcPr>
            <w:tcW w:w="3685" w:type="dxa"/>
          </w:tcPr>
          <w:p w:rsidR="004C6AC1" w:rsidRDefault="004C6AC1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Dr Audrey </w:t>
            </w:r>
            <w:proofErr w:type="spellStart"/>
            <w:r>
              <w:rPr>
                <w:sz w:val="20"/>
                <w:szCs w:val="20"/>
              </w:rPr>
              <w:t>Banyini</w:t>
            </w:r>
            <w:proofErr w:type="spellEnd"/>
          </w:p>
          <w:p w:rsidR="004C6AC1" w:rsidRDefault="004C6AC1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75" w:history="1">
              <w:r w:rsidRPr="00977E59">
                <w:rPr>
                  <w:rStyle w:val="Hyperlink"/>
                  <w:sz w:val="20"/>
                  <w:szCs w:val="20"/>
                </w:rPr>
                <w:t>abanyini@chamberofmines.org.za</w:t>
              </w:r>
            </w:hyperlink>
          </w:p>
          <w:p w:rsidR="004C6AC1" w:rsidRDefault="004C6AC1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4C6AC1" w:rsidRDefault="004C6AC1" w:rsidP="004C6AC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C6AC1" w:rsidRDefault="004C6AC1" w:rsidP="000741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4C6AC1" w:rsidRPr="00F678BA" w:rsidTr="004C6AC1">
        <w:tc>
          <w:tcPr>
            <w:tcW w:w="817" w:type="dxa"/>
          </w:tcPr>
          <w:p w:rsidR="004C6AC1" w:rsidRDefault="004C6AC1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2552" w:type="dxa"/>
          </w:tcPr>
          <w:p w:rsidR="004C6AC1" w:rsidRDefault="004C6AC1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Learning Hub</w:t>
            </w:r>
            <w:r w:rsidR="00682C5E">
              <w:rPr>
                <w:sz w:val="20"/>
                <w:szCs w:val="20"/>
              </w:rPr>
              <w:t xml:space="preserve"> Secretariat</w:t>
            </w:r>
          </w:p>
        </w:tc>
        <w:tc>
          <w:tcPr>
            <w:tcW w:w="3685" w:type="dxa"/>
          </w:tcPr>
          <w:p w:rsidR="004C6AC1" w:rsidRDefault="00F02D44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Hlangabeza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Gumede</w:t>
            </w:r>
            <w:proofErr w:type="spellEnd"/>
          </w:p>
          <w:p w:rsidR="00F02D44" w:rsidRDefault="00F02D44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76" w:history="1">
              <w:r w:rsidRPr="00977E59">
                <w:rPr>
                  <w:rStyle w:val="Hyperlink"/>
                  <w:sz w:val="20"/>
                  <w:szCs w:val="20"/>
                </w:rPr>
                <w:t>hgumede@chamberofmines.org.za</w:t>
              </w:r>
            </w:hyperlink>
          </w:p>
          <w:p w:rsidR="00F02D44" w:rsidRDefault="00F02D44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4C6AC1" w:rsidRDefault="004C6AC1" w:rsidP="004C6AC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C6AC1" w:rsidRDefault="004C6AC1" w:rsidP="000741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02D44" w:rsidRPr="00F678BA" w:rsidTr="004C6AC1">
        <w:tc>
          <w:tcPr>
            <w:tcW w:w="817" w:type="dxa"/>
          </w:tcPr>
          <w:p w:rsidR="00F02D44" w:rsidRDefault="00F02D44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2552" w:type="dxa"/>
          </w:tcPr>
          <w:p w:rsidR="00F02D44" w:rsidRDefault="00F02D44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Learning Hub</w:t>
            </w:r>
            <w:r w:rsidR="00682C5E">
              <w:rPr>
                <w:sz w:val="20"/>
                <w:szCs w:val="20"/>
              </w:rPr>
              <w:t xml:space="preserve"> Secretariat</w:t>
            </w:r>
          </w:p>
        </w:tc>
        <w:tc>
          <w:tcPr>
            <w:tcW w:w="3685" w:type="dxa"/>
          </w:tcPr>
          <w:p w:rsidR="00F02D44" w:rsidRDefault="00F02D44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Christopher </w:t>
            </w:r>
            <w:proofErr w:type="spellStart"/>
            <w:r>
              <w:rPr>
                <w:sz w:val="20"/>
                <w:szCs w:val="20"/>
              </w:rPr>
              <w:t>Legodi</w:t>
            </w:r>
            <w:proofErr w:type="spellEnd"/>
          </w:p>
          <w:p w:rsidR="00F02D44" w:rsidRDefault="00F02D44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77" w:history="1">
              <w:r w:rsidRPr="00977E59">
                <w:rPr>
                  <w:rStyle w:val="Hyperlink"/>
                  <w:sz w:val="20"/>
                  <w:szCs w:val="20"/>
                </w:rPr>
                <w:t>clegodi@chamberofmines.org.za</w:t>
              </w:r>
            </w:hyperlink>
          </w:p>
          <w:p w:rsidR="00F02D44" w:rsidRDefault="00F02D44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F02D44" w:rsidRDefault="00F02D44" w:rsidP="004C6AC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F02D44" w:rsidRDefault="00F02D44" w:rsidP="000741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02D44" w:rsidRPr="00F678BA" w:rsidTr="004C6AC1">
        <w:tc>
          <w:tcPr>
            <w:tcW w:w="817" w:type="dxa"/>
          </w:tcPr>
          <w:p w:rsidR="00F02D44" w:rsidRDefault="00F02D44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2552" w:type="dxa"/>
          </w:tcPr>
          <w:p w:rsidR="00F02D44" w:rsidRDefault="00F02D44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Learning Hub</w:t>
            </w:r>
            <w:r w:rsidR="00682C5E">
              <w:rPr>
                <w:sz w:val="20"/>
                <w:szCs w:val="20"/>
              </w:rPr>
              <w:t xml:space="preserve"> Secretariat</w:t>
            </w:r>
          </w:p>
        </w:tc>
        <w:tc>
          <w:tcPr>
            <w:tcW w:w="3685" w:type="dxa"/>
          </w:tcPr>
          <w:p w:rsidR="00F02D44" w:rsidRDefault="00F02D44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Kobus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Blomerus</w:t>
            </w:r>
            <w:proofErr w:type="spellEnd"/>
          </w:p>
          <w:p w:rsidR="00F02D44" w:rsidRDefault="00F02D44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78" w:history="1">
              <w:r w:rsidRPr="00977E59">
                <w:rPr>
                  <w:rStyle w:val="Hyperlink"/>
                  <w:sz w:val="20"/>
                  <w:szCs w:val="20"/>
                </w:rPr>
                <w:t>kblomerus@chamberofmines.org.za</w:t>
              </w:r>
            </w:hyperlink>
          </w:p>
          <w:p w:rsidR="00F02D44" w:rsidRDefault="00F02D44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F02D44" w:rsidRDefault="00F02D44" w:rsidP="004C6AC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F02D44" w:rsidRDefault="00F02D44" w:rsidP="000741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02D44" w:rsidRPr="00F678BA" w:rsidTr="004C6AC1">
        <w:tc>
          <w:tcPr>
            <w:tcW w:w="817" w:type="dxa"/>
          </w:tcPr>
          <w:p w:rsidR="00F02D44" w:rsidRDefault="00F02D44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2552" w:type="dxa"/>
          </w:tcPr>
          <w:p w:rsidR="00F02D44" w:rsidRDefault="00F02D44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Learning Hub</w:t>
            </w:r>
            <w:r w:rsidR="00682C5E">
              <w:rPr>
                <w:sz w:val="20"/>
                <w:szCs w:val="20"/>
              </w:rPr>
              <w:t xml:space="preserve"> Secretariat</w:t>
            </w:r>
          </w:p>
        </w:tc>
        <w:tc>
          <w:tcPr>
            <w:tcW w:w="3685" w:type="dxa"/>
          </w:tcPr>
          <w:p w:rsidR="00F02D44" w:rsidRDefault="00F02D44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Stanford </w:t>
            </w:r>
            <w:proofErr w:type="spellStart"/>
            <w:r>
              <w:rPr>
                <w:sz w:val="20"/>
                <w:szCs w:val="20"/>
              </w:rPr>
              <w:t>Malatji</w:t>
            </w:r>
            <w:proofErr w:type="spellEnd"/>
          </w:p>
          <w:p w:rsidR="00F02D44" w:rsidRDefault="00F02D44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79" w:history="1">
              <w:r w:rsidRPr="00977E59">
                <w:rPr>
                  <w:rStyle w:val="Hyperlink"/>
                  <w:sz w:val="20"/>
                  <w:szCs w:val="20"/>
                </w:rPr>
                <w:t>smalatji@chamberofmines.org.za</w:t>
              </w:r>
            </w:hyperlink>
          </w:p>
          <w:p w:rsidR="00F02D44" w:rsidRDefault="00F02D44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F02D44" w:rsidRDefault="00F02D44" w:rsidP="004C6AC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F02D44" w:rsidRDefault="00F02D44" w:rsidP="000741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Secretary: </w:t>
            </w:r>
            <w:proofErr w:type="spellStart"/>
            <w:r>
              <w:rPr>
                <w:sz w:val="20"/>
                <w:szCs w:val="20"/>
              </w:rPr>
              <w:t>Phindiwe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Fatuse</w:t>
            </w:r>
            <w:proofErr w:type="spellEnd"/>
          </w:p>
          <w:p w:rsidR="00F02D44" w:rsidRDefault="00F02D44" w:rsidP="000741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80" w:history="1">
              <w:r w:rsidRPr="00977E59">
                <w:rPr>
                  <w:rStyle w:val="Hyperlink"/>
                  <w:sz w:val="20"/>
                  <w:szCs w:val="20"/>
                </w:rPr>
                <w:t>pfatuse@chamberofmines.org.za</w:t>
              </w:r>
            </w:hyperlink>
          </w:p>
          <w:p w:rsidR="00F02D44" w:rsidRDefault="00F02D44" w:rsidP="000741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02D44" w:rsidRPr="00F678BA" w:rsidTr="004C6AC1">
        <w:tc>
          <w:tcPr>
            <w:tcW w:w="817" w:type="dxa"/>
          </w:tcPr>
          <w:p w:rsidR="00F02D44" w:rsidRDefault="00F02D44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2552" w:type="dxa"/>
          </w:tcPr>
          <w:p w:rsidR="00F02D44" w:rsidRDefault="00F02D44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Learning Hub</w:t>
            </w:r>
            <w:r w:rsidR="00682C5E">
              <w:rPr>
                <w:sz w:val="20"/>
                <w:szCs w:val="20"/>
              </w:rPr>
              <w:t xml:space="preserve"> – Transport &amp; Machinery</w:t>
            </w:r>
          </w:p>
        </w:tc>
        <w:tc>
          <w:tcPr>
            <w:tcW w:w="3685" w:type="dxa"/>
          </w:tcPr>
          <w:p w:rsidR="00F02D44" w:rsidRDefault="00F02D44" w:rsidP="00682C5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F02D44" w:rsidRDefault="00F02D44" w:rsidP="004C6AC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682C5E" w:rsidRDefault="00682C5E" w:rsidP="00682C5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Danie</w:t>
            </w:r>
            <w:proofErr w:type="spellEnd"/>
            <w:r>
              <w:rPr>
                <w:sz w:val="20"/>
                <w:szCs w:val="20"/>
              </w:rPr>
              <w:t xml:space="preserve"> van </w:t>
            </w:r>
            <w:proofErr w:type="spellStart"/>
            <w:r>
              <w:rPr>
                <w:sz w:val="20"/>
                <w:szCs w:val="20"/>
              </w:rPr>
              <w:t>der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Merwe</w:t>
            </w:r>
            <w:proofErr w:type="spellEnd"/>
          </w:p>
          <w:p w:rsidR="00682C5E" w:rsidRDefault="00682C5E" w:rsidP="00682C5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81" w:history="1">
              <w:r w:rsidRPr="00977E59">
                <w:rPr>
                  <w:rStyle w:val="Hyperlink"/>
                  <w:sz w:val="20"/>
                  <w:szCs w:val="20"/>
                </w:rPr>
                <w:t>danie.vanross@gmail.com</w:t>
              </w:r>
            </w:hyperlink>
          </w:p>
          <w:p w:rsidR="00F02D44" w:rsidRDefault="00F02D44" w:rsidP="000741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02D44" w:rsidRPr="00F678BA" w:rsidTr="004C6AC1">
        <w:tc>
          <w:tcPr>
            <w:tcW w:w="817" w:type="dxa"/>
          </w:tcPr>
          <w:p w:rsidR="00F02D44" w:rsidRDefault="00F02D44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40</w:t>
            </w:r>
          </w:p>
        </w:tc>
        <w:tc>
          <w:tcPr>
            <w:tcW w:w="2552" w:type="dxa"/>
          </w:tcPr>
          <w:p w:rsidR="00F02D44" w:rsidRDefault="00F02D44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Learning Hub</w:t>
            </w:r>
            <w:r w:rsidR="00682C5E">
              <w:rPr>
                <w:sz w:val="20"/>
                <w:szCs w:val="20"/>
              </w:rPr>
              <w:t xml:space="preserve"> – Dust </w:t>
            </w:r>
          </w:p>
        </w:tc>
        <w:tc>
          <w:tcPr>
            <w:tcW w:w="3685" w:type="dxa"/>
          </w:tcPr>
          <w:p w:rsidR="00F02D44" w:rsidRDefault="00F02D44" w:rsidP="00682C5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F02D44" w:rsidRDefault="00F02D44" w:rsidP="004C6AC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682C5E" w:rsidRDefault="00682C5E" w:rsidP="00682C5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Gerrie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Pienaar</w:t>
            </w:r>
            <w:proofErr w:type="spellEnd"/>
          </w:p>
          <w:p w:rsidR="00682C5E" w:rsidRDefault="00682C5E" w:rsidP="00682C5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82" w:history="1">
              <w:r w:rsidRPr="00977E59">
                <w:rPr>
                  <w:rStyle w:val="Hyperlink"/>
                  <w:sz w:val="20"/>
                  <w:szCs w:val="20"/>
                </w:rPr>
                <w:t>Gerrie.pienaar@goldfields.co.za</w:t>
              </w:r>
            </w:hyperlink>
          </w:p>
          <w:p w:rsidR="00F02D44" w:rsidRDefault="00F02D44" w:rsidP="000741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682C5E" w:rsidRPr="00F678BA" w:rsidTr="004C6AC1">
        <w:tc>
          <w:tcPr>
            <w:tcW w:w="817" w:type="dxa"/>
          </w:tcPr>
          <w:p w:rsidR="00682C5E" w:rsidRDefault="00682C5E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2552" w:type="dxa"/>
          </w:tcPr>
          <w:p w:rsidR="00682C5E" w:rsidRDefault="00682C5E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Learning Hub - Noise</w:t>
            </w:r>
          </w:p>
        </w:tc>
        <w:tc>
          <w:tcPr>
            <w:tcW w:w="3685" w:type="dxa"/>
          </w:tcPr>
          <w:p w:rsidR="00682C5E" w:rsidRDefault="00682C5E" w:rsidP="00682C5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682C5E" w:rsidRDefault="00682C5E" w:rsidP="004C6AC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682C5E" w:rsidRDefault="00682C5E" w:rsidP="00682C5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Dick Coutts</w:t>
            </w:r>
          </w:p>
          <w:p w:rsidR="00682C5E" w:rsidRDefault="00682C5E" w:rsidP="00682C5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83" w:history="1">
              <w:r w:rsidRPr="00977E59">
                <w:rPr>
                  <w:rStyle w:val="Hyperlink"/>
                  <w:sz w:val="20"/>
                  <w:szCs w:val="20"/>
                </w:rPr>
                <w:t>Dick.Coutts@Harmony.co.za</w:t>
              </w:r>
            </w:hyperlink>
          </w:p>
          <w:p w:rsidR="00682C5E" w:rsidRDefault="00682C5E" w:rsidP="000741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682C5E" w:rsidRPr="00F678BA" w:rsidTr="004C6AC1">
        <w:tc>
          <w:tcPr>
            <w:tcW w:w="817" w:type="dxa"/>
          </w:tcPr>
          <w:p w:rsidR="00682C5E" w:rsidRDefault="00682C5E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2552" w:type="dxa"/>
          </w:tcPr>
          <w:p w:rsidR="00682C5E" w:rsidRDefault="00682C5E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Learning Hub - Noise</w:t>
            </w:r>
          </w:p>
        </w:tc>
        <w:tc>
          <w:tcPr>
            <w:tcW w:w="3685" w:type="dxa"/>
          </w:tcPr>
          <w:p w:rsidR="00682C5E" w:rsidRDefault="00682C5E" w:rsidP="00682C5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682C5E" w:rsidRDefault="00682C5E" w:rsidP="004C6AC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682C5E" w:rsidRDefault="00682C5E" w:rsidP="00682C5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Jose De Beer</w:t>
            </w:r>
          </w:p>
          <w:p w:rsidR="00682C5E" w:rsidRDefault="00682C5E" w:rsidP="00682C5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84" w:history="1">
              <w:r w:rsidRPr="00977E59">
                <w:rPr>
                  <w:rStyle w:val="Hyperlink"/>
                  <w:sz w:val="20"/>
                  <w:szCs w:val="20"/>
                </w:rPr>
                <w:t>jdebeer01@xstrata.co.za</w:t>
              </w:r>
            </w:hyperlink>
          </w:p>
          <w:p w:rsidR="00682C5E" w:rsidRDefault="00682C5E" w:rsidP="000741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682C5E" w:rsidRPr="00F678BA" w:rsidTr="004C6AC1">
        <w:tc>
          <w:tcPr>
            <w:tcW w:w="817" w:type="dxa"/>
          </w:tcPr>
          <w:p w:rsidR="00682C5E" w:rsidRDefault="00682C5E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2552" w:type="dxa"/>
          </w:tcPr>
          <w:p w:rsidR="00682C5E" w:rsidRDefault="00682C5E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Learning Hub - FOG</w:t>
            </w:r>
          </w:p>
        </w:tc>
        <w:tc>
          <w:tcPr>
            <w:tcW w:w="3685" w:type="dxa"/>
          </w:tcPr>
          <w:p w:rsidR="00682C5E" w:rsidRDefault="00682C5E" w:rsidP="00682C5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682C5E" w:rsidRDefault="00682C5E" w:rsidP="004C6AC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682C5E" w:rsidRDefault="00682C5E" w:rsidP="00682C5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Andre van </w:t>
            </w:r>
            <w:proofErr w:type="spellStart"/>
            <w:r>
              <w:rPr>
                <w:sz w:val="20"/>
                <w:szCs w:val="20"/>
              </w:rPr>
              <w:t>Zyl</w:t>
            </w:r>
            <w:proofErr w:type="spellEnd"/>
          </w:p>
          <w:p w:rsidR="00682C5E" w:rsidRDefault="00682C5E" w:rsidP="00682C5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85" w:history="1">
              <w:r w:rsidRPr="00977E59">
                <w:rPr>
                  <w:rStyle w:val="Hyperlink"/>
                  <w:sz w:val="20"/>
                  <w:szCs w:val="20"/>
                </w:rPr>
                <w:t>Anvanzyl@vodamail.co.za</w:t>
              </w:r>
            </w:hyperlink>
          </w:p>
          <w:p w:rsidR="00682C5E" w:rsidRDefault="00682C5E" w:rsidP="000741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682C5E" w:rsidRPr="00F678BA" w:rsidTr="004C6AC1">
        <w:tc>
          <w:tcPr>
            <w:tcW w:w="817" w:type="dxa"/>
          </w:tcPr>
          <w:p w:rsidR="00682C5E" w:rsidRDefault="00682C5E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2552" w:type="dxa"/>
          </w:tcPr>
          <w:p w:rsidR="00682C5E" w:rsidRDefault="00682C5E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Learning Hub - FOG</w:t>
            </w:r>
          </w:p>
        </w:tc>
        <w:tc>
          <w:tcPr>
            <w:tcW w:w="3685" w:type="dxa"/>
          </w:tcPr>
          <w:p w:rsidR="00682C5E" w:rsidRDefault="00682C5E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682C5E" w:rsidRDefault="00682C5E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682C5E" w:rsidRDefault="00682C5E" w:rsidP="004C6AC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682C5E" w:rsidRDefault="00682C5E" w:rsidP="00682C5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Duncan Adams</w:t>
            </w:r>
          </w:p>
          <w:p w:rsidR="00682C5E" w:rsidRDefault="00682C5E" w:rsidP="00682C5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86" w:history="1">
              <w:r w:rsidRPr="00977E59">
                <w:rPr>
                  <w:rStyle w:val="Hyperlink"/>
                  <w:sz w:val="20"/>
                  <w:szCs w:val="20"/>
                </w:rPr>
                <w:t>duncanjohn.a@gmail.com</w:t>
              </w:r>
            </w:hyperlink>
          </w:p>
        </w:tc>
      </w:tr>
      <w:tr w:rsidR="00682C5E" w:rsidRPr="00F678BA" w:rsidTr="004C6AC1">
        <w:tc>
          <w:tcPr>
            <w:tcW w:w="817" w:type="dxa"/>
          </w:tcPr>
          <w:p w:rsidR="00682C5E" w:rsidRDefault="00682C5E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2552" w:type="dxa"/>
          </w:tcPr>
          <w:p w:rsidR="00682C5E" w:rsidRDefault="00682C5E" w:rsidP="00682C5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Learning Hub – Secretariat</w:t>
            </w:r>
          </w:p>
        </w:tc>
        <w:tc>
          <w:tcPr>
            <w:tcW w:w="3685" w:type="dxa"/>
          </w:tcPr>
          <w:p w:rsidR="00682C5E" w:rsidRDefault="00682C5E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Lettie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Masilo</w:t>
            </w:r>
            <w:proofErr w:type="spellEnd"/>
          </w:p>
          <w:p w:rsidR="00682C5E" w:rsidRDefault="00682C5E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87" w:history="1">
              <w:r w:rsidRPr="00977E59">
                <w:rPr>
                  <w:rStyle w:val="Hyperlink"/>
                  <w:sz w:val="20"/>
                  <w:szCs w:val="20"/>
                </w:rPr>
                <w:t>lmasilo@chamberofmines.org.za</w:t>
              </w:r>
            </w:hyperlink>
          </w:p>
          <w:p w:rsidR="00682C5E" w:rsidRDefault="00682C5E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682C5E" w:rsidRDefault="00682C5E" w:rsidP="004C6AC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682C5E" w:rsidRDefault="00682C5E" w:rsidP="000741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682C5E" w:rsidRPr="00F678BA" w:rsidTr="004C6AC1">
        <w:tc>
          <w:tcPr>
            <w:tcW w:w="817" w:type="dxa"/>
          </w:tcPr>
          <w:p w:rsidR="00682C5E" w:rsidRDefault="00682C5E" w:rsidP="003676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2552" w:type="dxa"/>
          </w:tcPr>
          <w:p w:rsidR="00682C5E" w:rsidRDefault="00682C5E" w:rsidP="00682C5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Learning Hub –  Secretariat</w:t>
            </w:r>
          </w:p>
        </w:tc>
        <w:tc>
          <w:tcPr>
            <w:tcW w:w="3685" w:type="dxa"/>
          </w:tcPr>
          <w:p w:rsidR="00682C5E" w:rsidRDefault="00682C5E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Douw Cronje</w:t>
            </w:r>
          </w:p>
          <w:p w:rsidR="00682C5E" w:rsidRDefault="00682C5E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88" w:history="1">
              <w:r w:rsidRPr="00977E59">
                <w:rPr>
                  <w:rStyle w:val="Hyperlink"/>
                  <w:sz w:val="20"/>
                  <w:szCs w:val="20"/>
                </w:rPr>
                <w:t>dcronje@chamberofmines.org.za</w:t>
              </w:r>
            </w:hyperlink>
          </w:p>
          <w:p w:rsidR="00682C5E" w:rsidRDefault="00682C5E" w:rsidP="002A79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682C5E" w:rsidRDefault="00682C5E" w:rsidP="004C6AC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682C5E" w:rsidRDefault="00682C5E" w:rsidP="000741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367663" w:rsidRPr="00F678BA" w:rsidRDefault="00367663">
      <w:pPr>
        <w:pStyle w:val="FreeFormA"/>
        <w:spacing w:line="192" w:lineRule="auto"/>
        <w:rPr>
          <w:rFonts w:ascii="Times New Roman" w:eastAsia="Times New Roman" w:hAnsi="Times New Roman"/>
          <w:color w:val="auto"/>
          <w:sz w:val="20"/>
        </w:rPr>
      </w:pPr>
    </w:p>
    <w:p w:rsidR="005208BB" w:rsidRPr="00540741" w:rsidRDefault="005208BB">
      <w:pPr>
        <w:pStyle w:val="FreeFormA"/>
        <w:spacing w:line="192" w:lineRule="auto"/>
        <w:rPr>
          <w:rFonts w:ascii="Times New Roman" w:eastAsia="Times New Roman" w:hAnsi="Times New Roman"/>
          <w:color w:val="auto"/>
          <w:sz w:val="20"/>
        </w:rPr>
      </w:pPr>
    </w:p>
    <w:sectPr w:rsidR="005208BB" w:rsidRPr="00540741" w:rsidSect="002A7959">
      <w:headerReference w:type="even" r:id="rId89"/>
      <w:headerReference w:type="default" r:id="rId90"/>
      <w:footerReference w:type="even" r:id="rId91"/>
      <w:footerReference w:type="default" r:id="rId92"/>
      <w:pgSz w:w="16840" w:h="11900" w:orient="landscape"/>
      <w:pgMar w:top="1134" w:right="1134" w:bottom="1134" w:left="1134" w:header="709" w:footer="85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2D44" w:rsidRDefault="00F02D44">
      <w:r>
        <w:separator/>
      </w:r>
    </w:p>
  </w:endnote>
  <w:endnote w:type="continuationSeparator" w:id="0">
    <w:p w:rsidR="00F02D44" w:rsidRDefault="00F02D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63888"/>
      <w:docPartObj>
        <w:docPartGallery w:val="Page Numbers (Bottom of Page)"/>
        <w:docPartUnique/>
      </w:docPartObj>
    </w:sdtPr>
    <w:sdtContent>
      <w:p w:rsidR="00F02D44" w:rsidRDefault="00F02D44">
        <w:pPr>
          <w:pStyle w:val="Footer"/>
          <w:jc w:val="right"/>
        </w:pPr>
        <w:fldSimple w:instr=" PAGE   \* MERGEFORMAT ">
          <w:r w:rsidR="00682C5E">
            <w:rPr>
              <w:noProof/>
            </w:rPr>
            <w:t>4</w:t>
          </w:r>
        </w:fldSimple>
      </w:p>
    </w:sdtContent>
  </w:sdt>
  <w:p w:rsidR="00F02D44" w:rsidRDefault="00F02D44">
    <w:pPr>
      <w:pStyle w:val="HeaderFooterA"/>
      <w:tabs>
        <w:tab w:val="clear" w:pos="9632"/>
        <w:tab w:val="right" w:pos="9612"/>
      </w:tabs>
      <w:rPr>
        <w:rFonts w:ascii="Times New Roman" w:eastAsia="Times New Roman" w:hAnsi="Times New Roman"/>
        <w:color w:val="auto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63889"/>
      <w:docPartObj>
        <w:docPartGallery w:val="Page Numbers (Bottom of Page)"/>
        <w:docPartUnique/>
      </w:docPartObj>
    </w:sdtPr>
    <w:sdtContent>
      <w:p w:rsidR="00F02D44" w:rsidRDefault="00F02D44">
        <w:pPr>
          <w:pStyle w:val="Footer"/>
          <w:jc w:val="right"/>
        </w:pPr>
        <w:fldSimple w:instr=" PAGE   \* MERGEFORMAT ">
          <w:r w:rsidR="00682C5E">
            <w:rPr>
              <w:noProof/>
            </w:rPr>
            <w:t>5</w:t>
          </w:r>
        </w:fldSimple>
      </w:p>
    </w:sdtContent>
  </w:sdt>
  <w:p w:rsidR="00F02D44" w:rsidRDefault="00F02D44">
    <w:pPr>
      <w:pStyle w:val="HeaderFooterA"/>
      <w:tabs>
        <w:tab w:val="clear" w:pos="9632"/>
        <w:tab w:val="right" w:pos="9612"/>
      </w:tabs>
      <w:rPr>
        <w:rFonts w:ascii="Times New Roman" w:eastAsia="Times New Roman" w:hAnsi="Times New Roman"/>
        <w:color w:val="auto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2D44" w:rsidRDefault="00F02D44">
      <w:r>
        <w:separator/>
      </w:r>
    </w:p>
  </w:footnote>
  <w:footnote w:type="continuationSeparator" w:id="0">
    <w:p w:rsidR="00F02D44" w:rsidRDefault="00F02D4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2D44" w:rsidRDefault="00F02D44">
    <w:pPr>
      <w:pStyle w:val="HeaderFooterA"/>
      <w:tabs>
        <w:tab w:val="clear" w:pos="9632"/>
        <w:tab w:val="right" w:pos="9612"/>
      </w:tabs>
      <w:rPr>
        <w:rFonts w:ascii="Times New Roman" w:eastAsia="Times New Roman" w:hAnsi="Times New Roman"/>
        <w:color w:val="auto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2D44" w:rsidRDefault="00F02D44">
    <w:pPr>
      <w:pStyle w:val="HeaderFooterA"/>
      <w:tabs>
        <w:tab w:val="clear" w:pos="9632"/>
        <w:tab w:val="right" w:pos="9612"/>
      </w:tabs>
      <w:rPr>
        <w:rFonts w:ascii="Times New Roman" w:eastAsia="Times New Roman" w:hAnsi="Times New Roman"/>
        <w:color w:val="auto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2536F"/>
    <w:multiLevelType w:val="multilevel"/>
    <w:tmpl w:val="CA0601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10DE5530"/>
    <w:multiLevelType w:val="hybridMultilevel"/>
    <w:tmpl w:val="D39C95C4"/>
    <w:lvl w:ilvl="0" w:tplc="1C090017">
      <w:start w:val="1"/>
      <w:numFmt w:val="lowerLetter"/>
      <w:lvlText w:val="%1)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FF190B"/>
    <w:multiLevelType w:val="hybridMultilevel"/>
    <w:tmpl w:val="FBB6FC78"/>
    <w:lvl w:ilvl="0" w:tplc="1C090017">
      <w:start w:val="1"/>
      <w:numFmt w:val="lowerLetter"/>
      <w:lvlText w:val="%1)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BF5813"/>
    <w:multiLevelType w:val="hybridMultilevel"/>
    <w:tmpl w:val="2C32088E"/>
    <w:lvl w:ilvl="0" w:tplc="1C090017">
      <w:start w:val="1"/>
      <w:numFmt w:val="lowerLetter"/>
      <w:lvlText w:val="%1)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612041"/>
    <w:multiLevelType w:val="hybridMultilevel"/>
    <w:tmpl w:val="0BB2F656"/>
    <w:lvl w:ilvl="0" w:tplc="1C09001B">
      <w:start w:val="1"/>
      <w:numFmt w:val="lowerRoman"/>
      <w:lvlText w:val="%1."/>
      <w:lvlJc w:val="righ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F907DC"/>
    <w:multiLevelType w:val="hybridMultilevel"/>
    <w:tmpl w:val="81E6D48E"/>
    <w:lvl w:ilvl="0" w:tplc="1C090017">
      <w:start w:val="1"/>
      <w:numFmt w:val="lowerLetter"/>
      <w:lvlText w:val="%1)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4D58FF"/>
    <w:multiLevelType w:val="hybridMultilevel"/>
    <w:tmpl w:val="11427C64"/>
    <w:lvl w:ilvl="0" w:tplc="1C090017">
      <w:start w:val="1"/>
      <w:numFmt w:val="lowerLetter"/>
      <w:lvlText w:val="%1)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663D99"/>
    <w:multiLevelType w:val="hybridMultilevel"/>
    <w:tmpl w:val="B40A652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FE69E7"/>
    <w:multiLevelType w:val="hybridMultilevel"/>
    <w:tmpl w:val="1C5AE7F2"/>
    <w:lvl w:ilvl="0" w:tplc="1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CF4F0F"/>
    <w:multiLevelType w:val="hybridMultilevel"/>
    <w:tmpl w:val="543CE21E"/>
    <w:lvl w:ilvl="0" w:tplc="1C090017">
      <w:start w:val="1"/>
      <w:numFmt w:val="lowerLetter"/>
      <w:lvlText w:val="%1)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3B3AE6"/>
    <w:multiLevelType w:val="hybridMultilevel"/>
    <w:tmpl w:val="9828AD5A"/>
    <w:lvl w:ilvl="0" w:tplc="1C090017">
      <w:start w:val="1"/>
      <w:numFmt w:val="lowerLetter"/>
      <w:lvlText w:val="%1)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7E1BED"/>
    <w:multiLevelType w:val="hybridMultilevel"/>
    <w:tmpl w:val="10B4314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10"/>
  </w:num>
  <w:num w:numId="5">
    <w:abstractNumId w:val="7"/>
  </w:num>
  <w:num w:numId="6">
    <w:abstractNumId w:val="5"/>
  </w:num>
  <w:num w:numId="7">
    <w:abstractNumId w:val="11"/>
  </w:num>
  <w:num w:numId="8">
    <w:abstractNumId w:val="2"/>
  </w:num>
  <w:num w:numId="9">
    <w:abstractNumId w:val="4"/>
  </w:num>
  <w:num w:numId="10">
    <w:abstractNumId w:val="6"/>
  </w:num>
  <w:num w:numId="11">
    <w:abstractNumId w:val="3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attachedTemplate r:id="rId1"/>
  <w:stylePaneFormatFilter w:val="2801"/>
  <w:defaultTabStop w:val="720"/>
  <w:evenAndOddHeaders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1F2867"/>
    <w:rsid w:val="0001647C"/>
    <w:rsid w:val="000229DB"/>
    <w:rsid w:val="00026247"/>
    <w:rsid w:val="000363A6"/>
    <w:rsid w:val="000574CF"/>
    <w:rsid w:val="00070C8E"/>
    <w:rsid w:val="000741EC"/>
    <w:rsid w:val="00085E88"/>
    <w:rsid w:val="00097CD6"/>
    <w:rsid w:val="000D2B4C"/>
    <w:rsid w:val="000E34AB"/>
    <w:rsid w:val="000E70D3"/>
    <w:rsid w:val="0011756A"/>
    <w:rsid w:val="00146564"/>
    <w:rsid w:val="00166C99"/>
    <w:rsid w:val="0018262C"/>
    <w:rsid w:val="00190C2D"/>
    <w:rsid w:val="001B5AB0"/>
    <w:rsid w:val="001F2867"/>
    <w:rsid w:val="00200DC7"/>
    <w:rsid w:val="00202DDC"/>
    <w:rsid w:val="002229FB"/>
    <w:rsid w:val="00244067"/>
    <w:rsid w:val="00270092"/>
    <w:rsid w:val="002A7959"/>
    <w:rsid w:val="002C03AF"/>
    <w:rsid w:val="002C7141"/>
    <w:rsid w:val="002D1BDF"/>
    <w:rsid w:val="002D6FCD"/>
    <w:rsid w:val="002E11D6"/>
    <w:rsid w:val="00305E33"/>
    <w:rsid w:val="003066EA"/>
    <w:rsid w:val="00312E61"/>
    <w:rsid w:val="00321BE6"/>
    <w:rsid w:val="0033335D"/>
    <w:rsid w:val="00367663"/>
    <w:rsid w:val="00374555"/>
    <w:rsid w:val="003A2598"/>
    <w:rsid w:val="003C4075"/>
    <w:rsid w:val="003E3A15"/>
    <w:rsid w:val="00425135"/>
    <w:rsid w:val="00427ACA"/>
    <w:rsid w:val="00441231"/>
    <w:rsid w:val="0045165F"/>
    <w:rsid w:val="00474F4F"/>
    <w:rsid w:val="004753BB"/>
    <w:rsid w:val="004C6AC1"/>
    <w:rsid w:val="005102DF"/>
    <w:rsid w:val="005112D6"/>
    <w:rsid w:val="005208BB"/>
    <w:rsid w:val="00531E59"/>
    <w:rsid w:val="00536262"/>
    <w:rsid w:val="00540741"/>
    <w:rsid w:val="00565D2B"/>
    <w:rsid w:val="00587A1F"/>
    <w:rsid w:val="00595339"/>
    <w:rsid w:val="005B357F"/>
    <w:rsid w:val="005C2B0D"/>
    <w:rsid w:val="005D051D"/>
    <w:rsid w:val="00634C0B"/>
    <w:rsid w:val="00682C5E"/>
    <w:rsid w:val="00683A60"/>
    <w:rsid w:val="0068463B"/>
    <w:rsid w:val="0068772B"/>
    <w:rsid w:val="006D08D7"/>
    <w:rsid w:val="006D3382"/>
    <w:rsid w:val="006F02DB"/>
    <w:rsid w:val="006F0444"/>
    <w:rsid w:val="006F3A63"/>
    <w:rsid w:val="006F6E7F"/>
    <w:rsid w:val="00702A9C"/>
    <w:rsid w:val="00712CD8"/>
    <w:rsid w:val="007224C9"/>
    <w:rsid w:val="00723FD9"/>
    <w:rsid w:val="0074259E"/>
    <w:rsid w:val="00770DF0"/>
    <w:rsid w:val="007917F8"/>
    <w:rsid w:val="007A790A"/>
    <w:rsid w:val="007B1B66"/>
    <w:rsid w:val="007C6D5C"/>
    <w:rsid w:val="0082491C"/>
    <w:rsid w:val="00827F89"/>
    <w:rsid w:val="008407C1"/>
    <w:rsid w:val="00851E11"/>
    <w:rsid w:val="008704B1"/>
    <w:rsid w:val="00880E5F"/>
    <w:rsid w:val="00892689"/>
    <w:rsid w:val="008A6A9E"/>
    <w:rsid w:val="008B1993"/>
    <w:rsid w:val="008D57EF"/>
    <w:rsid w:val="00925290"/>
    <w:rsid w:val="009330F5"/>
    <w:rsid w:val="00935729"/>
    <w:rsid w:val="00942EB5"/>
    <w:rsid w:val="00961F23"/>
    <w:rsid w:val="00964469"/>
    <w:rsid w:val="00964CD3"/>
    <w:rsid w:val="00972360"/>
    <w:rsid w:val="0097620D"/>
    <w:rsid w:val="00994429"/>
    <w:rsid w:val="009A76BE"/>
    <w:rsid w:val="009D5D6B"/>
    <w:rsid w:val="00A03CD6"/>
    <w:rsid w:val="00A526DB"/>
    <w:rsid w:val="00A80936"/>
    <w:rsid w:val="00A96F81"/>
    <w:rsid w:val="00AC3161"/>
    <w:rsid w:val="00AD69E8"/>
    <w:rsid w:val="00AD7223"/>
    <w:rsid w:val="00AF050F"/>
    <w:rsid w:val="00B22FAC"/>
    <w:rsid w:val="00B23F03"/>
    <w:rsid w:val="00B36062"/>
    <w:rsid w:val="00B4098B"/>
    <w:rsid w:val="00B40A3C"/>
    <w:rsid w:val="00B745F9"/>
    <w:rsid w:val="00B83151"/>
    <w:rsid w:val="00B85150"/>
    <w:rsid w:val="00BB6BB3"/>
    <w:rsid w:val="00BF79AF"/>
    <w:rsid w:val="00C1794F"/>
    <w:rsid w:val="00C20EBA"/>
    <w:rsid w:val="00C23287"/>
    <w:rsid w:val="00C30DB0"/>
    <w:rsid w:val="00C51D14"/>
    <w:rsid w:val="00C6191E"/>
    <w:rsid w:val="00C65764"/>
    <w:rsid w:val="00C9438A"/>
    <w:rsid w:val="00CD2630"/>
    <w:rsid w:val="00CD7ED8"/>
    <w:rsid w:val="00CE2707"/>
    <w:rsid w:val="00CE3672"/>
    <w:rsid w:val="00CE41C9"/>
    <w:rsid w:val="00CF07DE"/>
    <w:rsid w:val="00CF17D0"/>
    <w:rsid w:val="00D06F98"/>
    <w:rsid w:val="00D31682"/>
    <w:rsid w:val="00D3787C"/>
    <w:rsid w:val="00D60D78"/>
    <w:rsid w:val="00D61AA5"/>
    <w:rsid w:val="00D621CB"/>
    <w:rsid w:val="00D85E3B"/>
    <w:rsid w:val="00D92A80"/>
    <w:rsid w:val="00DA4E67"/>
    <w:rsid w:val="00DB0996"/>
    <w:rsid w:val="00DB4BD6"/>
    <w:rsid w:val="00DB5EAC"/>
    <w:rsid w:val="00DC5701"/>
    <w:rsid w:val="00E11BF3"/>
    <w:rsid w:val="00E256AE"/>
    <w:rsid w:val="00E360A2"/>
    <w:rsid w:val="00E74CF9"/>
    <w:rsid w:val="00EA50A6"/>
    <w:rsid w:val="00EB626E"/>
    <w:rsid w:val="00ED2E63"/>
    <w:rsid w:val="00F00B56"/>
    <w:rsid w:val="00F02D44"/>
    <w:rsid w:val="00F0415B"/>
    <w:rsid w:val="00F41433"/>
    <w:rsid w:val="00F53849"/>
    <w:rsid w:val="00F678BA"/>
    <w:rsid w:val="00F70C87"/>
    <w:rsid w:val="00F9780C"/>
    <w:rsid w:val="00FA664B"/>
    <w:rsid w:val="00FB77CC"/>
    <w:rsid w:val="00FC2163"/>
    <w:rsid w:val="00FC2ABB"/>
    <w:rsid w:val="00FD25E1"/>
    <w:rsid w:val="00FE23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sid w:val="000229D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A">
    <w:name w:val="Header &amp; Footer A"/>
    <w:rsid w:val="000229DB"/>
    <w:pPr>
      <w:tabs>
        <w:tab w:val="right" w:pos="9632"/>
      </w:tabs>
    </w:pPr>
    <w:rPr>
      <w:rFonts w:ascii="Helvetica" w:eastAsia="ヒラギノ角ゴ Pro W3" w:hAnsi="Helvetica"/>
      <w:color w:val="000000"/>
    </w:rPr>
  </w:style>
  <w:style w:type="paragraph" w:customStyle="1" w:styleId="BodyA">
    <w:name w:val="Body A"/>
    <w:rsid w:val="000229DB"/>
    <w:rPr>
      <w:rFonts w:ascii="Helvetica" w:eastAsia="ヒラギノ角ゴ Pro W3" w:hAnsi="Helvetica"/>
      <w:color w:val="000000"/>
      <w:sz w:val="24"/>
    </w:rPr>
  </w:style>
  <w:style w:type="paragraph" w:customStyle="1" w:styleId="FreeFormA">
    <w:name w:val="Free Form A"/>
    <w:rsid w:val="000229DB"/>
    <w:rPr>
      <w:rFonts w:ascii="Helvetica" w:eastAsia="ヒラギノ角ゴ Pro W3" w:hAnsi="Helvetica"/>
      <w:color w:val="000000"/>
      <w:sz w:val="24"/>
    </w:rPr>
  </w:style>
  <w:style w:type="table" w:styleId="TableGrid">
    <w:name w:val="Table Grid"/>
    <w:basedOn w:val="TableNormal"/>
    <w:locked/>
    <w:rsid w:val="00827F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27F89"/>
    <w:pPr>
      <w:ind w:left="720"/>
      <w:contextualSpacing/>
    </w:pPr>
    <w:rPr>
      <w:szCs w:val="20"/>
      <w:lang w:val="en-GB"/>
    </w:rPr>
  </w:style>
  <w:style w:type="paragraph" w:styleId="Header">
    <w:name w:val="header"/>
    <w:basedOn w:val="Normal"/>
    <w:link w:val="HeaderChar"/>
    <w:locked/>
    <w:rsid w:val="00B23F0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B23F03"/>
    <w:rPr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B23F0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3F03"/>
    <w:rPr>
      <w:sz w:val="24"/>
      <w:szCs w:val="24"/>
    </w:rPr>
  </w:style>
  <w:style w:type="character" w:styleId="Hyperlink">
    <w:name w:val="Hyperlink"/>
    <w:basedOn w:val="DefaultParagraphFont"/>
    <w:locked/>
    <w:rsid w:val="0089268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Lizelle.winter@goldfields.co.za" TargetMode="External"/><Relationship Id="rId18" Type="http://schemas.openxmlformats.org/officeDocument/2006/relationships/hyperlink" Target="mailto:Ted.muhajir@angloamerican.com" TargetMode="External"/><Relationship Id="rId26" Type="http://schemas.openxmlformats.org/officeDocument/2006/relationships/hyperlink" Target="mailto:mrossouw@xstrata.co.za" TargetMode="External"/><Relationship Id="rId39" Type="http://schemas.openxmlformats.org/officeDocument/2006/relationships/hyperlink" Target="mailto:Karen.geerthsen@angloamerican.com" TargetMode="External"/><Relationship Id="rId21" Type="http://schemas.openxmlformats.org/officeDocument/2006/relationships/hyperlink" Target="mailto:andrew.thomson@angloamerican.com" TargetMode="External"/><Relationship Id="rId34" Type="http://schemas.openxmlformats.org/officeDocument/2006/relationships/hyperlink" Target="mailto:RBlom@AngloGoldAshanti.com" TargetMode="External"/><Relationship Id="rId42" Type="http://schemas.openxmlformats.org/officeDocument/2006/relationships/hyperlink" Target="mailto:Johan.Jacobs@rbm.co.za" TargetMode="External"/><Relationship Id="rId47" Type="http://schemas.openxmlformats.org/officeDocument/2006/relationships/hyperlink" Target="mailto:Koos.oosthuizen@murrob.com" TargetMode="External"/><Relationship Id="rId50" Type="http://schemas.openxmlformats.org/officeDocument/2006/relationships/hyperlink" Target="mailto:phillip.watters@za.drdgold.com" TargetMode="External"/><Relationship Id="rId55" Type="http://schemas.openxmlformats.org/officeDocument/2006/relationships/hyperlink" Target="mailto:Wiseman.Dladla@optimumcoal.com" TargetMode="External"/><Relationship Id="rId63" Type="http://schemas.openxmlformats.org/officeDocument/2006/relationships/hyperlink" Target="mailto:Mervin.VanRooyen@Gold1.co.za" TargetMode="External"/><Relationship Id="rId68" Type="http://schemas.openxmlformats.org/officeDocument/2006/relationships/hyperlink" Target="mailto:thabangm@delcoal.co.za" TargetMode="External"/><Relationship Id="rId76" Type="http://schemas.openxmlformats.org/officeDocument/2006/relationships/hyperlink" Target="mailto:hgumede@chamberofmines.org.za" TargetMode="External"/><Relationship Id="rId84" Type="http://schemas.openxmlformats.org/officeDocument/2006/relationships/hyperlink" Target="mailto:jdebeer01@xstrata.co.za" TargetMode="External"/><Relationship Id="rId89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hyperlink" Target="mailto:sphakathi@chamberofmines.org.za" TargetMode="External"/><Relationship Id="rId9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mailto:Alwyn.Pretorius@Harmony.co.za" TargetMode="External"/><Relationship Id="rId29" Type="http://schemas.openxmlformats.org/officeDocument/2006/relationships/hyperlink" Target="mailto:jlewis@xstratacoal.co.za" TargetMode="External"/><Relationship Id="rId11" Type="http://schemas.openxmlformats.org/officeDocument/2006/relationships/hyperlink" Target="mailto:Vijay.nundlall@goldfields.co.za" TargetMode="External"/><Relationship Id="rId24" Type="http://schemas.openxmlformats.org/officeDocument/2006/relationships/hyperlink" Target="mailto:bhalgryn@xstrata.co.za" TargetMode="External"/><Relationship Id="rId32" Type="http://schemas.openxmlformats.org/officeDocument/2006/relationships/hyperlink" Target="mailto:Anniekie.Mphaki@lonmin.com" TargetMode="External"/><Relationship Id="rId37" Type="http://schemas.openxmlformats.org/officeDocument/2006/relationships/hyperlink" Target="mailto:Tsietsi.Letanta@arm.co.za" TargetMode="External"/><Relationship Id="rId40" Type="http://schemas.openxmlformats.org/officeDocument/2006/relationships/hyperlink" Target="mailto:Dirk.Uys@angloamerican.com" TargetMode="External"/><Relationship Id="rId45" Type="http://schemas.openxmlformats.org/officeDocument/2006/relationships/hyperlink" Target="mailto:Tienie.Bleeker@bhpbilliton.com" TargetMode="External"/><Relationship Id="rId53" Type="http://schemas.openxmlformats.org/officeDocument/2006/relationships/hyperlink" Target="mailto:hdebeer@ppc.co.za" TargetMode="External"/><Relationship Id="rId58" Type="http://schemas.openxmlformats.org/officeDocument/2006/relationships/hyperlink" Target="mailto:danny.gonsalves@norplats.co.za" TargetMode="External"/><Relationship Id="rId66" Type="http://schemas.openxmlformats.org/officeDocument/2006/relationships/hyperlink" Target="mailto:Freddie.Hunter@bhpbilliton.com" TargetMode="External"/><Relationship Id="rId74" Type="http://schemas.openxmlformats.org/officeDocument/2006/relationships/hyperlink" Target="mailto:kbaloyi@chamberofmines.org.za" TargetMode="External"/><Relationship Id="rId79" Type="http://schemas.openxmlformats.org/officeDocument/2006/relationships/hyperlink" Target="mailto:smalatji@chamberofmines.org.za" TargetMode="External"/><Relationship Id="rId87" Type="http://schemas.openxmlformats.org/officeDocument/2006/relationships/hyperlink" Target="mailto:lmasilo@chamberofmines.org.za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mailto:mzila@Bafokengplatinum.co.za" TargetMode="External"/><Relationship Id="rId82" Type="http://schemas.openxmlformats.org/officeDocument/2006/relationships/hyperlink" Target="mailto:Gerrie.pienaar@goldfields.co.za" TargetMode="External"/><Relationship Id="rId90" Type="http://schemas.openxmlformats.org/officeDocument/2006/relationships/header" Target="header2.xml"/><Relationship Id="rId19" Type="http://schemas.openxmlformats.org/officeDocument/2006/relationships/hyperlink" Target="mailto:Pravesh.kumari@angloamerican.com" TargetMode="External"/><Relationship Id="rId14" Type="http://schemas.openxmlformats.org/officeDocument/2006/relationships/hyperlink" Target="mailto:Peter.turner@goldfields.co.za" TargetMode="External"/><Relationship Id="rId22" Type="http://schemas.openxmlformats.org/officeDocument/2006/relationships/hyperlink" Target="mailto:Schalk.Windt@sasol.com" TargetMode="External"/><Relationship Id="rId27" Type="http://schemas.openxmlformats.org/officeDocument/2006/relationships/hyperlink" Target="mailto:cbotha@xstrata.co.za" TargetMode="External"/><Relationship Id="rId30" Type="http://schemas.openxmlformats.org/officeDocument/2006/relationships/hyperlink" Target="mailto:Terence.muller@lonmin.com" TargetMode="External"/><Relationship Id="rId35" Type="http://schemas.openxmlformats.org/officeDocument/2006/relationships/hyperlink" Target="mailto:JFerreira@AngloGoldAshanti.com" TargetMode="External"/><Relationship Id="rId43" Type="http://schemas.openxmlformats.org/officeDocument/2006/relationships/hyperlink" Target="mailto:Riedawaan.Pillay@bhpbilliton.com" TargetMode="External"/><Relationship Id="rId48" Type="http://schemas.openxmlformats.org/officeDocument/2006/relationships/hyperlink" Target="mailto:john.botha@samancorcr.com" TargetMode="External"/><Relationship Id="rId56" Type="http://schemas.openxmlformats.org/officeDocument/2006/relationships/hyperlink" Target="mailto:Henry.Duvenage@Shandukacoal.com" TargetMode="External"/><Relationship Id="rId64" Type="http://schemas.openxmlformats.org/officeDocument/2006/relationships/hyperlink" Target="mailto:Joseph.matjila@exxaro.com" TargetMode="External"/><Relationship Id="rId69" Type="http://schemas.openxmlformats.org/officeDocument/2006/relationships/hyperlink" Target="mailto:ltsele@chamberofmines.org.za" TargetMode="External"/><Relationship Id="rId77" Type="http://schemas.openxmlformats.org/officeDocument/2006/relationships/hyperlink" Target="mailto:clegodi@chamberofmines.org.za" TargetMode="External"/><Relationship Id="rId8" Type="http://schemas.openxmlformats.org/officeDocument/2006/relationships/image" Target="media/image1.jpeg"/><Relationship Id="rId51" Type="http://schemas.openxmlformats.org/officeDocument/2006/relationships/hyperlink" Target="mailto:tossieh@petradiamonds.com" TargetMode="External"/><Relationship Id="rId72" Type="http://schemas.openxmlformats.org/officeDocument/2006/relationships/hyperlink" Target="mailto:TBalfour-Kaipa@chamberofmines.org.za" TargetMode="External"/><Relationship Id="rId80" Type="http://schemas.openxmlformats.org/officeDocument/2006/relationships/hyperlink" Target="mailto:pfatuse@chamberofmines.org.za" TargetMode="External"/><Relationship Id="rId85" Type="http://schemas.openxmlformats.org/officeDocument/2006/relationships/hyperlink" Target="mailto:Anvanzyl@vodamail.co.za" TargetMode="External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mailto:Michael.fleischer@goldfields.co.za" TargetMode="External"/><Relationship Id="rId17" Type="http://schemas.openxmlformats.org/officeDocument/2006/relationships/hyperlink" Target="mailto:Anton.vanwyk2@harmony.co.za" TargetMode="External"/><Relationship Id="rId25" Type="http://schemas.openxmlformats.org/officeDocument/2006/relationships/hyperlink" Target="mailto:wprinsloo@xstrata.co.za" TargetMode="External"/><Relationship Id="rId33" Type="http://schemas.openxmlformats.org/officeDocument/2006/relationships/hyperlink" Target="mailto:HRex@AngloGoldAshanti.com" TargetMode="External"/><Relationship Id="rId38" Type="http://schemas.openxmlformats.org/officeDocument/2006/relationships/hyperlink" Target="mailto:Rinus.Stroebel@debeersgroup.com" TargetMode="External"/><Relationship Id="rId46" Type="http://schemas.openxmlformats.org/officeDocument/2006/relationships/hyperlink" Target="mailto:Richie.subramanian@bhpbilliton.com" TargetMode="External"/><Relationship Id="rId59" Type="http://schemas.openxmlformats.org/officeDocument/2006/relationships/hyperlink" Target="mailto:Ravin.Naidoo@za.afrisam.com" TargetMode="External"/><Relationship Id="rId67" Type="http://schemas.openxmlformats.org/officeDocument/2006/relationships/hyperlink" Target="mailto:Gerrit.vanderwesthuyzen@sasol.com" TargetMode="External"/><Relationship Id="rId20" Type="http://schemas.openxmlformats.org/officeDocument/2006/relationships/hyperlink" Target="mailto:Charles.mbekeni@angloamerican.com" TargetMode="External"/><Relationship Id="rId41" Type="http://schemas.openxmlformats.org/officeDocument/2006/relationships/hyperlink" Target="mailto:Rocklin.reed@rbm.co.za" TargetMode="External"/><Relationship Id="rId54" Type="http://schemas.openxmlformats.org/officeDocument/2006/relationships/hyperlink" Target="mailto:tgibbs@ppc.co.za" TargetMode="External"/><Relationship Id="rId62" Type="http://schemas.openxmlformats.org/officeDocument/2006/relationships/hyperlink" Target="mailto:Sarel.keller@Gold1.co.za" TargetMode="External"/><Relationship Id="rId70" Type="http://schemas.openxmlformats.org/officeDocument/2006/relationships/hyperlink" Target="mailto:svdwoude@chamberofmines.org.za" TargetMode="External"/><Relationship Id="rId75" Type="http://schemas.openxmlformats.org/officeDocument/2006/relationships/hyperlink" Target="mailto:abanyini@chamberofmines.org.za" TargetMode="External"/><Relationship Id="rId83" Type="http://schemas.openxmlformats.org/officeDocument/2006/relationships/hyperlink" Target="mailto:Dick.Coutts@Harmony.co.za" TargetMode="External"/><Relationship Id="rId88" Type="http://schemas.openxmlformats.org/officeDocument/2006/relationships/hyperlink" Target="mailto:dcronje@chamberofmines.org.za" TargetMode="External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George.ashworth@goldfields.co.za" TargetMode="External"/><Relationship Id="rId23" Type="http://schemas.openxmlformats.org/officeDocument/2006/relationships/hyperlink" Target="mailto:jfullard@xstrata.co.za" TargetMode="External"/><Relationship Id="rId28" Type="http://schemas.openxmlformats.org/officeDocument/2006/relationships/hyperlink" Target="mailto:fkritzinger@xstratacoal.co.za" TargetMode="External"/><Relationship Id="rId36" Type="http://schemas.openxmlformats.org/officeDocument/2006/relationships/hyperlink" Target="mailto:Nerine.botes@arm.co.za" TargetMode="External"/><Relationship Id="rId49" Type="http://schemas.openxmlformats.org/officeDocument/2006/relationships/hyperlink" Target="mailto:christo.swanepoel@samancorcr.com" TargetMode="External"/><Relationship Id="rId57" Type="http://schemas.openxmlformats.org/officeDocument/2006/relationships/hyperlink" Target="mailto:Thys.deBruin@Shandukacoal.com" TargetMode="External"/><Relationship Id="rId10" Type="http://schemas.openxmlformats.org/officeDocument/2006/relationships/hyperlink" Target="mailto:Duncan.scott@goldfields.co.za" TargetMode="External"/><Relationship Id="rId31" Type="http://schemas.openxmlformats.org/officeDocument/2006/relationships/hyperlink" Target="mailto:Jacques.erasmus@lonmin.com" TargetMode="External"/><Relationship Id="rId44" Type="http://schemas.openxmlformats.org/officeDocument/2006/relationships/hyperlink" Target="mailto:Kevin.Broomberg@bhpbilliton.com" TargetMode="External"/><Relationship Id="rId52" Type="http://schemas.openxmlformats.org/officeDocument/2006/relationships/hyperlink" Target="mailto:hanlies@petradiamonds.com" TargetMode="External"/><Relationship Id="rId60" Type="http://schemas.openxmlformats.org/officeDocument/2006/relationships/hyperlink" Target="mailto:philipc@Bafokengplatinum.co.za" TargetMode="External"/><Relationship Id="rId65" Type="http://schemas.openxmlformats.org/officeDocument/2006/relationships/hyperlink" Target="mailto:nico@aspasa.co.za" TargetMode="External"/><Relationship Id="rId73" Type="http://schemas.openxmlformats.org/officeDocument/2006/relationships/hyperlink" Target="mailto:bmongoma@chamberofmines.org.za" TargetMode="External"/><Relationship Id="rId78" Type="http://schemas.openxmlformats.org/officeDocument/2006/relationships/hyperlink" Target="mailto:kblomerus@chamberofmines.org.za" TargetMode="External"/><Relationship Id="rId81" Type="http://schemas.openxmlformats.org/officeDocument/2006/relationships/hyperlink" Target="mailto:danie.vanross@gmail.com" TargetMode="External"/><Relationship Id="rId86" Type="http://schemas.openxmlformats.org/officeDocument/2006/relationships/hyperlink" Target="mailto:duncanjohn.a@gmail.com" TargetMode="External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Jon.andrews@implats.co.za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COOSTH~1\LOCALS~1\Temp\notesFCBCEE\~222533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CA3125-7BBF-45C7-921D-C3DFC7116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~2225332</Template>
  <TotalTime>245</TotalTime>
  <Pages>6</Pages>
  <Words>559</Words>
  <Characters>8858</Characters>
  <Application>Microsoft Office Word</Application>
  <DocSecurity>0</DocSecurity>
  <Lines>73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9399</CharactersWithSpaces>
  <SharedDoc>false</SharedDoc>
  <HLinks>
    <vt:vector size="12" baseType="variant">
      <vt:variant>
        <vt:i4>2097217</vt:i4>
      </vt:variant>
      <vt:variant>
        <vt:i4>3</vt:i4>
      </vt:variant>
      <vt:variant>
        <vt:i4>0</vt:i4>
      </vt:variant>
      <vt:variant>
        <vt:i4>5</vt:i4>
      </vt:variant>
      <vt:variant>
        <vt:lpwstr>mailto:info@chamberofmines.org.za</vt:lpwstr>
      </vt:variant>
      <vt:variant>
        <vt:lpwstr/>
      </vt:variant>
      <vt:variant>
        <vt:i4>5242964</vt:i4>
      </vt:variant>
      <vt:variant>
        <vt:i4>0</vt:i4>
      </vt:variant>
      <vt:variant>
        <vt:i4>0</vt:i4>
      </vt:variant>
      <vt:variant>
        <vt:i4>5</vt:i4>
      </vt:variant>
      <vt:variant>
        <vt:lpwstr>http://www.bullion.org.za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coosthuizen</dc:creator>
  <cp:lastModifiedBy>smalatji</cp:lastModifiedBy>
  <cp:revision>16</cp:revision>
  <cp:lastPrinted>2012-05-11T09:56:00Z</cp:lastPrinted>
  <dcterms:created xsi:type="dcterms:W3CDTF">2012-07-04T07:35:00Z</dcterms:created>
  <dcterms:modified xsi:type="dcterms:W3CDTF">2012-07-06T09:29:00Z</dcterms:modified>
</cp:coreProperties>
</file>